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B06" w:rsidRPr="00635CD2" w:rsidRDefault="00C13B06" w:rsidP="000B381C">
      <w:bookmarkStart w:id="0" w:name="_top"/>
      <w:bookmarkEnd w:id="0"/>
      <w:r w:rsidRPr="00635CD2">
        <w:t xml:space="preserve">Dernière mise à jour : </w:t>
      </w:r>
      <w:r w:rsidR="00FC0E17">
        <w:t>23</w:t>
      </w:r>
      <w:r w:rsidR="00B14628">
        <w:t xml:space="preserve"> septembre 2016</w:t>
      </w:r>
    </w:p>
    <w:p w:rsidR="00C13B06" w:rsidRPr="00635CD2" w:rsidRDefault="00C13B06" w:rsidP="000B381C">
      <w:pPr>
        <w:rPr>
          <w:sz w:val="48"/>
          <w:szCs w:val="48"/>
        </w:rPr>
      </w:pPr>
      <w:r w:rsidRPr="00635CD2">
        <w:rPr>
          <w:sz w:val="48"/>
          <w:szCs w:val="48"/>
        </w:rPr>
        <w:t xml:space="preserve">Exercices </w:t>
      </w:r>
      <w:r w:rsidR="008B2F43">
        <w:rPr>
          <w:sz w:val="48"/>
          <w:szCs w:val="48"/>
        </w:rPr>
        <w:t xml:space="preserve">chapitre 1: </w:t>
      </w:r>
      <w:r w:rsidR="00B3446A">
        <w:rPr>
          <w:sz w:val="48"/>
          <w:szCs w:val="48"/>
        </w:rPr>
        <w:t>résistances non linéaires</w:t>
      </w:r>
    </w:p>
    <w:p w:rsidR="00DE6DE0" w:rsidRPr="00635CD2" w:rsidRDefault="00DE6DE0" w:rsidP="000B381C"/>
    <w:tbl>
      <w:tblPr>
        <w:tblW w:w="9960" w:type="dxa"/>
        <w:jc w:val="center"/>
        <w:tblLook w:val="01E0" w:firstRow="1" w:lastRow="1" w:firstColumn="1" w:lastColumn="1" w:noHBand="0" w:noVBand="0"/>
      </w:tblPr>
      <w:tblGrid>
        <w:gridCol w:w="2495"/>
        <w:gridCol w:w="2483"/>
        <w:gridCol w:w="2493"/>
        <w:gridCol w:w="2489"/>
      </w:tblGrid>
      <w:tr w:rsidR="00B3446A" w:rsidRPr="00635CD2">
        <w:trPr>
          <w:trHeight w:val="447"/>
          <w:jc w:val="center"/>
        </w:trPr>
        <w:tc>
          <w:tcPr>
            <w:tcW w:w="2552" w:type="dxa"/>
            <w:shd w:val="clear" w:color="auto" w:fill="auto"/>
          </w:tcPr>
          <w:p w:rsidR="00B3446A" w:rsidRPr="00635CD2" w:rsidRDefault="00432964" w:rsidP="00B0386B">
            <w:pPr>
              <w:pStyle w:val="En-tte"/>
              <w:tabs>
                <w:tab w:val="clear" w:pos="4536"/>
                <w:tab w:val="clear" w:pos="9072"/>
              </w:tabs>
            </w:pPr>
            <w:hyperlink w:anchor="_VDR_2" w:history="1">
              <w:r w:rsidR="00C851AC" w:rsidRPr="00C851AC">
                <w:rPr>
                  <w:rStyle w:val="Lienhypertexte"/>
                </w:rPr>
                <w:t>VDR</w:t>
              </w:r>
            </w:hyperlink>
            <w:r w:rsidR="00C851AC">
              <w:t xml:space="preserve">  </w:t>
            </w:r>
          </w:p>
        </w:tc>
        <w:tc>
          <w:tcPr>
            <w:tcW w:w="2552" w:type="dxa"/>
            <w:shd w:val="clear" w:color="auto" w:fill="auto"/>
          </w:tcPr>
          <w:p w:rsidR="00B3446A" w:rsidRPr="00635CD2" w:rsidRDefault="00432964" w:rsidP="00B038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hyperlink w:anchor="_NTC" w:history="1">
              <w:r w:rsidR="00C851AC" w:rsidRPr="00C851AC">
                <w:rPr>
                  <w:rStyle w:val="Lienhypertexte"/>
                </w:rPr>
                <w:t>NTC</w:t>
              </w:r>
            </w:hyperlink>
            <w:r w:rsidR="00C851AC">
              <w:t xml:space="preserve"> </w:t>
            </w:r>
          </w:p>
        </w:tc>
        <w:tc>
          <w:tcPr>
            <w:tcW w:w="2552" w:type="dxa"/>
            <w:shd w:val="clear" w:color="auto" w:fill="auto"/>
          </w:tcPr>
          <w:p w:rsidR="00B3446A" w:rsidRPr="00635CD2" w:rsidRDefault="00432964" w:rsidP="00B0386B">
            <w:pPr>
              <w:pStyle w:val="En-tte"/>
              <w:tabs>
                <w:tab w:val="clear" w:pos="4536"/>
                <w:tab w:val="clear" w:pos="9072"/>
              </w:tabs>
            </w:pPr>
            <w:hyperlink w:anchor="_PTC" w:history="1">
              <w:r w:rsidR="00C851AC" w:rsidRPr="00C851AC">
                <w:rPr>
                  <w:rStyle w:val="Lienhypertexte"/>
                </w:rPr>
                <w:t>PTC</w:t>
              </w:r>
            </w:hyperlink>
            <w:r w:rsidR="00C851AC">
              <w:t xml:space="preserve"> </w:t>
            </w:r>
          </w:p>
        </w:tc>
        <w:tc>
          <w:tcPr>
            <w:tcW w:w="2552" w:type="dxa"/>
            <w:shd w:val="clear" w:color="auto" w:fill="auto"/>
          </w:tcPr>
          <w:p w:rsidR="00B3446A" w:rsidRPr="00635CD2" w:rsidRDefault="00432964" w:rsidP="00B0386B">
            <w:pPr>
              <w:pStyle w:val="En-tte"/>
              <w:tabs>
                <w:tab w:val="clear" w:pos="4536"/>
                <w:tab w:val="clear" w:pos="9072"/>
              </w:tabs>
            </w:pPr>
            <w:hyperlink w:anchor="_LDR" w:history="1">
              <w:r w:rsidR="00C851AC" w:rsidRPr="00C851AC">
                <w:rPr>
                  <w:rStyle w:val="Lienhypertexte"/>
                </w:rPr>
                <w:t>LDR</w:t>
              </w:r>
            </w:hyperlink>
          </w:p>
        </w:tc>
      </w:tr>
      <w:tr w:rsidR="00477D94" w:rsidRPr="00635CD2">
        <w:trPr>
          <w:jc w:val="center"/>
        </w:trPr>
        <w:tc>
          <w:tcPr>
            <w:tcW w:w="2552" w:type="dxa"/>
            <w:shd w:val="clear" w:color="auto" w:fill="auto"/>
          </w:tcPr>
          <w:p w:rsidR="00477D94" w:rsidRPr="00635CD2" w:rsidRDefault="00432964" w:rsidP="00B0386B">
            <w:pPr>
              <w:pStyle w:val="En-tte"/>
              <w:tabs>
                <w:tab w:val="clear" w:pos="4536"/>
                <w:tab w:val="clear" w:pos="9072"/>
              </w:tabs>
            </w:pPr>
            <w:hyperlink w:anchor="_Fabrication_des_résistances" w:history="1">
              <w:r w:rsidR="00B3446A" w:rsidRPr="00531F76">
                <w:rPr>
                  <w:rStyle w:val="Lienhypertexte"/>
                </w:rPr>
                <w:t>Fabrication des résistances</w:t>
              </w:r>
            </w:hyperlink>
            <w:r w:rsidR="00DF5C4D">
              <w:t xml:space="preserve"> </w:t>
            </w:r>
          </w:p>
        </w:tc>
        <w:tc>
          <w:tcPr>
            <w:tcW w:w="2552" w:type="dxa"/>
            <w:shd w:val="clear" w:color="auto" w:fill="auto"/>
          </w:tcPr>
          <w:p w:rsidR="00477D94" w:rsidRPr="000C694A" w:rsidRDefault="000C694A" w:rsidP="00B0386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Style w:val="Lienhypertexte"/>
              </w:rPr>
            </w:pPr>
            <w:r>
              <w:fldChar w:fldCharType="begin"/>
            </w:r>
            <w:r>
              <w:instrText xml:space="preserve"> HYPERLINK  \l "_Série_E_et" </w:instrText>
            </w:r>
            <w:r>
              <w:fldChar w:fldCharType="separate"/>
            </w:r>
            <w:r w:rsidR="00DF5C4D" w:rsidRPr="000C694A">
              <w:rPr>
                <w:rStyle w:val="Lienhypertexte"/>
              </w:rPr>
              <w:t>Série E</w:t>
            </w:r>
            <w:proofErr w:type="gramStart"/>
            <w:r w:rsidR="00DF5C4D" w:rsidRPr="000C694A">
              <w:rPr>
                <w:rStyle w:val="Lienhypertexte"/>
              </w:rPr>
              <w:t>..</w:t>
            </w:r>
            <w:proofErr w:type="gramEnd"/>
            <w:r w:rsidR="000B381C" w:rsidRPr="000C694A">
              <w:rPr>
                <w:rStyle w:val="Lienhypertexte"/>
              </w:rPr>
              <w:t xml:space="preserve">    et</w:t>
            </w:r>
          </w:p>
          <w:p w:rsidR="000B381C" w:rsidRPr="00635CD2" w:rsidRDefault="000B381C" w:rsidP="00B038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0C694A">
              <w:rPr>
                <w:rStyle w:val="Lienhypertexte"/>
              </w:rPr>
              <w:t>code couleur</w:t>
            </w:r>
            <w:r w:rsidR="000C694A">
              <w:fldChar w:fldCharType="end"/>
            </w:r>
          </w:p>
        </w:tc>
        <w:tc>
          <w:tcPr>
            <w:tcW w:w="2552" w:type="dxa"/>
            <w:shd w:val="clear" w:color="auto" w:fill="auto"/>
          </w:tcPr>
          <w:p w:rsidR="000B381C" w:rsidRPr="00635CD2" w:rsidRDefault="00432964" w:rsidP="00B0386B">
            <w:pPr>
              <w:pStyle w:val="En-tte"/>
              <w:tabs>
                <w:tab w:val="clear" w:pos="4536"/>
                <w:tab w:val="clear" w:pos="9072"/>
              </w:tabs>
            </w:pPr>
            <w:hyperlink w:anchor="_Résistance_à_partir" w:history="1">
              <w:r w:rsidR="000B381C" w:rsidRPr="000C694A">
                <w:rPr>
                  <w:rStyle w:val="Lienhypertexte"/>
                </w:rPr>
                <w:t>Résistance à partir des séries E...</w:t>
              </w:r>
            </w:hyperlink>
          </w:p>
        </w:tc>
        <w:tc>
          <w:tcPr>
            <w:tcW w:w="2552" w:type="dxa"/>
            <w:shd w:val="clear" w:color="auto" w:fill="auto"/>
          </w:tcPr>
          <w:p w:rsidR="00477D94" w:rsidRPr="00635CD2" w:rsidRDefault="00432964" w:rsidP="00B0386B">
            <w:pPr>
              <w:pStyle w:val="En-tte"/>
              <w:tabs>
                <w:tab w:val="clear" w:pos="4536"/>
                <w:tab w:val="clear" w:pos="9072"/>
              </w:tabs>
            </w:pPr>
            <w:hyperlink w:anchor="_Puissance_dissipée" w:history="1">
              <w:r w:rsidR="000B381C" w:rsidRPr="000C694A">
                <w:rPr>
                  <w:rStyle w:val="Lienhypertexte"/>
                </w:rPr>
                <w:t>Puissance dissipée</w:t>
              </w:r>
            </w:hyperlink>
          </w:p>
        </w:tc>
      </w:tr>
      <w:tr w:rsidR="00DF5C4D" w:rsidRPr="00635CD2">
        <w:trPr>
          <w:jc w:val="center"/>
        </w:trPr>
        <w:tc>
          <w:tcPr>
            <w:tcW w:w="2552" w:type="dxa"/>
            <w:shd w:val="clear" w:color="auto" w:fill="auto"/>
          </w:tcPr>
          <w:p w:rsidR="00DF5C4D" w:rsidRPr="00635CD2" w:rsidRDefault="00432964" w:rsidP="00B0386B">
            <w:pPr>
              <w:pStyle w:val="En-tte"/>
              <w:tabs>
                <w:tab w:val="clear" w:pos="4536"/>
                <w:tab w:val="clear" w:pos="9072"/>
              </w:tabs>
            </w:pPr>
            <w:hyperlink r:id="rId6" w:history="1">
              <w:r w:rsidR="00B3446A" w:rsidRPr="00F2773A">
                <w:rPr>
                  <w:rStyle w:val="Lienhypertexte"/>
                </w:rPr>
                <w:t>Code couleur série E3 à E96</w:t>
              </w:r>
            </w:hyperlink>
          </w:p>
        </w:tc>
        <w:tc>
          <w:tcPr>
            <w:tcW w:w="2552" w:type="dxa"/>
            <w:shd w:val="clear" w:color="auto" w:fill="auto"/>
          </w:tcPr>
          <w:p w:rsidR="00DF5C4D" w:rsidRPr="00635CD2" w:rsidRDefault="00432964" w:rsidP="00B038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hyperlink w:anchor="_Table_code_couleurs" w:history="1">
              <w:r w:rsidR="00B3446A" w:rsidRPr="00B3446A">
                <w:rPr>
                  <w:rStyle w:val="Lienhypertexte"/>
                </w:rPr>
                <w:t>Table code couleurs</w:t>
              </w:r>
            </w:hyperlink>
          </w:p>
        </w:tc>
        <w:tc>
          <w:tcPr>
            <w:tcW w:w="2552" w:type="dxa"/>
            <w:shd w:val="clear" w:color="auto" w:fill="auto"/>
          </w:tcPr>
          <w:p w:rsidR="00DF5C4D" w:rsidRPr="00635CD2" w:rsidRDefault="00DF5C4D" w:rsidP="00B0386B">
            <w:pPr>
              <w:pStyle w:val="En-tte"/>
              <w:tabs>
                <w:tab w:val="clear" w:pos="4536"/>
                <w:tab w:val="clear" w:pos="9072"/>
              </w:tabs>
            </w:pPr>
          </w:p>
        </w:tc>
        <w:tc>
          <w:tcPr>
            <w:tcW w:w="2552" w:type="dxa"/>
            <w:shd w:val="clear" w:color="auto" w:fill="auto"/>
          </w:tcPr>
          <w:p w:rsidR="00DF5C4D" w:rsidRPr="00635CD2" w:rsidRDefault="00DF5C4D" w:rsidP="00B0386B">
            <w:pPr>
              <w:pStyle w:val="En-tte"/>
              <w:tabs>
                <w:tab w:val="clear" w:pos="4536"/>
                <w:tab w:val="clear" w:pos="9072"/>
              </w:tabs>
            </w:pPr>
          </w:p>
        </w:tc>
      </w:tr>
    </w:tbl>
    <w:p w:rsidR="00C13B06" w:rsidRDefault="00C13B06" w:rsidP="000B381C"/>
    <w:p w:rsidR="00C851AC" w:rsidRDefault="00C851AC" w:rsidP="00C851AC"/>
    <w:p w:rsidR="00C851AC" w:rsidRPr="00635CD2" w:rsidRDefault="00C851AC" w:rsidP="00C851AC">
      <w:pPr>
        <w:pStyle w:val="Titre2"/>
      </w:pPr>
      <w:bookmarkStart w:id="1" w:name="_VDR_2"/>
      <w:bookmarkEnd w:id="1"/>
      <w:r w:rsidRPr="00635CD2">
        <w:t>VDR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8505"/>
        <w:gridCol w:w="567"/>
        <w:gridCol w:w="567"/>
      </w:tblGrid>
      <w:tr w:rsidR="00C851AC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numPr>
                <w:ilvl w:val="0"/>
                <w:numId w:val="27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left" w:pos="708"/>
              </w:tabs>
              <w:rPr>
                <w:szCs w:val="24"/>
              </w:rPr>
            </w:pPr>
            <w:r>
              <w:rPr>
                <w:szCs w:val="24"/>
              </w:rPr>
              <w:t xml:space="preserve">Identifier </w:t>
            </w:r>
            <w:r w:rsidRPr="00635CD2">
              <w:rPr>
                <w:szCs w:val="24"/>
              </w:rPr>
              <w:t xml:space="preserve">les axes, puis dessiner la caractéristique d'une </w:t>
            </w:r>
            <w:r>
              <w:rPr>
                <w:szCs w:val="24"/>
              </w:rPr>
              <w:t>VDR</w:t>
            </w:r>
          </w:p>
          <w:p w:rsidR="00C851AC" w:rsidRPr="00635CD2" w:rsidRDefault="006C7CDB" w:rsidP="00C851AC">
            <w:pPr>
              <w:pStyle w:val="En-tte"/>
              <w:tabs>
                <w:tab w:val="left" w:pos="708"/>
              </w:tabs>
              <w:rPr>
                <w:szCs w:val="24"/>
              </w:rPr>
            </w:pPr>
            <w:r>
              <w:rPr>
                <w:noProof/>
                <w:szCs w:val="24"/>
                <w:lang w:eastAsia="fr-CH"/>
              </w:rPr>
              <mc:AlternateContent>
                <mc:Choice Requires="wpg">
                  <w:drawing>
                    <wp:anchor distT="0" distB="0" distL="114300" distR="114300" simplePos="0" relativeHeight="251643392" behindDoc="0" locked="0" layoutInCell="1" allowOverlap="1" wp14:anchorId="44CE8459" wp14:editId="41B82DC3">
                      <wp:simplePos x="0" y="0"/>
                      <wp:positionH relativeFrom="column">
                        <wp:posOffset>1734185</wp:posOffset>
                      </wp:positionH>
                      <wp:positionV relativeFrom="paragraph">
                        <wp:posOffset>162560</wp:posOffset>
                      </wp:positionV>
                      <wp:extent cx="1440180" cy="1440180"/>
                      <wp:effectExtent l="0" t="0" r="0" b="0"/>
                      <wp:wrapNone/>
                      <wp:docPr id="494" name="Group 1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40180" cy="1440180"/>
                                <a:chOff x="1913" y="4633"/>
                                <a:chExt cx="2268" cy="2268"/>
                              </a:xfrm>
                            </wpg:grpSpPr>
                            <wps:wsp>
                              <wps:cNvPr id="495" name="Line 1678"/>
                              <wps:cNvCnPr/>
                              <wps:spPr bwMode="auto">
                                <a:xfrm flipV="1">
                                  <a:off x="1913" y="5773"/>
                                  <a:ext cx="22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6" name="Line 1679"/>
                              <wps:cNvCnPr/>
                              <wps:spPr bwMode="auto">
                                <a:xfrm flipV="1">
                                  <a:off x="3057" y="4633"/>
                                  <a:ext cx="0" cy="22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77" o:spid="_x0000_s1026" style="position:absolute;margin-left:136.55pt;margin-top:12.8pt;width:113.4pt;height:113.4pt;z-index:251643392" coordorigin="1913,4633" coordsize="2268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">
                      <v:line id="Line 1678" o:spid="_x0000_s1027" style="position:absolute;flip:y;visibility:visible;mso-wrap-style:square" from="1913,5773" to="4181,5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0CQsUAAADcAAAADwAAAGRycy9kb3ducmV2LnhtbESPQWvCQBCF70L/wzIFL0E3rVZq6iqt&#10;VhCkB7WHHofsNAnNzobsqOm/dwXB4+PN+9682aJztTpRGyrPBp6GKSji3NuKCwPfh/XgFVQQZIu1&#10;ZzLwTwEW84feDDPrz7yj014KFSEcMjRQijSZ1iEvyWEY+oY4er++dShRtoW2LZ4j3NX6OU0n2mHF&#10;saHEhpYl5X/7o4tvrL94NRolH04nyZQ+f2SbajGm/9i9v4ES6uR+fEtvrIHx9AWuYyIB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K0CQsUAAADcAAAADwAAAAAAAAAA&#10;AAAAAAChAgAAZHJzL2Rvd25yZXYueG1sUEsFBgAAAAAEAAQA+QAAAJMDAAAAAA==&#10;">
                        <v:stroke endarrow="block"/>
                      </v:line>
                      <v:line id="Line 1679" o:spid="_x0000_s1028" style="position:absolute;flip:y;visibility:visible;mso-wrap-style:square" from="3057,4633" to="3057,6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+cNcUAAADcAAAADwAAAGRycy9kb3ducmV2LnhtbESPQWvCQBCF70L/wzKFXoJurBJq6iq1&#10;KhRKD1UPHofsNAnNzobsVOO/dwuCx8eb971582XvGnWiLtSeDYxHKSjiwtuaSwOH/Xb4AioIssXG&#10;Mxm4UIDl4mEwx9z6M3/TaSelihAOORqoRNpc61BU5DCMfEscvR/fOZQou1LbDs8R7hr9nKaZdlhz&#10;bKiwpfeKit/dn4tvbL94PZkkK6eTZEabo3ymWox5euzfXkEJ9XI/vqU/rIHpLIP/MZEA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H+cNcUAAADcAAAADwAAAAAAAAAA&#10;AAAAAAChAgAAZHJzL2Rvd25yZXYueG1sUEsFBgAAAAAEAAQA+QAAAJMDAAAAAA==&#10;">
                        <v:stroke endarrow="block"/>
                      </v:line>
                    </v:group>
                  </w:pict>
                </mc:Fallback>
              </mc:AlternateContent>
            </w:r>
          </w:p>
          <w:p w:rsidR="00C851AC" w:rsidRPr="00635CD2" w:rsidRDefault="00C851AC" w:rsidP="00C851AC">
            <w:pPr>
              <w:pStyle w:val="En-tte"/>
              <w:tabs>
                <w:tab w:val="left" w:pos="708"/>
              </w:tabs>
              <w:rPr>
                <w:szCs w:val="24"/>
              </w:rPr>
            </w:pPr>
          </w:p>
          <w:p w:rsidR="00C851AC" w:rsidRPr="00635CD2" w:rsidRDefault="00C851AC" w:rsidP="00C851AC">
            <w:pPr>
              <w:pStyle w:val="En-tte"/>
              <w:tabs>
                <w:tab w:val="left" w:pos="708"/>
              </w:tabs>
              <w:rPr>
                <w:szCs w:val="24"/>
              </w:rPr>
            </w:pPr>
          </w:p>
          <w:p w:rsidR="00C851AC" w:rsidRPr="00635CD2" w:rsidRDefault="00C851AC" w:rsidP="00C851AC">
            <w:pPr>
              <w:pStyle w:val="En-tte"/>
              <w:tabs>
                <w:tab w:val="left" w:pos="708"/>
              </w:tabs>
              <w:rPr>
                <w:szCs w:val="24"/>
              </w:rPr>
            </w:pPr>
          </w:p>
          <w:p w:rsidR="00C851AC" w:rsidRPr="00635CD2" w:rsidRDefault="00C851AC" w:rsidP="00C851AC">
            <w:pPr>
              <w:pStyle w:val="En-tte"/>
              <w:tabs>
                <w:tab w:val="left" w:pos="708"/>
              </w:tabs>
              <w:rPr>
                <w:szCs w:val="24"/>
              </w:rPr>
            </w:pPr>
          </w:p>
          <w:p w:rsidR="00C851AC" w:rsidRPr="00635CD2" w:rsidRDefault="00C851AC" w:rsidP="00C851AC">
            <w:pPr>
              <w:pStyle w:val="En-tte"/>
              <w:tabs>
                <w:tab w:val="left" w:pos="708"/>
              </w:tabs>
              <w:rPr>
                <w:szCs w:val="24"/>
              </w:rPr>
            </w:pPr>
          </w:p>
          <w:p w:rsidR="00C851AC" w:rsidRPr="00635CD2" w:rsidRDefault="00C851AC" w:rsidP="00C851AC">
            <w:pPr>
              <w:pStyle w:val="En-tte"/>
              <w:tabs>
                <w:tab w:val="left" w:pos="708"/>
              </w:tabs>
              <w:rPr>
                <w:szCs w:val="24"/>
              </w:rPr>
            </w:pPr>
          </w:p>
          <w:p w:rsidR="00C851AC" w:rsidRPr="00635CD2" w:rsidRDefault="00C851AC" w:rsidP="00C851AC">
            <w:pPr>
              <w:pStyle w:val="En-tte"/>
              <w:tabs>
                <w:tab w:val="left" w:pos="708"/>
              </w:tabs>
              <w:rPr>
                <w:szCs w:val="24"/>
              </w:rPr>
            </w:pPr>
          </w:p>
          <w:p w:rsidR="00C851AC" w:rsidRPr="00635CD2" w:rsidRDefault="00C851AC" w:rsidP="00C851AC">
            <w:pPr>
              <w:pStyle w:val="En-tte"/>
              <w:tabs>
                <w:tab w:val="left" w:pos="708"/>
              </w:tabs>
              <w:rPr>
                <w:szCs w:val="24"/>
              </w:rPr>
            </w:pPr>
          </w:p>
          <w:p w:rsidR="00C851AC" w:rsidRPr="00635CD2" w:rsidRDefault="00C851AC" w:rsidP="00C851AC">
            <w:pPr>
              <w:pStyle w:val="En-tte"/>
              <w:tabs>
                <w:tab w:val="left" w:pos="708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</w:tr>
      <w:tr w:rsidR="00C851AC" w:rsidRPr="00635CD2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Default="00C851AC" w:rsidP="00C851AC">
            <w:pPr>
              <w:pStyle w:val="En-tte"/>
              <w:tabs>
                <w:tab w:val="left" w:pos="708"/>
              </w:tabs>
              <w:rPr>
                <w:b/>
                <w:i/>
              </w:rPr>
            </w:pPr>
            <w:r w:rsidRPr="00635CD2">
              <w:rPr>
                <w:b/>
                <w:i/>
              </w:rPr>
              <w:t>Réponse(s):</w:t>
            </w:r>
            <w:r>
              <w:rPr>
                <w:b/>
                <w:i/>
              </w:rPr>
              <w:t xml:space="preserve"> </w:t>
            </w:r>
          </w:p>
          <w:p w:rsidR="00C851AC" w:rsidRPr="000A40DF" w:rsidRDefault="006C7CDB" w:rsidP="00C851AC">
            <w:pPr>
              <w:pStyle w:val="En-tte"/>
              <w:tabs>
                <w:tab w:val="left" w:pos="708"/>
              </w:tabs>
              <w:jc w:val="center"/>
              <w:rPr>
                <w:i/>
              </w:rPr>
            </w:pPr>
            <w:r>
              <w:rPr>
                <w:i/>
                <w:noProof/>
                <w:lang w:eastAsia="fr-CH"/>
              </w:rPr>
              <w:drawing>
                <wp:inline distT="0" distB="0" distL="0" distR="0" wp14:anchorId="51C06D1A" wp14:editId="5E26616D">
                  <wp:extent cx="1073785" cy="988695"/>
                  <wp:effectExtent l="0" t="0" r="0" b="190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1AC" w:rsidRPr="00635CD2" w:rsidRDefault="00C851AC" w:rsidP="00C851AC">
            <w:pPr>
              <w:pStyle w:val="En-tte"/>
              <w:tabs>
                <w:tab w:val="left" w:pos="708"/>
              </w:tabs>
              <w:rPr>
                <w:i/>
                <w:szCs w:val="24"/>
              </w:rPr>
            </w:pPr>
            <w:r w:rsidRPr="00635CD2">
              <w:rPr>
                <w:i/>
              </w:rPr>
              <w:tab/>
            </w:r>
            <w:r w:rsidRPr="00635CD2">
              <w:rPr>
                <w:i/>
                <w:szCs w:val="24"/>
              </w:rPr>
              <w:tab/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C851AC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numPr>
                <w:ilvl w:val="0"/>
                <w:numId w:val="27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>
              <w:rPr>
                <w:szCs w:val="24"/>
              </w:rPr>
              <w:t>Donner un exemple d'application d'une VDR</w:t>
            </w:r>
            <w:r w:rsidRPr="00635CD2">
              <w:rPr>
                <w:szCs w:val="24"/>
              </w:rPr>
              <w:tab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</w:tr>
      <w:tr w:rsidR="00C851AC" w:rsidRPr="00635CD2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>Réponse(s):</w:t>
            </w:r>
            <w:r>
              <w:rPr>
                <w:b/>
                <w:i/>
              </w:rPr>
              <w:t xml:space="preserve"> </w:t>
            </w:r>
            <w:r>
              <w:rPr>
                <w:i/>
              </w:rPr>
              <w:t>stabilisation d'une tension, écrêtage et absorption des phénomènes transitoires, protection  des moteurs, utilisation en parafoudre</w:t>
            </w:r>
            <w:r w:rsidRPr="00635CD2">
              <w:rPr>
                <w:i/>
              </w:rPr>
              <w:tab/>
            </w:r>
            <w:r w:rsidRPr="00635CD2">
              <w:rPr>
                <w:i/>
                <w:szCs w:val="24"/>
              </w:rPr>
              <w:tab/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C851AC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numPr>
                <w:ilvl w:val="0"/>
                <w:numId w:val="27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Default="00C851AC" w:rsidP="00C851A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>
              <w:t xml:space="preserve">Quelle est la grandeur physique qui fait varier la résistance d’une </w:t>
            </w:r>
            <w:r>
              <w:rPr>
                <w:szCs w:val="24"/>
              </w:rPr>
              <w:t>VDR</w:t>
            </w:r>
            <w:r w:rsidR="00DF6B5E">
              <w:rPr>
                <w:szCs w:val="24"/>
              </w:rPr>
              <w:t xml:space="preserve"> </w:t>
            </w:r>
            <w:r>
              <w:t>?</w:t>
            </w:r>
            <w:r w:rsidRPr="00635CD2">
              <w:tab/>
            </w:r>
          </w:p>
          <w:p w:rsidR="00DF6B5E" w:rsidRPr="00635CD2" w:rsidRDefault="00DF6B5E" w:rsidP="00C851A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</w:tr>
      <w:tr w:rsidR="00C851AC" w:rsidRPr="00635CD2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>Réponse(s):</w:t>
            </w:r>
            <w:r>
              <w:rPr>
                <w:b/>
                <w:i/>
              </w:rPr>
              <w:t xml:space="preserve"> </w:t>
            </w:r>
            <w:r>
              <w:rPr>
                <w:i/>
              </w:rPr>
              <w:t>la tension</w:t>
            </w:r>
            <w:r w:rsidRPr="00635CD2">
              <w:rPr>
                <w:i/>
                <w:szCs w:val="24"/>
              </w:rPr>
              <w:tab/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681124" w:rsidRPr="00635CD2" w:rsidTr="00F84FB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1124" w:rsidRPr="00635CD2" w:rsidRDefault="00681124" w:rsidP="00F84FB3">
            <w:pPr>
              <w:pStyle w:val="En-tte"/>
              <w:numPr>
                <w:ilvl w:val="0"/>
                <w:numId w:val="27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1124" w:rsidRDefault="00681124" w:rsidP="00F84FB3">
            <w:pPr>
              <w:pStyle w:val="En-tte"/>
              <w:tabs>
                <w:tab w:val="clear" w:pos="4536"/>
                <w:tab w:val="clear" w:pos="9072"/>
              </w:tabs>
            </w:pPr>
            <w:r>
              <w:t>Que se passera-t-il si un moteur DC 24 V, protégé par une VDR, est alimenté par erreur sous 30 VDC ?</w:t>
            </w:r>
          </w:p>
          <w:p w:rsidR="00681124" w:rsidRPr="00635CD2" w:rsidRDefault="00681124" w:rsidP="00F84FB3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1124" w:rsidRPr="00635CD2" w:rsidRDefault="00681124" w:rsidP="00F84FB3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1124" w:rsidRPr="00635CD2" w:rsidRDefault="00681124" w:rsidP="00F84FB3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</w:tr>
      <w:tr w:rsidR="00681124" w:rsidRPr="00635CD2" w:rsidTr="00F84FB3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1124" w:rsidRPr="00635CD2" w:rsidRDefault="00681124" w:rsidP="00F84FB3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>Réponse(s):</w:t>
            </w:r>
            <w:r>
              <w:rPr>
                <w:i/>
                <w:szCs w:val="24"/>
              </w:rPr>
              <w:t xml:space="preserve"> La résistance de la VDR, qui était très grande, va chuter rapidement ce qui va entraîner un fort courant et faire sauter le fusible de la source qui alimente le moteur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1124" w:rsidRPr="00635CD2" w:rsidRDefault="00681124" w:rsidP="00F84FB3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DF6B5E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6B5E" w:rsidRPr="00635CD2" w:rsidRDefault="00DF6B5E" w:rsidP="00DF6B5E">
            <w:pPr>
              <w:pStyle w:val="En-tte"/>
              <w:numPr>
                <w:ilvl w:val="0"/>
                <w:numId w:val="27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6B5E" w:rsidRDefault="00DF6B5E" w:rsidP="00DF6B5E">
            <w:pPr>
              <w:pStyle w:val="En-tte"/>
              <w:tabs>
                <w:tab w:val="clear" w:pos="4536"/>
                <w:tab w:val="clear" w:pos="9072"/>
              </w:tabs>
            </w:pPr>
            <w:r>
              <w:t>Que</w:t>
            </w:r>
            <w:r w:rsidR="00681124">
              <w:t>lle VDR choisiriez-vous pour protéger un moteur 24 VAC ?</w:t>
            </w:r>
            <w:r>
              <w:t xml:space="preserve"> </w:t>
            </w:r>
          </w:p>
          <w:p w:rsidR="00DF6B5E" w:rsidRPr="00635CD2" w:rsidRDefault="00DF6B5E" w:rsidP="00DF6B5E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6B5E" w:rsidRPr="00635CD2" w:rsidRDefault="00DF6B5E" w:rsidP="00DF6B5E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6B5E" w:rsidRPr="00635CD2" w:rsidRDefault="00DF6B5E" w:rsidP="00DF6B5E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</w:tr>
      <w:tr w:rsidR="00DF6B5E" w:rsidRPr="00635CD2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6B5E" w:rsidRPr="00635CD2" w:rsidRDefault="00DF6B5E" w:rsidP="00681124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>Réponse(s):</w:t>
            </w:r>
            <w:r>
              <w:rPr>
                <w:i/>
                <w:szCs w:val="24"/>
              </w:rPr>
              <w:t xml:space="preserve"> </w:t>
            </w:r>
            <w:r w:rsidR="00681124">
              <w:rPr>
                <w:i/>
                <w:szCs w:val="24"/>
              </w:rPr>
              <w:t>Une VDR d’au moins 34 V. La tension de crête pour du 24 V est 34 V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6B5E" w:rsidRPr="00635CD2" w:rsidRDefault="00DF6B5E" w:rsidP="00DF6B5E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</w:tbl>
    <w:p w:rsidR="004D6ED2" w:rsidRDefault="004D6ED2"/>
    <w:p w:rsidR="004D6ED2" w:rsidRPr="00635CD2" w:rsidRDefault="00432964" w:rsidP="004D6ED2">
      <w:hyperlink w:anchor="_top" w:history="1">
        <w:r w:rsidR="004D6ED2" w:rsidRPr="00635CD2">
          <w:rPr>
            <w:rStyle w:val="Lienhypertexte"/>
          </w:rPr>
          <w:t>Retour au haut de la page</w:t>
        </w:r>
      </w:hyperlink>
    </w:p>
    <w:p w:rsidR="00DF6B5E" w:rsidRDefault="00DF6B5E">
      <w:r>
        <w:br w:type="page"/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1276"/>
        <w:gridCol w:w="7229"/>
        <w:gridCol w:w="567"/>
        <w:gridCol w:w="567"/>
      </w:tblGrid>
      <w:tr w:rsidR="00501961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1961" w:rsidRPr="00635CD2" w:rsidRDefault="00501961" w:rsidP="00501961">
            <w:pPr>
              <w:pStyle w:val="En-tte"/>
              <w:numPr>
                <w:ilvl w:val="0"/>
                <w:numId w:val="27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604" w:rsidRDefault="00DF6B5E" w:rsidP="00000604">
            <w:pPr>
              <w:pStyle w:val="En-tte"/>
              <w:tabs>
                <w:tab w:val="clear" w:pos="4536"/>
                <w:tab w:val="clear" w:pos="9072"/>
              </w:tabs>
            </w:pPr>
            <w:r>
              <w:t>Compléter le schéma suivant afin de protéger le transformateur</w:t>
            </w:r>
            <w:r w:rsidR="00155DE2">
              <w:t xml:space="preserve"> contre une surtension</w:t>
            </w:r>
            <w:r>
              <w:t>.</w:t>
            </w:r>
          </w:p>
          <w:p w:rsidR="00DF6B5E" w:rsidRDefault="006C7CDB" w:rsidP="00DF6B5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  <w:lang w:eastAsia="fr-CH"/>
              </w:rPr>
              <w:drawing>
                <wp:inline distT="0" distB="0" distL="0" distR="0" wp14:anchorId="1F8B326B" wp14:editId="3A19FE1A">
                  <wp:extent cx="3413125" cy="1010285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125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5A7A" w:rsidRDefault="00185A7A" w:rsidP="00501961">
            <w:pPr>
              <w:pStyle w:val="En-tte"/>
              <w:tabs>
                <w:tab w:val="clear" w:pos="4536"/>
                <w:tab w:val="clear" w:pos="9072"/>
              </w:tabs>
            </w:pPr>
          </w:p>
          <w:p w:rsidR="00185A7A" w:rsidRPr="00635CD2" w:rsidRDefault="00185A7A" w:rsidP="00501961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1961" w:rsidRPr="00635CD2" w:rsidRDefault="00501961" w:rsidP="00501961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1961" w:rsidRPr="00635CD2" w:rsidRDefault="00501961" w:rsidP="00501961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</w:tr>
      <w:tr w:rsidR="00501961" w:rsidRPr="00635CD2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6B5E" w:rsidRDefault="00501961" w:rsidP="00185A7A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>Réponse(s):</w:t>
            </w:r>
            <w:r w:rsidR="00907CC7">
              <w:rPr>
                <w:i/>
                <w:szCs w:val="24"/>
              </w:rPr>
              <w:t xml:space="preserve"> </w:t>
            </w:r>
          </w:p>
          <w:p w:rsidR="00501961" w:rsidRPr="00635CD2" w:rsidRDefault="00DF6B5E" w:rsidP="00DF6B5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szCs w:val="24"/>
              </w:rPr>
            </w:pPr>
            <w:r>
              <w:object w:dxaOrig="5190" w:dyaOrig="1485">
                <v:shape id="_x0000_i1026" type="#_x0000_t75" style="width:259pt;height:74.8pt" o:ole="">
                  <v:imagedata r:id="rId9" o:title=""/>
                </v:shape>
                <o:OLEObject Type="Embed" ProgID="PBrush" ShapeID="_x0000_i1026" DrawAspect="Content" ObjectID="_1536397088" r:id="rId10"/>
              </w:objec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1961" w:rsidRPr="00635CD2" w:rsidRDefault="00501961" w:rsidP="00501961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647BC3" w:rsidRPr="00635CD2" w:rsidTr="00647B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7BC3" w:rsidRPr="00635CD2" w:rsidRDefault="00647BC3" w:rsidP="00647BC3">
            <w:pPr>
              <w:pStyle w:val="En-tte"/>
              <w:numPr>
                <w:ilvl w:val="0"/>
                <w:numId w:val="27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7BC3" w:rsidRDefault="00647BC3" w:rsidP="00144156">
            <w:r>
              <w:t>Expliquer le principe de fonctionnement</w:t>
            </w:r>
          </w:p>
          <w:p w:rsidR="00647BC3" w:rsidRDefault="006C7CDB" w:rsidP="00144156">
            <w:r>
              <w:rPr>
                <w:noProof/>
                <w:lang w:eastAsia="fr-CH"/>
              </w:rPr>
              <w:drawing>
                <wp:inline distT="0" distB="0" distL="0" distR="0" wp14:anchorId="1235ED03" wp14:editId="39D23D18">
                  <wp:extent cx="2870835" cy="1318260"/>
                  <wp:effectExtent l="0" t="0" r="571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835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BC3" w:rsidRDefault="00647BC3" w:rsidP="00144156"/>
          <w:p w:rsidR="00647BC3" w:rsidRPr="00635CD2" w:rsidRDefault="00647BC3" w:rsidP="00144156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7BC3" w:rsidRPr="00635CD2" w:rsidRDefault="00647BC3" w:rsidP="00144156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7BC3" w:rsidRPr="00635CD2" w:rsidRDefault="00647BC3" w:rsidP="00144156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</w:tr>
      <w:tr w:rsidR="00647BC3" w:rsidRPr="00635CD2" w:rsidTr="00647BC3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7BC3" w:rsidRPr="00635CD2" w:rsidRDefault="00647BC3" w:rsidP="00144156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>Réponse(s):</w:t>
            </w:r>
            <w:r>
              <w:rPr>
                <w:b/>
                <w:i/>
              </w:rPr>
              <w:t xml:space="preserve"> </w:t>
            </w:r>
            <w:r>
              <w:rPr>
                <w:i/>
              </w:rPr>
              <w:t>Si la tension d’alimentation dépasse un certain seuil, alors la VDR va se mettre à conduire. Le moteur sera ainsi protégé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7BC3" w:rsidRPr="00635CD2" w:rsidRDefault="00647BC3" w:rsidP="00144156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80533E" w:rsidRPr="00635CD2" w:rsidTr="0080533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33E" w:rsidRPr="00635CD2" w:rsidRDefault="0080533E" w:rsidP="0080533E">
            <w:pPr>
              <w:pStyle w:val="En-tte"/>
              <w:numPr>
                <w:ilvl w:val="0"/>
                <w:numId w:val="27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33E" w:rsidRDefault="0080533E" w:rsidP="0080533E">
            <w:r>
              <w:t xml:space="preserve">Compléter le schéma suivant en ajoutant un composant qui protègera le moteur contre une surtension.  </w:t>
            </w:r>
          </w:p>
          <w:p w:rsidR="0080533E" w:rsidRDefault="0080533E" w:rsidP="0080533E">
            <w:pPr>
              <w:jc w:val="center"/>
            </w:pPr>
            <w:r>
              <w:object w:dxaOrig="4560" w:dyaOrig="2100">
                <v:shape id="_x0000_i1027" type="#_x0000_t75" style="width:228.15pt;height:104.75pt" o:ole="">
                  <v:imagedata r:id="rId12" o:title=""/>
                </v:shape>
                <o:OLEObject Type="Embed" ProgID="PBrush" ShapeID="_x0000_i1027" DrawAspect="Content" ObjectID="_1536397089" r:id="rId13"/>
              </w:object>
            </w:r>
          </w:p>
          <w:p w:rsidR="0080533E" w:rsidRPr="00635CD2" w:rsidRDefault="0080533E" w:rsidP="0080533E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33E" w:rsidRPr="00635CD2" w:rsidRDefault="0080533E" w:rsidP="0080533E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33E" w:rsidRPr="00635CD2" w:rsidRDefault="0080533E" w:rsidP="0080533E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</w:tr>
      <w:tr w:rsidR="0080533E" w:rsidRPr="00635CD2" w:rsidTr="0080533E"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0533E" w:rsidRPr="00635CD2" w:rsidRDefault="0080533E" w:rsidP="0080533E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>Réponse(s):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33E" w:rsidRPr="00635CD2" w:rsidRDefault="0080533E" w:rsidP="0080533E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53697D84" wp14:editId="11011EE0">
                  <wp:extent cx="1057524" cy="485605"/>
                  <wp:effectExtent l="0" t="0" r="0" b="0"/>
                  <wp:docPr id="499" name="Image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677" cy="48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33E" w:rsidRPr="00635CD2" w:rsidRDefault="0080533E" w:rsidP="0080533E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</w:tbl>
    <w:p w:rsidR="00C851AC" w:rsidRPr="00635CD2" w:rsidRDefault="00C851AC" w:rsidP="00C851AC"/>
    <w:p w:rsidR="00C851AC" w:rsidRPr="00635CD2" w:rsidRDefault="00432964" w:rsidP="00C851AC">
      <w:hyperlink w:anchor="_top" w:history="1">
        <w:r w:rsidR="00C851AC" w:rsidRPr="00635CD2">
          <w:rPr>
            <w:rStyle w:val="Lienhypertexte"/>
          </w:rPr>
          <w:t>Retour au haut de la page</w:t>
        </w:r>
      </w:hyperlink>
    </w:p>
    <w:p w:rsidR="00C851AC" w:rsidRPr="00635CD2" w:rsidRDefault="00C851AC" w:rsidP="00C851AC"/>
    <w:p w:rsidR="00C851AC" w:rsidRPr="00635CD2" w:rsidRDefault="00C851AC" w:rsidP="00C851AC">
      <w:r>
        <w:br w:type="page"/>
      </w:r>
    </w:p>
    <w:p w:rsidR="00C851AC" w:rsidRPr="00635CD2" w:rsidRDefault="00C851AC" w:rsidP="00C851AC">
      <w:pPr>
        <w:pStyle w:val="Titre2"/>
      </w:pPr>
      <w:bookmarkStart w:id="2" w:name="_NTC"/>
      <w:bookmarkEnd w:id="2"/>
      <w:r w:rsidRPr="00635CD2">
        <w:lastRenderedPageBreak/>
        <w:t>NTC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8505"/>
        <w:gridCol w:w="567"/>
        <w:gridCol w:w="567"/>
      </w:tblGrid>
      <w:tr w:rsidR="00C851AC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numPr>
                <w:ilvl w:val="0"/>
                <w:numId w:val="20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clear" w:pos="4536"/>
                <w:tab w:val="clear" w:pos="9072"/>
              </w:tabs>
            </w:pPr>
            <w:r>
              <w:rPr>
                <w:szCs w:val="24"/>
              </w:rPr>
              <w:t xml:space="preserve">Identifier </w:t>
            </w:r>
            <w:r w:rsidRPr="00635CD2">
              <w:t>les axes, puis dessiner la caractéristique d'une NTC</w:t>
            </w:r>
          </w:p>
          <w:p w:rsidR="00C851AC" w:rsidRPr="00635CD2" w:rsidRDefault="006C7CDB" w:rsidP="00C851AC">
            <w:pPr>
              <w:pStyle w:val="En-tte"/>
              <w:tabs>
                <w:tab w:val="clear" w:pos="4536"/>
                <w:tab w:val="clear" w:pos="9072"/>
              </w:tabs>
            </w:pPr>
            <w:r>
              <w:rPr>
                <w:noProof/>
                <w:lang w:eastAsia="fr-CH"/>
              </w:rPr>
              <mc:AlternateContent>
                <mc:Choice Requires="wpg">
                  <w:drawing>
                    <wp:anchor distT="0" distB="0" distL="114300" distR="114300" simplePos="0" relativeHeight="251640320" behindDoc="0" locked="0" layoutInCell="1" allowOverlap="1" wp14:anchorId="3E57410A" wp14:editId="3467005D">
                      <wp:simplePos x="0" y="0"/>
                      <wp:positionH relativeFrom="column">
                        <wp:posOffset>1734185</wp:posOffset>
                      </wp:positionH>
                      <wp:positionV relativeFrom="paragraph">
                        <wp:posOffset>161925</wp:posOffset>
                      </wp:positionV>
                      <wp:extent cx="1440180" cy="1443990"/>
                      <wp:effectExtent l="0" t="0" r="0" b="0"/>
                      <wp:wrapNone/>
                      <wp:docPr id="491" name="Group 1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40180" cy="1443990"/>
                                <a:chOff x="5897" y="7827"/>
                                <a:chExt cx="2268" cy="2274"/>
                              </a:xfrm>
                            </wpg:grpSpPr>
                            <wps:wsp>
                              <wps:cNvPr id="492" name="Line 1613"/>
                              <wps:cNvCnPr/>
                              <wps:spPr bwMode="auto">
                                <a:xfrm flipV="1">
                                  <a:off x="5897" y="10101"/>
                                  <a:ext cx="22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" name="Line 1614"/>
                              <wps:cNvCnPr/>
                              <wps:spPr bwMode="auto">
                                <a:xfrm flipV="1">
                                  <a:off x="5898" y="7827"/>
                                  <a:ext cx="0" cy="22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12" o:spid="_x0000_s1026" style="position:absolute;margin-left:136.55pt;margin-top:12.75pt;width:113.4pt;height:113.7pt;z-index:251640320" coordorigin="5897,7827" coordsize="2268,2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">
                      <v:line id="Line 1613" o:spid="_x0000_s1027" style="position:absolute;flip:y;visibility:visible;mso-wrap-style:square" from="5897,10101" to="8165,10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SaNsYAAADcAAAADwAAAGRycy9kb3ducmV2LnhtbESPzWvCQBDF7wX/h2WEXoJu/EA0dRX7&#10;IQilB6OHHofsNAnNzobsVNP/visIPT7evN+bt972rlEX6kLt2cBknIIiLrytuTRwPu1HS1BBkC02&#10;nsnALwXYbgYPa8ysv/KRLrmUKkI4ZGigEmkzrUNRkcMw9i1x9L5851Ci7EptO7xGuGv0NE0X2mHN&#10;saHCll4qKr7zHxff2H/w62yWPDudJCt6+5T3VIsxj8N+9wRKqJf/43v6YA3MV1O4jYkE0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EmjbGAAAA3AAAAA8AAAAAAAAA&#10;AAAAAAAAoQIAAGRycy9kb3ducmV2LnhtbFBLBQYAAAAABAAEAPkAAACUAwAAAAA=&#10;">
                        <v:stroke endarrow="block"/>
                      </v:line>
                      <v:line id="Line 1614" o:spid="_x0000_s1028" style="position:absolute;flip:y;visibility:visible;mso-wrap-style:square" from="5898,7827" to="5898,10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g/rcUAAADcAAAADwAAAGRycy9kb3ducmV2LnhtbESPQWvCQBCF74L/YZmCl6CbNlJqdBVb&#10;FQrSQ7WHHofsmIRmZ0N21PTfdwuCx8eb9715i1XvGnWhLtSeDTxOUlDEhbc1lwa+jrvxC6ggyBYb&#10;z2TglwKslsPBAnPrr/xJl4OUKkI45GigEmlzrUNRkcMw8S1x9E6+cyhRdqW2HV4j3DX6KU2ftcOa&#10;Y0OFLb1VVPwczi6+sfvgTZYlr04nyYy237JPtRgzeujXc1BCvdyPb+l3a2A6y+B/TCSAX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g/rcUAAADcAAAADwAAAAAAAAAA&#10;AAAAAAChAgAAZHJzL2Rvd25yZXYueG1sUEsFBgAAAAAEAAQA+QAAAJMDAAAAAA==&#10;">
                        <v:stroke endarrow="block"/>
                      </v:line>
                    </v:group>
                  </w:pict>
                </mc:Fallback>
              </mc:AlternateContent>
            </w:r>
          </w:p>
          <w:p w:rsidR="00C851AC" w:rsidRPr="00635CD2" w:rsidRDefault="00C851AC" w:rsidP="00C851AC">
            <w:pPr>
              <w:pStyle w:val="En-tte"/>
              <w:tabs>
                <w:tab w:val="clear" w:pos="4536"/>
                <w:tab w:val="clear" w:pos="9072"/>
              </w:tabs>
            </w:pPr>
          </w:p>
          <w:p w:rsidR="00C851AC" w:rsidRPr="00635CD2" w:rsidRDefault="00C851AC" w:rsidP="00C851AC">
            <w:pPr>
              <w:pStyle w:val="En-tte"/>
              <w:tabs>
                <w:tab w:val="clear" w:pos="4536"/>
                <w:tab w:val="clear" w:pos="9072"/>
              </w:tabs>
            </w:pPr>
          </w:p>
          <w:p w:rsidR="00C851AC" w:rsidRPr="00635CD2" w:rsidRDefault="00C851AC" w:rsidP="00C851AC">
            <w:pPr>
              <w:pStyle w:val="En-tte"/>
              <w:tabs>
                <w:tab w:val="clear" w:pos="4536"/>
                <w:tab w:val="clear" w:pos="9072"/>
              </w:tabs>
            </w:pPr>
          </w:p>
          <w:p w:rsidR="00C851AC" w:rsidRPr="00635CD2" w:rsidRDefault="00C851AC" w:rsidP="00C851AC">
            <w:pPr>
              <w:pStyle w:val="En-tte"/>
              <w:tabs>
                <w:tab w:val="clear" w:pos="4536"/>
                <w:tab w:val="clear" w:pos="9072"/>
              </w:tabs>
            </w:pPr>
          </w:p>
          <w:p w:rsidR="00C851AC" w:rsidRPr="00635CD2" w:rsidRDefault="00C851AC" w:rsidP="00C851AC">
            <w:pPr>
              <w:pStyle w:val="En-tte"/>
              <w:tabs>
                <w:tab w:val="clear" w:pos="4536"/>
                <w:tab w:val="clear" w:pos="9072"/>
              </w:tabs>
            </w:pPr>
          </w:p>
          <w:p w:rsidR="00C851AC" w:rsidRPr="00635CD2" w:rsidRDefault="00C851AC" w:rsidP="00C851AC">
            <w:pPr>
              <w:pStyle w:val="En-tte"/>
              <w:tabs>
                <w:tab w:val="clear" w:pos="4536"/>
                <w:tab w:val="clear" w:pos="9072"/>
              </w:tabs>
            </w:pPr>
          </w:p>
          <w:p w:rsidR="00C851AC" w:rsidRPr="00635CD2" w:rsidRDefault="00C851AC" w:rsidP="00C851AC">
            <w:pPr>
              <w:pStyle w:val="En-tte"/>
              <w:tabs>
                <w:tab w:val="clear" w:pos="4536"/>
                <w:tab w:val="clear" w:pos="9072"/>
              </w:tabs>
            </w:pPr>
          </w:p>
          <w:p w:rsidR="00C851AC" w:rsidRPr="00635CD2" w:rsidRDefault="00C851AC" w:rsidP="00C851AC">
            <w:pPr>
              <w:pStyle w:val="En-tte"/>
              <w:tabs>
                <w:tab w:val="clear" w:pos="4536"/>
                <w:tab w:val="clear" w:pos="9072"/>
              </w:tabs>
            </w:pPr>
          </w:p>
          <w:p w:rsidR="00C851AC" w:rsidRPr="00635CD2" w:rsidRDefault="00C851AC" w:rsidP="00C851AC">
            <w:pPr>
              <w:pStyle w:val="En-tte"/>
              <w:tabs>
                <w:tab w:val="clear" w:pos="4536"/>
                <w:tab w:val="clear" w:pos="9072"/>
              </w:tabs>
            </w:pPr>
          </w:p>
          <w:p w:rsidR="00C851AC" w:rsidRPr="00635CD2" w:rsidRDefault="00C851AC" w:rsidP="00C851A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</w:tr>
      <w:tr w:rsidR="00C851AC" w:rsidRPr="00635CD2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Default="00C851AC" w:rsidP="00C851AC">
            <w:pPr>
              <w:pStyle w:val="En-tte"/>
              <w:tabs>
                <w:tab w:val="left" w:pos="708"/>
              </w:tabs>
              <w:rPr>
                <w:b/>
                <w:i/>
              </w:rPr>
            </w:pPr>
            <w:r w:rsidRPr="00635CD2">
              <w:rPr>
                <w:b/>
                <w:i/>
              </w:rPr>
              <w:t>Réponse(s):</w:t>
            </w:r>
            <w:r>
              <w:rPr>
                <w:b/>
                <w:i/>
              </w:rPr>
              <w:t xml:space="preserve"> </w:t>
            </w:r>
          </w:p>
          <w:p w:rsidR="00C851AC" w:rsidRDefault="006C7CDB" w:rsidP="00C851AC">
            <w:pPr>
              <w:pStyle w:val="En-tte"/>
              <w:tabs>
                <w:tab w:val="left" w:pos="708"/>
              </w:tabs>
              <w:jc w:val="center"/>
              <w:rPr>
                <w:i/>
              </w:rPr>
            </w:pPr>
            <w:r>
              <w:rPr>
                <w:i/>
                <w:noProof/>
                <w:lang w:eastAsia="fr-CH"/>
              </w:rPr>
              <w:drawing>
                <wp:inline distT="0" distB="0" distL="0" distR="0" wp14:anchorId="6E85C08E" wp14:editId="1C390073">
                  <wp:extent cx="1945640" cy="120142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40" cy="120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1AC" w:rsidRPr="00635CD2" w:rsidRDefault="00C851AC" w:rsidP="00C851AC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C851AC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numPr>
                <w:ilvl w:val="0"/>
                <w:numId w:val="20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Default="00C851AC" w:rsidP="00C851AC">
            <w:pPr>
              <w:pStyle w:val="En-tte"/>
              <w:tabs>
                <w:tab w:val="left" w:pos="708"/>
              </w:tabs>
              <w:rPr>
                <w:szCs w:val="24"/>
              </w:rPr>
            </w:pPr>
            <w:r>
              <w:rPr>
                <w:szCs w:val="24"/>
              </w:rPr>
              <w:t>Donner un exemple d'application d'une NTC</w:t>
            </w:r>
            <w:r w:rsidRPr="00635CD2">
              <w:rPr>
                <w:szCs w:val="24"/>
              </w:rPr>
              <w:tab/>
            </w:r>
          </w:p>
          <w:p w:rsidR="00681124" w:rsidRPr="00635CD2" w:rsidRDefault="00681124" w:rsidP="00C851AC">
            <w:pPr>
              <w:pStyle w:val="En-tte"/>
              <w:tabs>
                <w:tab w:val="left" w:pos="708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</w:tr>
      <w:tr w:rsidR="00C851AC" w:rsidRPr="00635CD2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left" w:pos="708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>Réponse(s):</w:t>
            </w:r>
            <w:r>
              <w:rPr>
                <w:b/>
                <w:i/>
              </w:rPr>
              <w:t xml:space="preserve"> </w:t>
            </w:r>
            <w:r>
              <w:rPr>
                <w:i/>
              </w:rPr>
              <w:t>Mesure et contrôle de température, limiteur de courant d'appel</w:t>
            </w:r>
            <w:r w:rsidRPr="00635CD2">
              <w:rPr>
                <w:i/>
              </w:rPr>
              <w:tab/>
            </w:r>
            <w:r w:rsidRPr="00635CD2">
              <w:rPr>
                <w:i/>
                <w:szCs w:val="24"/>
              </w:rPr>
              <w:tab/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C851AC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numPr>
                <w:ilvl w:val="0"/>
                <w:numId w:val="20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Default="00C851AC" w:rsidP="00C851AC">
            <w:r>
              <w:t>Quelle est la grandeur physique qui fait varier la résistance d’une NTC ?</w:t>
            </w:r>
            <w:r w:rsidRPr="00635CD2">
              <w:tab/>
            </w:r>
          </w:p>
          <w:p w:rsidR="00681124" w:rsidRPr="00635CD2" w:rsidRDefault="00681124" w:rsidP="00C851AC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</w:tr>
      <w:tr w:rsidR="00C851AC" w:rsidRPr="00635CD2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>Réponse(s):</w:t>
            </w:r>
            <w:r>
              <w:rPr>
                <w:b/>
                <w:i/>
              </w:rPr>
              <w:t xml:space="preserve"> </w:t>
            </w:r>
            <w:r>
              <w:rPr>
                <w:i/>
              </w:rPr>
              <w:t>la température exprimée en [°C]</w:t>
            </w:r>
            <w:r w:rsidRPr="00635CD2">
              <w:rPr>
                <w:i/>
                <w:szCs w:val="24"/>
              </w:rPr>
              <w:tab/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A359AC" w:rsidRPr="00635CD2" w:rsidTr="00A359A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9AC" w:rsidRPr="00635CD2" w:rsidRDefault="00A359AC" w:rsidP="00A359AC">
            <w:pPr>
              <w:pStyle w:val="En-tte"/>
              <w:numPr>
                <w:ilvl w:val="0"/>
                <w:numId w:val="20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9AC" w:rsidRDefault="00A359AC" w:rsidP="000263EA">
            <w:pPr>
              <w:tabs>
                <w:tab w:val="left" w:pos="4649"/>
              </w:tabs>
              <w:spacing w:before="20" w:after="20"/>
            </w:pPr>
            <w:r>
              <w:t>Décrivez le fonctionnement du montage suivant :</w:t>
            </w:r>
          </w:p>
          <w:p w:rsidR="00A359AC" w:rsidRDefault="006C7CDB" w:rsidP="000263EA">
            <w:pPr>
              <w:tabs>
                <w:tab w:val="left" w:pos="4649"/>
              </w:tabs>
              <w:spacing w:before="20" w:after="20"/>
            </w:pP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51D2EECE" wp14:editId="24202310">
                      <wp:simplePos x="0" y="0"/>
                      <wp:positionH relativeFrom="column">
                        <wp:posOffset>2353310</wp:posOffset>
                      </wp:positionH>
                      <wp:positionV relativeFrom="paragraph">
                        <wp:posOffset>112395</wp:posOffset>
                      </wp:positionV>
                      <wp:extent cx="478790" cy="266065"/>
                      <wp:effectExtent l="0" t="0" r="0" b="0"/>
                      <wp:wrapNone/>
                      <wp:docPr id="490" name="Text Box 20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8790" cy="266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2964" w:rsidRDefault="00432964" w:rsidP="00A359AC">
                                  <w:r>
                                    <w:t>K1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075" o:spid="_x0000_s1026" type="#_x0000_t202" style="position:absolute;margin-left:185.3pt;margin-top:8.85pt;width:37.7pt;height:20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QnKuAIAAL0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" filled="f" stroked="f">
                      <v:textbox>
                        <w:txbxContent>
                          <w:p w:rsidR="000742AA" w:rsidRDefault="000742AA" w:rsidP="00A359AC">
                            <w:r>
                              <w:t>K1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359AC" w:rsidRDefault="00A359AC" w:rsidP="000263EA">
            <w:pPr>
              <w:tabs>
                <w:tab w:val="left" w:pos="4649"/>
              </w:tabs>
              <w:spacing w:before="20" w:after="20"/>
            </w:pPr>
          </w:p>
          <w:p w:rsidR="00A359AC" w:rsidRDefault="006C7CDB" w:rsidP="000263EA">
            <w:pPr>
              <w:tabs>
                <w:tab w:val="left" w:pos="4649"/>
              </w:tabs>
              <w:spacing w:before="20" w:after="20"/>
            </w:pP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7FEDE890" wp14:editId="64FFCEA7">
                      <wp:simplePos x="0" y="0"/>
                      <wp:positionH relativeFrom="column">
                        <wp:posOffset>1186815</wp:posOffset>
                      </wp:positionH>
                      <wp:positionV relativeFrom="paragraph">
                        <wp:posOffset>130810</wp:posOffset>
                      </wp:positionV>
                      <wp:extent cx="478790" cy="266065"/>
                      <wp:effectExtent l="0" t="0" r="0" b="0"/>
                      <wp:wrapNone/>
                      <wp:docPr id="489" name="Text Box 20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8790" cy="266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2964" w:rsidRDefault="00432964" w:rsidP="00A359AC">
                                  <w:r>
                                    <w:t>S1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76" o:spid="_x0000_s1027" type="#_x0000_t202" style="position:absolute;margin-left:93.45pt;margin-top:10.3pt;width:37.7pt;height:20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JGnugIAAMQ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" filled="f" stroked="f">
                      <v:textbox>
                        <w:txbxContent>
                          <w:p w:rsidR="000742AA" w:rsidRDefault="000742AA" w:rsidP="00A359AC">
                            <w:r>
                              <w:t>S1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44A7BDB3" wp14:editId="72255E7B">
                      <wp:simplePos x="0" y="0"/>
                      <wp:positionH relativeFrom="column">
                        <wp:posOffset>2349500</wp:posOffset>
                      </wp:positionH>
                      <wp:positionV relativeFrom="paragraph">
                        <wp:posOffset>1905</wp:posOffset>
                      </wp:positionV>
                      <wp:extent cx="361315" cy="74930"/>
                      <wp:effectExtent l="0" t="0" r="0" b="0"/>
                      <wp:wrapNone/>
                      <wp:docPr id="488" name="Line 2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1315" cy="749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73" o:spid="_x0000_s1026" style="position:absolute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5pt,.15pt" to="213.4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"/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1EA68873" wp14:editId="75CD6FAD">
                      <wp:simplePos x="0" y="0"/>
                      <wp:positionH relativeFrom="column">
                        <wp:posOffset>2745740</wp:posOffset>
                      </wp:positionH>
                      <wp:positionV relativeFrom="paragraph">
                        <wp:posOffset>92075</wp:posOffset>
                      </wp:positionV>
                      <wp:extent cx="276225" cy="0"/>
                      <wp:effectExtent l="0" t="0" r="0" b="0"/>
                      <wp:wrapNone/>
                      <wp:docPr id="487" name="Line 20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6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72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2pt,7.25pt" to="237.9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"/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6542401F" wp14:editId="39A2E444">
                      <wp:simplePos x="0" y="0"/>
                      <wp:positionH relativeFrom="column">
                        <wp:posOffset>2073275</wp:posOffset>
                      </wp:positionH>
                      <wp:positionV relativeFrom="paragraph">
                        <wp:posOffset>76835</wp:posOffset>
                      </wp:positionV>
                      <wp:extent cx="276225" cy="0"/>
                      <wp:effectExtent l="0" t="0" r="0" b="0"/>
                      <wp:wrapNone/>
                      <wp:docPr id="486" name="Line 20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6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71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25pt,6.05pt" to="18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"/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391BD9F9" wp14:editId="7C85F40E">
                      <wp:simplePos x="0" y="0"/>
                      <wp:positionH relativeFrom="column">
                        <wp:posOffset>3027045</wp:posOffset>
                      </wp:positionH>
                      <wp:positionV relativeFrom="paragraph">
                        <wp:posOffset>86360</wp:posOffset>
                      </wp:positionV>
                      <wp:extent cx="3810" cy="459105"/>
                      <wp:effectExtent l="0" t="0" r="0" b="0"/>
                      <wp:wrapNone/>
                      <wp:docPr id="485" name="Line 20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810" cy="4591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70" o:spid="_x0000_s1026" style="position:absolute;flip:x 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35pt,6.8pt" to="238.65pt,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"/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39F0ABAE" wp14:editId="60F70FF2">
                      <wp:simplePos x="0" y="0"/>
                      <wp:positionH relativeFrom="column">
                        <wp:posOffset>2072640</wp:posOffset>
                      </wp:positionH>
                      <wp:positionV relativeFrom="paragraph">
                        <wp:posOffset>77470</wp:posOffset>
                      </wp:positionV>
                      <wp:extent cx="1905" cy="465455"/>
                      <wp:effectExtent l="0" t="0" r="0" b="0"/>
                      <wp:wrapNone/>
                      <wp:docPr id="484" name="Line 20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05" cy="4654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69" o:spid="_x0000_s1026" style="position:absolute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2pt,6.1pt" to="163.35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"/>
                  </w:pict>
                </mc:Fallback>
              </mc:AlternateContent>
            </w:r>
          </w:p>
          <w:p w:rsidR="00A359AC" w:rsidRDefault="006C7CDB" w:rsidP="000263EA">
            <w:pPr>
              <w:tabs>
                <w:tab w:val="left" w:pos="4649"/>
              </w:tabs>
              <w:spacing w:before="20" w:after="20"/>
            </w:pP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012B99AC" wp14:editId="00B31E66">
                      <wp:simplePos x="0" y="0"/>
                      <wp:positionH relativeFrom="column">
                        <wp:posOffset>2301240</wp:posOffset>
                      </wp:positionH>
                      <wp:positionV relativeFrom="paragraph">
                        <wp:posOffset>119380</wp:posOffset>
                      </wp:positionV>
                      <wp:extent cx="541020" cy="411480"/>
                      <wp:effectExtent l="0" t="0" r="0" b="0"/>
                      <wp:wrapNone/>
                      <wp:docPr id="483" name="Line 20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1020" cy="4114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57" o:spid="_x0000_s1026" style="position:absolute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2pt,9.4pt" to="223.8pt,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"/>
                  </w:pict>
                </mc:Fallback>
              </mc:AlternateContent>
            </w:r>
          </w:p>
          <w:p w:rsidR="00A359AC" w:rsidRDefault="006C7CDB" w:rsidP="000263EA">
            <w:pPr>
              <w:tabs>
                <w:tab w:val="left" w:pos="4649"/>
              </w:tabs>
              <w:spacing w:before="20" w:after="20"/>
            </w:pP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72A1EA65" wp14:editId="48AA2AFF">
                      <wp:simplePos x="0" y="0"/>
                      <wp:positionH relativeFrom="column">
                        <wp:posOffset>1851660</wp:posOffset>
                      </wp:positionH>
                      <wp:positionV relativeFrom="paragraph">
                        <wp:posOffset>175260</wp:posOffset>
                      </wp:positionV>
                      <wp:extent cx="541020" cy="400050"/>
                      <wp:effectExtent l="0" t="0" r="0" b="0"/>
                      <wp:wrapNone/>
                      <wp:docPr id="482" name="Text Box 20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020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2964" w:rsidRPr="00332E8B" w:rsidRDefault="00432964" w:rsidP="00A359AC">
                                  <w:pPr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-θ</w:t>
                                  </w:r>
                                </w:p>
                                <w:p w:rsidR="00432964" w:rsidRPr="004E4820" w:rsidRDefault="00432964" w:rsidP="00A359A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59" o:spid="_x0000_s1028" type="#_x0000_t202" style="position:absolute;margin-left:145.8pt;margin-top:13.8pt;width:42.6pt;height:31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FlRvAIAAMQ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" filled="f" stroked="f">
                      <v:textbox>
                        <w:txbxContent>
                          <w:p w:rsidR="000742AA" w:rsidRPr="00332E8B" w:rsidRDefault="000742AA" w:rsidP="00A359AC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-θ</w:t>
                            </w:r>
                          </w:p>
                          <w:p w:rsidR="000742AA" w:rsidRPr="004E4820" w:rsidRDefault="000742AA" w:rsidP="00A359A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4340655C" wp14:editId="187D4368">
                      <wp:simplePos x="0" y="0"/>
                      <wp:positionH relativeFrom="column">
                        <wp:posOffset>1209675</wp:posOffset>
                      </wp:positionH>
                      <wp:positionV relativeFrom="paragraph">
                        <wp:posOffset>-635</wp:posOffset>
                      </wp:positionV>
                      <wp:extent cx="360680" cy="180340"/>
                      <wp:effectExtent l="0" t="0" r="0" b="0"/>
                      <wp:wrapNone/>
                      <wp:docPr id="481" name="Line 20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0680" cy="1803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67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25pt,-.05pt" to="123.6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"/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188F9D1D" wp14:editId="588B1B14">
                      <wp:simplePos x="0" y="0"/>
                      <wp:positionH relativeFrom="column">
                        <wp:posOffset>3563620</wp:posOffset>
                      </wp:positionH>
                      <wp:positionV relativeFrom="paragraph">
                        <wp:posOffset>174625</wp:posOffset>
                      </wp:positionV>
                      <wp:extent cx="0" cy="360680"/>
                      <wp:effectExtent l="0" t="0" r="0" b="0"/>
                      <wp:wrapNone/>
                      <wp:docPr id="480" name="Line 20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606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62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0.6pt,13.75pt" to="280.6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"/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6B9ABB49" wp14:editId="2A0FC460">
                      <wp:simplePos x="0" y="0"/>
                      <wp:positionH relativeFrom="column">
                        <wp:posOffset>1579880</wp:posOffset>
                      </wp:positionH>
                      <wp:positionV relativeFrom="paragraph">
                        <wp:posOffset>174625</wp:posOffset>
                      </wp:positionV>
                      <wp:extent cx="721360" cy="0"/>
                      <wp:effectExtent l="0" t="0" r="0" b="0"/>
                      <wp:wrapNone/>
                      <wp:docPr id="479" name="Line 20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13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61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4pt,13.75pt" to="181.2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"/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39ED5D3C" wp14:editId="621E8FC6">
                      <wp:simplePos x="0" y="0"/>
                      <wp:positionH relativeFrom="column">
                        <wp:posOffset>2841625</wp:posOffset>
                      </wp:positionH>
                      <wp:positionV relativeFrom="paragraph">
                        <wp:posOffset>175895</wp:posOffset>
                      </wp:positionV>
                      <wp:extent cx="721360" cy="0"/>
                      <wp:effectExtent l="0" t="0" r="0" b="0"/>
                      <wp:wrapNone/>
                      <wp:docPr id="478" name="Line 20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13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60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75pt,13.85pt" to="280.5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"/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497E9BFC" wp14:editId="1932F275">
                      <wp:simplePos x="0" y="0"/>
                      <wp:positionH relativeFrom="column">
                        <wp:posOffset>2301240</wp:posOffset>
                      </wp:positionH>
                      <wp:positionV relativeFrom="paragraph">
                        <wp:posOffset>84455</wp:posOffset>
                      </wp:positionV>
                      <wp:extent cx="537210" cy="180340"/>
                      <wp:effectExtent l="0" t="0" r="0" b="0"/>
                      <wp:wrapNone/>
                      <wp:docPr id="477" name="Rectangle 20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7210" cy="180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56" o:spid="_x0000_s1026" style="position:absolute;margin-left:181.2pt;margin-top:6.65pt;width:42.3pt;height:14.2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"/>
                  </w:pict>
                </mc:Fallback>
              </mc:AlternateContent>
            </w:r>
          </w:p>
          <w:p w:rsidR="00A359AC" w:rsidRDefault="006C7CDB" w:rsidP="000263EA">
            <w:pPr>
              <w:tabs>
                <w:tab w:val="left" w:pos="4649"/>
              </w:tabs>
              <w:spacing w:before="20" w:after="20"/>
            </w:pP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528C3929" wp14:editId="6879BEBF">
                      <wp:simplePos x="0" y="0"/>
                      <wp:positionH relativeFrom="column">
                        <wp:posOffset>398145</wp:posOffset>
                      </wp:positionH>
                      <wp:positionV relativeFrom="paragraph">
                        <wp:posOffset>-8255</wp:posOffset>
                      </wp:positionV>
                      <wp:extent cx="811530" cy="0"/>
                      <wp:effectExtent l="0" t="0" r="0" b="0"/>
                      <wp:wrapNone/>
                      <wp:docPr id="476" name="Line 2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115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68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35pt,-.65pt" to="95.25pt,-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"/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219791F6" wp14:editId="4EC74569">
                      <wp:simplePos x="0" y="0"/>
                      <wp:positionH relativeFrom="column">
                        <wp:posOffset>2120900</wp:posOffset>
                      </wp:positionH>
                      <wp:positionV relativeFrom="paragraph">
                        <wp:posOffset>154940</wp:posOffset>
                      </wp:positionV>
                      <wp:extent cx="180340" cy="0"/>
                      <wp:effectExtent l="0" t="0" r="0" b="0"/>
                      <wp:wrapNone/>
                      <wp:docPr id="475" name="Line 20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03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58" o:spid="_x0000_s1026" style="position:absolute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pt,12.2pt" to="181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0qPHAIAADY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"/>
                  </w:pict>
                </mc:Fallback>
              </mc:AlternateContent>
            </w:r>
          </w:p>
          <w:p w:rsidR="00A359AC" w:rsidRDefault="006C7CDB" w:rsidP="000263EA">
            <w:pPr>
              <w:tabs>
                <w:tab w:val="left" w:pos="4649"/>
              </w:tabs>
              <w:spacing w:before="20" w:after="20"/>
            </w:pP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4DBEAC14" wp14:editId="26DC5A6D">
                      <wp:simplePos x="0" y="0"/>
                      <wp:positionH relativeFrom="column">
                        <wp:posOffset>3293110</wp:posOffset>
                      </wp:positionH>
                      <wp:positionV relativeFrom="paragraph">
                        <wp:posOffset>159385</wp:posOffset>
                      </wp:positionV>
                      <wp:extent cx="541020" cy="270510"/>
                      <wp:effectExtent l="0" t="0" r="0" b="0"/>
                      <wp:wrapNone/>
                      <wp:docPr id="474" name="Rectangle 20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020" cy="270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66" o:spid="_x0000_s1026" style="position:absolute;margin-left:259.3pt;margin-top:12.55pt;width:42.6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"/>
                  </w:pict>
                </mc:Fallback>
              </mc:AlternateContent>
            </w:r>
          </w:p>
          <w:p w:rsidR="00A359AC" w:rsidRDefault="006C7CDB" w:rsidP="000263EA">
            <w:pPr>
              <w:pStyle w:val="En-tte"/>
              <w:tabs>
                <w:tab w:val="clear" w:pos="4536"/>
                <w:tab w:val="clear" w:pos="9072"/>
              </w:tabs>
              <w:spacing w:before="20" w:after="20"/>
            </w:pP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6E85D54C" wp14:editId="1F54AC50">
                      <wp:simplePos x="0" y="0"/>
                      <wp:positionH relativeFrom="column">
                        <wp:posOffset>3912235</wp:posOffset>
                      </wp:positionH>
                      <wp:positionV relativeFrom="paragraph">
                        <wp:posOffset>-12700</wp:posOffset>
                      </wp:positionV>
                      <wp:extent cx="478790" cy="266065"/>
                      <wp:effectExtent l="0" t="0" r="0" b="0"/>
                      <wp:wrapNone/>
                      <wp:docPr id="473" name="Text Box 20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8790" cy="266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2964" w:rsidRDefault="00432964" w:rsidP="00A359AC">
                                  <w:r>
                                    <w:t>K1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74" o:spid="_x0000_s1029" type="#_x0000_t202" style="position:absolute;margin-left:308.05pt;margin-top:-1pt;width:37.7pt;height:20.9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A2/uwIAAMQ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" filled="f" stroked="f">
                      <v:textbox>
                        <w:txbxContent>
                          <w:p w:rsidR="000742AA" w:rsidRDefault="000742AA" w:rsidP="00A359AC">
                            <w:r>
                              <w:t>K1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E633B87" wp14:editId="0FEF61F1">
                      <wp:simplePos x="0" y="0"/>
                      <wp:positionH relativeFrom="column">
                        <wp:posOffset>3414395</wp:posOffset>
                      </wp:positionH>
                      <wp:positionV relativeFrom="paragraph">
                        <wp:posOffset>-3175</wp:posOffset>
                      </wp:positionV>
                      <wp:extent cx="541020" cy="400050"/>
                      <wp:effectExtent l="0" t="0" r="0" b="0"/>
                      <wp:wrapNone/>
                      <wp:docPr id="472" name="Text Box 20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020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2964" w:rsidRDefault="00432964" w:rsidP="00A359AC">
                                  <w: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65" o:spid="_x0000_s1030" type="#_x0000_t202" style="position:absolute;margin-left:268.85pt;margin-top:-.25pt;width:42.6pt;height:31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1jWvAIAAMQ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" filled="f" stroked="f">
                      <v:textbox>
                        <w:txbxContent>
                          <w:p w:rsidR="000742AA" w:rsidRDefault="000742AA" w:rsidP="00A359AC">
                            <w: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359AC" w:rsidRDefault="006C7CDB" w:rsidP="000263EA">
            <w:pPr>
              <w:pStyle w:val="En-tte"/>
              <w:tabs>
                <w:tab w:val="clear" w:pos="4536"/>
                <w:tab w:val="clear" w:pos="9072"/>
                <w:tab w:val="left" w:pos="5783"/>
              </w:tabs>
              <w:spacing w:before="20" w:after="20"/>
            </w:pP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6D8D215B" wp14:editId="5A4592D9">
                      <wp:simplePos x="0" y="0"/>
                      <wp:positionH relativeFrom="column">
                        <wp:posOffset>3563620</wp:posOffset>
                      </wp:positionH>
                      <wp:positionV relativeFrom="paragraph">
                        <wp:posOffset>53975</wp:posOffset>
                      </wp:positionV>
                      <wp:extent cx="0" cy="360680"/>
                      <wp:effectExtent l="0" t="0" r="0" b="0"/>
                      <wp:wrapNone/>
                      <wp:docPr id="471" name="Line 2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606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6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0.6pt,4.25pt" to="280.6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fj0Fg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"/>
                  </w:pict>
                </mc:Fallback>
              </mc:AlternateContent>
            </w:r>
          </w:p>
          <w:p w:rsidR="00A359AC" w:rsidRDefault="00A359AC" w:rsidP="000263EA">
            <w:pPr>
              <w:pStyle w:val="En-tte"/>
              <w:tabs>
                <w:tab w:val="clear" w:pos="4536"/>
                <w:tab w:val="clear" w:pos="9072"/>
                <w:tab w:val="left" w:pos="5783"/>
              </w:tabs>
              <w:spacing w:before="20" w:after="20"/>
            </w:pPr>
          </w:p>
          <w:p w:rsidR="00A359AC" w:rsidRDefault="006C7CDB" w:rsidP="000263EA">
            <w:pPr>
              <w:pStyle w:val="En-tte"/>
              <w:tabs>
                <w:tab w:val="clear" w:pos="4536"/>
                <w:tab w:val="clear" w:pos="9072"/>
                <w:tab w:val="left" w:pos="5783"/>
              </w:tabs>
              <w:spacing w:before="20" w:after="20"/>
            </w:pP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3A1F7329" wp14:editId="6391CE0C">
                      <wp:simplePos x="0" y="0"/>
                      <wp:positionH relativeFrom="column">
                        <wp:posOffset>522605</wp:posOffset>
                      </wp:positionH>
                      <wp:positionV relativeFrom="paragraph">
                        <wp:posOffset>38735</wp:posOffset>
                      </wp:positionV>
                      <wp:extent cx="3041015" cy="0"/>
                      <wp:effectExtent l="0" t="0" r="0" b="0"/>
                      <wp:wrapNone/>
                      <wp:docPr id="470" name="Line 20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0410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64" o:spid="_x0000_s1026" style="position:absolute;flip:x 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15pt,3.05pt" to="280.6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"/>
                  </w:pict>
                </mc:Fallback>
              </mc:AlternateContent>
            </w:r>
          </w:p>
          <w:p w:rsidR="00A359AC" w:rsidRPr="00635CD2" w:rsidRDefault="00A359AC" w:rsidP="000263EA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9AC" w:rsidRPr="00635CD2" w:rsidRDefault="00A359AC" w:rsidP="000263EA">
            <w:pPr>
              <w:pStyle w:val="En-tte"/>
              <w:tabs>
                <w:tab w:val="left" w:pos="2268"/>
              </w:tabs>
              <w:jc w:val="center"/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9AC" w:rsidRPr="00635CD2" w:rsidRDefault="00A359AC" w:rsidP="000263EA">
            <w:pPr>
              <w:pStyle w:val="En-tte"/>
              <w:tabs>
                <w:tab w:val="left" w:pos="2268"/>
              </w:tabs>
              <w:jc w:val="center"/>
              <w:rPr>
                <w:szCs w:val="24"/>
              </w:rPr>
            </w:pPr>
          </w:p>
        </w:tc>
      </w:tr>
      <w:tr w:rsidR="00C851AC" w:rsidRPr="00635CD2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>Réponse(s):</w:t>
            </w:r>
            <w:r>
              <w:rPr>
                <w:b/>
                <w:i/>
              </w:rPr>
              <w:t xml:space="preserve"> </w:t>
            </w:r>
            <w:smartTag w:uri="urn:schemas-microsoft-com:office:smarttags" w:element="PersonName">
              <w:smartTagPr>
                <w:attr w:name="ProductID" w:val="La NTC"/>
              </w:smartTagPr>
              <w:r>
                <w:rPr>
                  <w:i/>
                </w:rPr>
                <w:t>La NTC</w:t>
              </w:r>
            </w:smartTag>
            <w:r>
              <w:rPr>
                <w:i/>
              </w:rPr>
              <w:t xml:space="preserve"> aura pour effet de retarder la fermeture de K1. </w:t>
            </w:r>
            <w:smartTag w:uri="urn:schemas-microsoft-com:office:smarttags" w:element="PersonName">
              <w:smartTagPr>
                <w:attr w:name="ProductID" w:val="La NTC"/>
              </w:smartTagPr>
              <w:r>
                <w:rPr>
                  <w:i/>
                </w:rPr>
                <w:t>La NTC</w:t>
              </w:r>
            </w:smartTag>
            <w:r>
              <w:rPr>
                <w:i/>
              </w:rPr>
              <w:t xml:space="preserve"> s'échauffe par le passage du courant, et sa résistance diminue. Lorsque la tension est suffisante,  K1 est activé. Un contact NO de K1 court-circuite la NTC.</w:t>
            </w:r>
            <w:r w:rsidR="00D978B9">
              <w:rPr>
                <w:i/>
              </w:rPr>
              <w:t xml:space="preserve"> C’est une temporisation à l’enclenchement.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</w:tbl>
    <w:p w:rsidR="00B95186" w:rsidRDefault="00B95186" w:rsidP="00B95186"/>
    <w:p w:rsidR="00B95186" w:rsidRDefault="00432964" w:rsidP="00B95186">
      <w:hyperlink w:anchor="_top" w:history="1">
        <w:r w:rsidR="00B95186" w:rsidRPr="00635CD2">
          <w:rPr>
            <w:rStyle w:val="Lienhypertexte"/>
          </w:rPr>
          <w:t>Retour au haut de la page</w:t>
        </w:r>
      </w:hyperlink>
    </w:p>
    <w:p w:rsidR="009B5016" w:rsidRDefault="009B5016">
      <w:r>
        <w:br w:type="page"/>
      </w:r>
    </w:p>
    <w:p w:rsidR="009B5016" w:rsidRDefault="009B5016"/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8505"/>
        <w:gridCol w:w="567"/>
        <w:gridCol w:w="567"/>
      </w:tblGrid>
      <w:tr w:rsidR="000742AA" w:rsidRPr="00635CD2" w:rsidTr="000742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AA" w:rsidRPr="00635CD2" w:rsidRDefault="000742AA" w:rsidP="000742AA">
            <w:pPr>
              <w:pStyle w:val="En-tte"/>
              <w:numPr>
                <w:ilvl w:val="0"/>
                <w:numId w:val="20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  <w:r>
              <w:br w:type="page"/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AA" w:rsidRDefault="000742AA" w:rsidP="000742AA">
            <w:r>
              <w:t xml:space="preserve">Compléter le diagramme des temps pour K1. </w:t>
            </w:r>
          </w:p>
          <w:p w:rsidR="000742AA" w:rsidRDefault="000742AA" w:rsidP="000742AA">
            <w:r w:rsidRPr="00D4686C">
              <w:rPr>
                <w:b/>
              </w:rPr>
              <w:t>Remarque :</w:t>
            </w:r>
            <w:r>
              <w:t xml:space="preserve"> On suppose que S1 est fermé suffisamment longtemps pour que K1 commute.</w:t>
            </w:r>
          </w:p>
          <w:p w:rsidR="000742AA" w:rsidRDefault="000742AA" w:rsidP="000742AA">
            <w:pPr>
              <w:tabs>
                <w:tab w:val="left" w:pos="4649"/>
              </w:tabs>
              <w:spacing w:before="20" w:after="20"/>
            </w:pP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822592" behindDoc="0" locked="0" layoutInCell="1" allowOverlap="1" wp14:anchorId="1FE7195E" wp14:editId="7FC4E969">
                      <wp:simplePos x="0" y="0"/>
                      <wp:positionH relativeFrom="column">
                        <wp:posOffset>2353310</wp:posOffset>
                      </wp:positionH>
                      <wp:positionV relativeFrom="paragraph">
                        <wp:posOffset>-1744</wp:posOffset>
                      </wp:positionV>
                      <wp:extent cx="478790" cy="266065"/>
                      <wp:effectExtent l="0" t="0" r="0" b="635"/>
                      <wp:wrapNone/>
                      <wp:docPr id="13011" name="Text Box 20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8790" cy="266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2964" w:rsidRDefault="00432964" w:rsidP="000742AA">
                                  <w:r>
                                    <w:t>K1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185.3pt;margin-top:-.15pt;width:37.7pt;height:20.9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" filled="f" stroked="f">
                      <v:textbox>
                        <w:txbxContent>
                          <w:p w:rsidR="000742AA" w:rsidRDefault="000742AA" w:rsidP="000742AA">
                            <w:r>
                              <w:t>K1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742AA" w:rsidRDefault="000742AA" w:rsidP="000742AA">
            <w:pPr>
              <w:tabs>
                <w:tab w:val="left" w:pos="4649"/>
              </w:tabs>
              <w:spacing w:before="20" w:after="20"/>
            </w:pP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823616" behindDoc="0" locked="0" layoutInCell="1" allowOverlap="1" wp14:anchorId="60A6683D" wp14:editId="6AF9D223">
                      <wp:simplePos x="0" y="0"/>
                      <wp:positionH relativeFrom="column">
                        <wp:posOffset>1186815</wp:posOffset>
                      </wp:positionH>
                      <wp:positionV relativeFrom="paragraph">
                        <wp:posOffset>130810</wp:posOffset>
                      </wp:positionV>
                      <wp:extent cx="478790" cy="266065"/>
                      <wp:effectExtent l="0" t="0" r="0" b="0"/>
                      <wp:wrapNone/>
                      <wp:docPr id="13012" name="Text Box 20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8790" cy="266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2964" w:rsidRDefault="00432964" w:rsidP="000742AA">
                                  <w:r>
                                    <w:t>S1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margin-left:93.45pt;margin-top:10.3pt;width:37.7pt;height:20.95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6OnvQIAAMc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" filled="f" stroked="f">
                      <v:textbox>
                        <w:txbxContent>
                          <w:p w:rsidR="000742AA" w:rsidRDefault="000742AA" w:rsidP="000742AA">
                            <w:r>
                              <w:t>S1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0CFF6AB9" wp14:editId="3DAE0529">
                      <wp:simplePos x="0" y="0"/>
                      <wp:positionH relativeFrom="column">
                        <wp:posOffset>2349500</wp:posOffset>
                      </wp:positionH>
                      <wp:positionV relativeFrom="paragraph">
                        <wp:posOffset>1905</wp:posOffset>
                      </wp:positionV>
                      <wp:extent cx="361315" cy="74930"/>
                      <wp:effectExtent l="0" t="0" r="0" b="0"/>
                      <wp:wrapNone/>
                      <wp:docPr id="13013" name="Line 2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1315" cy="749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73" o:spid="_x0000_s1026" style="position:absolute;flip:y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5pt,.15pt" to="213.4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"/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819520" behindDoc="0" locked="0" layoutInCell="1" allowOverlap="1" wp14:anchorId="5808DA72" wp14:editId="66B13E79">
                      <wp:simplePos x="0" y="0"/>
                      <wp:positionH relativeFrom="column">
                        <wp:posOffset>2745740</wp:posOffset>
                      </wp:positionH>
                      <wp:positionV relativeFrom="paragraph">
                        <wp:posOffset>92075</wp:posOffset>
                      </wp:positionV>
                      <wp:extent cx="276225" cy="0"/>
                      <wp:effectExtent l="0" t="0" r="0" b="0"/>
                      <wp:wrapNone/>
                      <wp:docPr id="13014" name="Line 20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6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72" o:spid="_x0000_s1026" style="position:absolute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2pt,7.25pt" to="237.9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sUY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"/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818496" behindDoc="0" locked="0" layoutInCell="1" allowOverlap="1" wp14:anchorId="38B699D9" wp14:editId="5038F744">
                      <wp:simplePos x="0" y="0"/>
                      <wp:positionH relativeFrom="column">
                        <wp:posOffset>2073275</wp:posOffset>
                      </wp:positionH>
                      <wp:positionV relativeFrom="paragraph">
                        <wp:posOffset>76835</wp:posOffset>
                      </wp:positionV>
                      <wp:extent cx="276225" cy="0"/>
                      <wp:effectExtent l="0" t="0" r="0" b="0"/>
                      <wp:wrapNone/>
                      <wp:docPr id="13015" name="Line 20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6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71" o:spid="_x0000_s1026" style="position:absolute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25pt,6.05pt" to="18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"/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817472" behindDoc="0" locked="0" layoutInCell="1" allowOverlap="1" wp14:anchorId="3472D8F3" wp14:editId="34F9B5AC">
                      <wp:simplePos x="0" y="0"/>
                      <wp:positionH relativeFrom="column">
                        <wp:posOffset>3027045</wp:posOffset>
                      </wp:positionH>
                      <wp:positionV relativeFrom="paragraph">
                        <wp:posOffset>86360</wp:posOffset>
                      </wp:positionV>
                      <wp:extent cx="3810" cy="459105"/>
                      <wp:effectExtent l="0" t="0" r="0" b="0"/>
                      <wp:wrapNone/>
                      <wp:docPr id="13016" name="Line 20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810" cy="4591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70" o:spid="_x0000_s1026" style="position:absolute;flip:x y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35pt,6.8pt" to="238.65pt,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"/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816448" behindDoc="0" locked="0" layoutInCell="1" allowOverlap="1" wp14:anchorId="6ABB67B1" wp14:editId="3285D3D5">
                      <wp:simplePos x="0" y="0"/>
                      <wp:positionH relativeFrom="column">
                        <wp:posOffset>2072640</wp:posOffset>
                      </wp:positionH>
                      <wp:positionV relativeFrom="paragraph">
                        <wp:posOffset>77470</wp:posOffset>
                      </wp:positionV>
                      <wp:extent cx="1905" cy="465455"/>
                      <wp:effectExtent l="0" t="0" r="0" b="0"/>
                      <wp:wrapNone/>
                      <wp:docPr id="13017" name="Line 20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05" cy="4654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69" o:spid="_x0000_s1026" style="position:absolute;flip:y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2pt,6.1pt" to="163.35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"/>
                  </w:pict>
                </mc:Fallback>
              </mc:AlternateContent>
            </w:r>
          </w:p>
          <w:p w:rsidR="000742AA" w:rsidRDefault="000742AA" w:rsidP="000742AA">
            <w:pPr>
              <w:tabs>
                <w:tab w:val="left" w:pos="4649"/>
              </w:tabs>
              <w:spacing w:before="20" w:after="20"/>
            </w:pP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804160" behindDoc="0" locked="0" layoutInCell="1" allowOverlap="1" wp14:anchorId="039E9B76" wp14:editId="76BEAAD2">
                      <wp:simplePos x="0" y="0"/>
                      <wp:positionH relativeFrom="column">
                        <wp:posOffset>2301240</wp:posOffset>
                      </wp:positionH>
                      <wp:positionV relativeFrom="paragraph">
                        <wp:posOffset>119380</wp:posOffset>
                      </wp:positionV>
                      <wp:extent cx="541020" cy="411480"/>
                      <wp:effectExtent l="0" t="0" r="0" b="0"/>
                      <wp:wrapNone/>
                      <wp:docPr id="13018" name="Line 20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1020" cy="4114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57" o:spid="_x0000_s1026" style="position:absolute;flip:y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2pt,9.4pt" to="223.8pt,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"/>
                  </w:pict>
                </mc:Fallback>
              </mc:AlternateContent>
            </w:r>
          </w:p>
          <w:p w:rsidR="000742AA" w:rsidRDefault="000742AA" w:rsidP="000742AA">
            <w:pPr>
              <w:tabs>
                <w:tab w:val="left" w:pos="4649"/>
              </w:tabs>
              <w:spacing w:before="20" w:after="20"/>
            </w:pP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806208" behindDoc="0" locked="0" layoutInCell="1" allowOverlap="1" wp14:anchorId="207E56D1" wp14:editId="29D563C6">
                      <wp:simplePos x="0" y="0"/>
                      <wp:positionH relativeFrom="column">
                        <wp:posOffset>1851660</wp:posOffset>
                      </wp:positionH>
                      <wp:positionV relativeFrom="paragraph">
                        <wp:posOffset>175260</wp:posOffset>
                      </wp:positionV>
                      <wp:extent cx="541020" cy="400050"/>
                      <wp:effectExtent l="0" t="0" r="0" b="0"/>
                      <wp:wrapNone/>
                      <wp:docPr id="13019" name="Text Box 20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020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2964" w:rsidRPr="00332E8B" w:rsidRDefault="00432964" w:rsidP="000742AA">
                                  <w:pPr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-θ</w:t>
                                  </w:r>
                                </w:p>
                                <w:p w:rsidR="00432964" w:rsidRPr="004E4820" w:rsidRDefault="00432964" w:rsidP="000742A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margin-left:145.8pt;margin-top:13.8pt;width:42.6pt;height:31.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5MmvQIAAMc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" filled="f" stroked="f">
                      <v:textbox>
                        <w:txbxContent>
                          <w:p w:rsidR="000742AA" w:rsidRPr="00332E8B" w:rsidRDefault="000742AA" w:rsidP="000742AA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-θ</w:t>
                            </w:r>
                          </w:p>
                          <w:p w:rsidR="000742AA" w:rsidRPr="004E4820" w:rsidRDefault="000742AA" w:rsidP="000742AA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 wp14:anchorId="7A616038" wp14:editId="04B53484">
                      <wp:simplePos x="0" y="0"/>
                      <wp:positionH relativeFrom="column">
                        <wp:posOffset>1209675</wp:posOffset>
                      </wp:positionH>
                      <wp:positionV relativeFrom="paragraph">
                        <wp:posOffset>-635</wp:posOffset>
                      </wp:positionV>
                      <wp:extent cx="360680" cy="180340"/>
                      <wp:effectExtent l="0" t="0" r="0" b="0"/>
                      <wp:wrapNone/>
                      <wp:docPr id="13020" name="Line 20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0680" cy="1803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67" o:spid="_x0000_s1026" style="position:absolute;flip:y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25pt,-.05pt" to="123.6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"/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809280" behindDoc="0" locked="0" layoutInCell="1" allowOverlap="1" wp14:anchorId="36AC5C48" wp14:editId="0D5D1611">
                      <wp:simplePos x="0" y="0"/>
                      <wp:positionH relativeFrom="column">
                        <wp:posOffset>3563620</wp:posOffset>
                      </wp:positionH>
                      <wp:positionV relativeFrom="paragraph">
                        <wp:posOffset>174625</wp:posOffset>
                      </wp:positionV>
                      <wp:extent cx="0" cy="360680"/>
                      <wp:effectExtent l="0" t="0" r="0" b="0"/>
                      <wp:wrapNone/>
                      <wp:docPr id="13021" name="Line 20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606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62" o:spid="_x0000_s1026" style="position:absolute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0.6pt,13.75pt" to="280.6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"/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808256" behindDoc="0" locked="0" layoutInCell="1" allowOverlap="1" wp14:anchorId="472450D5" wp14:editId="573DE03B">
                      <wp:simplePos x="0" y="0"/>
                      <wp:positionH relativeFrom="column">
                        <wp:posOffset>1579880</wp:posOffset>
                      </wp:positionH>
                      <wp:positionV relativeFrom="paragraph">
                        <wp:posOffset>174625</wp:posOffset>
                      </wp:positionV>
                      <wp:extent cx="721360" cy="0"/>
                      <wp:effectExtent l="0" t="0" r="0" b="0"/>
                      <wp:wrapNone/>
                      <wp:docPr id="13022" name="Line 20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13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61" o:spid="_x0000_s1026" style="position:absolute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4pt,13.75pt" to="181.2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"/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807232" behindDoc="0" locked="0" layoutInCell="1" allowOverlap="1" wp14:anchorId="7BD02400" wp14:editId="7B021BC4">
                      <wp:simplePos x="0" y="0"/>
                      <wp:positionH relativeFrom="column">
                        <wp:posOffset>2841625</wp:posOffset>
                      </wp:positionH>
                      <wp:positionV relativeFrom="paragraph">
                        <wp:posOffset>175895</wp:posOffset>
                      </wp:positionV>
                      <wp:extent cx="721360" cy="0"/>
                      <wp:effectExtent l="0" t="0" r="0" b="0"/>
                      <wp:wrapNone/>
                      <wp:docPr id="13023" name="Line 20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13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60" o:spid="_x0000_s1026" style="position:absolute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75pt,13.85pt" to="280.5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"/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803136" behindDoc="0" locked="0" layoutInCell="1" allowOverlap="1" wp14:anchorId="1AF03381" wp14:editId="0BF494BD">
                      <wp:simplePos x="0" y="0"/>
                      <wp:positionH relativeFrom="column">
                        <wp:posOffset>2301240</wp:posOffset>
                      </wp:positionH>
                      <wp:positionV relativeFrom="paragraph">
                        <wp:posOffset>84455</wp:posOffset>
                      </wp:positionV>
                      <wp:extent cx="537210" cy="180340"/>
                      <wp:effectExtent l="0" t="0" r="0" b="0"/>
                      <wp:wrapNone/>
                      <wp:docPr id="13024" name="Rectangle 20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7210" cy="180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56" o:spid="_x0000_s1026" style="position:absolute;margin-left:181.2pt;margin-top:6.65pt;width:42.3pt;height:14.2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"/>
                  </w:pict>
                </mc:Fallback>
              </mc:AlternateContent>
            </w:r>
          </w:p>
          <w:p w:rsidR="000742AA" w:rsidRDefault="000742AA" w:rsidP="000742AA">
            <w:pPr>
              <w:tabs>
                <w:tab w:val="left" w:pos="4649"/>
              </w:tabs>
              <w:spacing w:before="20" w:after="20"/>
            </w:pP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815424" behindDoc="0" locked="0" layoutInCell="1" allowOverlap="1" wp14:anchorId="6F631B4F" wp14:editId="481B8EE6">
                      <wp:simplePos x="0" y="0"/>
                      <wp:positionH relativeFrom="column">
                        <wp:posOffset>398145</wp:posOffset>
                      </wp:positionH>
                      <wp:positionV relativeFrom="paragraph">
                        <wp:posOffset>-8255</wp:posOffset>
                      </wp:positionV>
                      <wp:extent cx="811530" cy="0"/>
                      <wp:effectExtent l="0" t="0" r="0" b="0"/>
                      <wp:wrapNone/>
                      <wp:docPr id="13025" name="Line 2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115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68" o:spid="_x0000_s1026" style="position:absolute;flip:x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35pt,-.65pt" to="95.25pt,-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"/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 wp14:anchorId="6445E84A" wp14:editId="68ED5DCF">
                      <wp:simplePos x="0" y="0"/>
                      <wp:positionH relativeFrom="column">
                        <wp:posOffset>2120900</wp:posOffset>
                      </wp:positionH>
                      <wp:positionV relativeFrom="paragraph">
                        <wp:posOffset>154940</wp:posOffset>
                      </wp:positionV>
                      <wp:extent cx="180340" cy="0"/>
                      <wp:effectExtent l="0" t="0" r="0" b="0"/>
                      <wp:wrapNone/>
                      <wp:docPr id="13026" name="Line 20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03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58" o:spid="_x0000_s1026" style="position:absolute;flip:y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pt,12.2pt" to="181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"/>
                  </w:pict>
                </mc:Fallback>
              </mc:AlternateContent>
            </w:r>
          </w:p>
          <w:p w:rsidR="000742AA" w:rsidRDefault="000742AA" w:rsidP="000742AA">
            <w:pPr>
              <w:tabs>
                <w:tab w:val="left" w:pos="4649"/>
              </w:tabs>
              <w:spacing w:before="20" w:after="20"/>
            </w:pP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813376" behindDoc="0" locked="0" layoutInCell="1" allowOverlap="1" wp14:anchorId="04246B03" wp14:editId="0429F396">
                      <wp:simplePos x="0" y="0"/>
                      <wp:positionH relativeFrom="column">
                        <wp:posOffset>3293110</wp:posOffset>
                      </wp:positionH>
                      <wp:positionV relativeFrom="paragraph">
                        <wp:posOffset>159385</wp:posOffset>
                      </wp:positionV>
                      <wp:extent cx="541020" cy="270510"/>
                      <wp:effectExtent l="0" t="0" r="0" b="0"/>
                      <wp:wrapNone/>
                      <wp:docPr id="13027" name="Rectangle 20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020" cy="270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66" o:spid="_x0000_s1026" style="position:absolute;margin-left:259.3pt;margin-top:12.55pt;width:42.6pt;height:21.3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"/>
                  </w:pict>
                </mc:Fallback>
              </mc:AlternateContent>
            </w:r>
          </w:p>
          <w:p w:rsidR="000742AA" w:rsidRDefault="000742AA" w:rsidP="000742AA">
            <w:pPr>
              <w:pStyle w:val="En-tte"/>
              <w:tabs>
                <w:tab w:val="clear" w:pos="4536"/>
                <w:tab w:val="clear" w:pos="9072"/>
              </w:tabs>
              <w:spacing w:before="20" w:after="20"/>
            </w:pP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821568" behindDoc="0" locked="0" layoutInCell="1" allowOverlap="1" wp14:anchorId="45543E56" wp14:editId="4BE843C1">
                      <wp:simplePos x="0" y="0"/>
                      <wp:positionH relativeFrom="column">
                        <wp:posOffset>3912235</wp:posOffset>
                      </wp:positionH>
                      <wp:positionV relativeFrom="paragraph">
                        <wp:posOffset>-12700</wp:posOffset>
                      </wp:positionV>
                      <wp:extent cx="478790" cy="266065"/>
                      <wp:effectExtent l="0" t="0" r="0" b="0"/>
                      <wp:wrapNone/>
                      <wp:docPr id="13028" name="Text Box 20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8790" cy="266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2964" w:rsidRDefault="00432964" w:rsidP="000742AA">
                                  <w:r>
                                    <w:t>K1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margin-left:308.05pt;margin-top:-1pt;width:37.7pt;height:20.9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GlXvAIAAMc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" filled="f" stroked="f">
                      <v:textbox>
                        <w:txbxContent>
                          <w:p w:rsidR="000742AA" w:rsidRDefault="000742AA" w:rsidP="000742AA">
                            <w:r>
                              <w:t>K1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287C2D23" wp14:editId="3EDC7261">
                      <wp:simplePos x="0" y="0"/>
                      <wp:positionH relativeFrom="column">
                        <wp:posOffset>3414395</wp:posOffset>
                      </wp:positionH>
                      <wp:positionV relativeFrom="paragraph">
                        <wp:posOffset>-3175</wp:posOffset>
                      </wp:positionV>
                      <wp:extent cx="541020" cy="400050"/>
                      <wp:effectExtent l="0" t="0" r="0" b="0"/>
                      <wp:wrapNone/>
                      <wp:docPr id="13029" name="Text Box 20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020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2964" w:rsidRDefault="00432964" w:rsidP="000742AA">
                                  <w: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margin-left:268.85pt;margin-top:-.25pt;width:42.6pt;height:31.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" filled="f" stroked="f">
                      <v:textbox>
                        <w:txbxContent>
                          <w:p w:rsidR="000742AA" w:rsidRDefault="000742AA" w:rsidP="000742AA">
                            <w: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742AA" w:rsidRDefault="000742AA" w:rsidP="000742AA">
            <w:pPr>
              <w:pStyle w:val="En-tte"/>
              <w:tabs>
                <w:tab w:val="clear" w:pos="4536"/>
                <w:tab w:val="clear" w:pos="9072"/>
                <w:tab w:val="left" w:pos="5783"/>
              </w:tabs>
              <w:spacing w:before="20" w:after="20"/>
            </w:pP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810304" behindDoc="0" locked="0" layoutInCell="1" allowOverlap="1" wp14:anchorId="2CB8182A" wp14:editId="2D83D59B">
                      <wp:simplePos x="0" y="0"/>
                      <wp:positionH relativeFrom="column">
                        <wp:posOffset>3563620</wp:posOffset>
                      </wp:positionH>
                      <wp:positionV relativeFrom="paragraph">
                        <wp:posOffset>53975</wp:posOffset>
                      </wp:positionV>
                      <wp:extent cx="0" cy="360680"/>
                      <wp:effectExtent l="0" t="0" r="0" b="0"/>
                      <wp:wrapNone/>
                      <wp:docPr id="13030" name="Line 2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606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63" o:spid="_x0000_s1026" style="position:absolute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0.6pt,4.25pt" to="280.6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"/>
                  </w:pict>
                </mc:Fallback>
              </mc:AlternateContent>
            </w:r>
          </w:p>
          <w:p w:rsidR="000742AA" w:rsidRDefault="000742AA" w:rsidP="000742AA">
            <w:pPr>
              <w:pStyle w:val="En-tte"/>
              <w:tabs>
                <w:tab w:val="clear" w:pos="4536"/>
                <w:tab w:val="clear" w:pos="9072"/>
                <w:tab w:val="left" w:pos="5783"/>
              </w:tabs>
              <w:spacing w:before="20" w:after="20"/>
            </w:pPr>
          </w:p>
          <w:p w:rsidR="000742AA" w:rsidRDefault="000742AA" w:rsidP="000742AA">
            <w:pPr>
              <w:pStyle w:val="En-tte"/>
              <w:tabs>
                <w:tab w:val="clear" w:pos="4536"/>
                <w:tab w:val="clear" w:pos="9072"/>
                <w:tab w:val="left" w:pos="5783"/>
              </w:tabs>
              <w:spacing w:before="20" w:after="20"/>
            </w:pP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811328" behindDoc="0" locked="0" layoutInCell="1" allowOverlap="1" wp14:anchorId="5C47C0CF" wp14:editId="47BCBE35">
                      <wp:simplePos x="0" y="0"/>
                      <wp:positionH relativeFrom="column">
                        <wp:posOffset>522605</wp:posOffset>
                      </wp:positionH>
                      <wp:positionV relativeFrom="paragraph">
                        <wp:posOffset>38735</wp:posOffset>
                      </wp:positionV>
                      <wp:extent cx="3041015" cy="0"/>
                      <wp:effectExtent l="0" t="0" r="0" b="0"/>
                      <wp:wrapNone/>
                      <wp:docPr id="13031" name="Line 20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0410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64" o:spid="_x0000_s1026" style="position:absolute;flip:x y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15pt,3.05pt" to="280.6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"/>
                  </w:pict>
                </mc:Fallback>
              </mc:AlternateContent>
            </w:r>
          </w:p>
          <w:p w:rsidR="000742AA" w:rsidRDefault="000742AA" w:rsidP="000742AA">
            <w:r>
              <w:rPr>
                <w:noProof/>
                <w:lang w:eastAsia="fr-CH"/>
              </w:rPr>
              <mc:AlternateContent>
                <mc:Choice Requires="wpg">
                  <w:drawing>
                    <wp:anchor distT="0" distB="0" distL="114300" distR="114300" simplePos="0" relativeHeight="251824640" behindDoc="0" locked="0" layoutInCell="1" allowOverlap="1" wp14:anchorId="0D68C78A" wp14:editId="07BBA20C">
                      <wp:simplePos x="0" y="0"/>
                      <wp:positionH relativeFrom="column">
                        <wp:posOffset>155299</wp:posOffset>
                      </wp:positionH>
                      <wp:positionV relativeFrom="paragraph">
                        <wp:posOffset>89148</wp:posOffset>
                      </wp:positionV>
                      <wp:extent cx="3562019" cy="970060"/>
                      <wp:effectExtent l="0" t="0" r="57785" b="116205"/>
                      <wp:wrapNone/>
                      <wp:docPr id="13032" name="Groupe 130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62019" cy="970060"/>
                                <a:chOff x="0" y="0"/>
                                <a:chExt cx="3562019" cy="970060"/>
                              </a:xfrm>
                            </wpg:grpSpPr>
                            <wps:wsp>
                              <wps:cNvPr id="13033" name="Zone de texte 13033"/>
                              <wps:cNvSpPr txBox="1"/>
                              <wps:spPr>
                                <a:xfrm>
                                  <a:off x="0" y="0"/>
                                  <a:ext cx="397510" cy="858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432964" w:rsidRDefault="00432964" w:rsidP="000742AA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S1</w:t>
                                    </w:r>
                                  </w:p>
                                  <w:p w:rsidR="00432964" w:rsidRDefault="00432964" w:rsidP="000742AA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</w:p>
                                  <w:p w:rsidR="00432964" w:rsidRDefault="00432964" w:rsidP="000742AA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</w:p>
                                  <w:p w:rsidR="00432964" w:rsidRPr="009B5016" w:rsidRDefault="00432964" w:rsidP="000742AA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K1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34" name="Connecteur droit avec flèche 13034"/>
                              <wps:cNvCnPr/>
                              <wps:spPr>
                                <a:xfrm flipV="1">
                                  <a:off x="357809" y="63611"/>
                                  <a:ext cx="0" cy="389255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35" name="Connecteur droit avec flèche 13035"/>
                              <wps:cNvCnPr/>
                              <wps:spPr>
                                <a:xfrm>
                                  <a:off x="357809" y="453225"/>
                                  <a:ext cx="3204210" cy="0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36" name="Connecteur droit avec flèche 13036"/>
                              <wps:cNvCnPr/>
                              <wps:spPr>
                                <a:xfrm flipV="1">
                                  <a:off x="349857" y="580446"/>
                                  <a:ext cx="0" cy="389255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37" name="Connecteur droit avec flèche 13037"/>
                              <wps:cNvCnPr/>
                              <wps:spPr>
                                <a:xfrm>
                                  <a:off x="349857" y="970060"/>
                                  <a:ext cx="3204210" cy="0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13032" o:spid="_x0000_s1036" style="position:absolute;margin-left:12.25pt;margin-top:7pt;width:280.45pt;height:76.4pt;z-index:251824640" coordsize="35620,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">
                      <v:shape id="Zone de texte 13033" o:spid="_x0000_s1037" type="#_x0000_t202" style="position:absolute;width:3975;height:8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GlSMQA&#10;AADeAAAADwAAAGRycy9kb3ducmV2LnhtbERPTYvCMBC9C/6HMII3TbWsSDWKFGRFdg+6XryNzdgW&#10;m0ltslr99WZB2Ns83ufMl62pxI0aV1pWMBpGIIgzq0vOFRx+1oMpCOeRNVaWScGDHCwX3c4cE23v&#10;vKPb3ucihLBLUEHhfZ1I6bKCDLqhrYkDd7aNQR9gk0vd4D2Em0qOo2giDZYcGgqsKS0ou+x/jYJt&#10;uv7G3Wlsps8q/fw6r+rr4fihVL/XrmYgPLX+X/x2b3SYH0dxDH/vhBv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RpUjEAAAA3gAAAA8AAAAAAAAAAAAAAAAAmAIAAGRycy9k&#10;b3ducmV2LnhtbFBLBQYAAAAABAAEAPUAAACJAwAAAAA=&#10;" filled="f" stroked="f" strokeweight=".5pt">
                        <v:textbox>
                          <w:txbxContent>
                            <w:p w:rsidR="000742AA" w:rsidRDefault="000742AA" w:rsidP="000742AA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S1</w:t>
                              </w:r>
                            </w:p>
                            <w:p w:rsidR="000742AA" w:rsidRDefault="000742AA" w:rsidP="000742AA">
                              <w:pPr>
                                <w:rPr>
                                  <w:lang w:val="fr-FR"/>
                                </w:rPr>
                              </w:pPr>
                            </w:p>
                            <w:p w:rsidR="000742AA" w:rsidRDefault="000742AA" w:rsidP="000742AA">
                              <w:pPr>
                                <w:rPr>
                                  <w:lang w:val="fr-FR"/>
                                </w:rPr>
                              </w:pPr>
                            </w:p>
                            <w:p w:rsidR="000742AA" w:rsidRPr="009B5016" w:rsidRDefault="000742AA" w:rsidP="000742AA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K1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necteur droit avec flèche 13034" o:spid="_x0000_s1038" type="#_x0000_t32" style="position:absolute;left:3578;top:636;width:0;height:389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byTMQAAADeAAAADwAAAGRycy9kb3ducmV2LnhtbESP0WoCMRBF34X+Q5iCbzXbaotsjSJt&#10;Bd+06geMm3ETu5ksSarr3xtB8G2Ge+eeO5NZ5xpxohCtZwWvgwIEceW15VrBbrt4GYOICVlj45kU&#10;XCjCbPrUm2Cp/Zl/6bRJtcghHEtUYFJqSyljZchhHPiWOGsHHxymvIZa6oDnHO4a+VYUH9Kh5Uww&#10;2NKXoepv8+8yd26P799Bc/WzP9p1MLg6NKhU/7mbf4JI1KWH+X691Ln+sBiO4PZOnkFO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lvJMxAAAAN4AAAAPAAAAAAAAAAAA&#10;AAAAAKECAABkcnMvZG93bnJldi54bWxQSwUGAAAAAAQABAD5AAAAkgMAAAAA&#10;" strokecolor="black [3213]">
                        <v:stroke endarrow="open"/>
                      </v:shape>
                      <v:shape id="Connecteur droit avec flèche 13035" o:spid="_x0000_s1039" type="#_x0000_t32" style="position:absolute;left:3578;top:4532;width:320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ZoY8EAAADeAAAADwAAAGRycy9kb3ducmV2LnhtbERP32vCMBB+H/g/hBN8m6mGTalGEacw&#10;9jYVn4/mbEubS0myWv97Mxjs7T6+n7feDrYVPflQO9Ywm2YgiAtnai41XM7H1yWIEJENto5Jw4MC&#10;bDejlzXmxt35m/pTLEUK4ZCjhirGLpcyFBVZDFPXESfu5rzFmKAvpfF4T+G2lfMse5cWa04NFXa0&#10;r6hoTj9WQ80q8vxDHenr0PhFeW16py5aT8bDbgUi0hD/xX/uT5Pmq0y9we876Qa5e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xmhjwQAAAN4AAAAPAAAAAAAAAAAAAAAA&#10;AKECAABkcnMvZG93bnJldi54bWxQSwUGAAAAAAQABAD5AAAAjwMAAAAA&#10;" strokecolor="black [3213]">
                        <v:stroke endarrow="open"/>
                      </v:shape>
                      <v:shape id="Connecteur droit avec flèche 13036" o:spid="_x0000_s1040" type="#_x0000_t32" style="position:absolute;left:3498;top:5804;width:0;height:389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jJoMMAAADeAAAADwAAAGRycy9kb3ducmV2LnhtbESP3WoCMRCF74W+Q5hC7zRbRZGtUaS2&#10;4J1/fYDpZtzEbiZLkur69kYQvJvhnDnfmdmic404U4jWs4L3QQGCuPLacq3g5/Ddn4KICVlj45kU&#10;XCnCYv7Sm2Gp/YV3dN6nWuQQjiUqMCm1pZSxMuQwDnxLnLWjDw5TXkMtdcBLDneNHBbFRDq0nAkG&#10;W/o0VP3t/13mLu1pvAqaq6/fk90Gg5tjg0q9vXbLDxCJuvQ0P67XOtcfFaMJ3N/JM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IyaDDAAAA3gAAAA8AAAAAAAAAAAAA&#10;AAAAoQIAAGRycy9kb3ducmV2LnhtbFBLBQYAAAAABAAEAPkAAACRAwAAAAA=&#10;" strokecolor="black [3213]">
                        <v:stroke endarrow="open"/>
                      </v:shape>
                      <v:shape id="Connecteur droit avec flèche 13037" o:spid="_x0000_s1041" type="#_x0000_t32" style="position:absolute;left:3498;top:9700;width:320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hTj8EAAADeAAAADwAAAGRycy9kb3ducmV2LnhtbERPTYvCMBC9L/gfwgje1lQDq1SjiK4g&#10;e1sVz0MztqXNpCTZWv+9WVjY2zze56y3g21FTz7UjjXMphkI4sKZmksN18vxfQkiRGSDrWPS8KQA&#10;283obY25cQ/+pv4cS5FCOOSooYqxy6UMRUUWw9R1xIm7O28xJuhLaTw+Urht5TzLPqTFmlNDhR3t&#10;Kyqa84/VULOKPD+oI319Nn5R3preqavWk/GwW4GINMR/8Z/7ZNJ8lakF/L6TbpC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WFOPwQAAAN4AAAAPAAAAAAAAAAAAAAAA&#10;AKECAABkcnMvZG93bnJldi54bWxQSwUGAAAAAAQABAD5AAAAjwMAAAAA&#10;" strokecolor="black [3213]">
                        <v:stroke endarrow="open"/>
                      </v:shape>
                    </v:group>
                  </w:pict>
                </mc:Fallback>
              </mc:AlternateContent>
            </w:r>
          </w:p>
          <w:p w:rsidR="000742AA" w:rsidRDefault="000742AA" w:rsidP="000742AA"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829760" behindDoc="0" locked="0" layoutInCell="1" allowOverlap="1" wp14:anchorId="0E39ECC7" wp14:editId="5F3D4E0E">
                      <wp:simplePos x="0" y="0"/>
                      <wp:positionH relativeFrom="column">
                        <wp:posOffset>2607945</wp:posOffset>
                      </wp:positionH>
                      <wp:positionV relativeFrom="paragraph">
                        <wp:posOffset>76835</wp:posOffset>
                      </wp:positionV>
                      <wp:extent cx="0" cy="285115"/>
                      <wp:effectExtent l="0" t="0" r="19050" b="19685"/>
                      <wp:wrapNone/>
                      <wp:docPr id="13038" name="Connecteur droit 13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8511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3038" o:spid="_x0000_s1026" style="position:absolute;flip:y;z-index:2518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35pt,6.05pt" to="205.35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" strokecolor="red" strokeweight="1pt"/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826688" behindDoc="0" locked="0" layoutInCell="1" allowOverlap="1" wp14:anchorId="4DE85F07" wp14:editId="6692779E">
                      <wp:simplePos x="0" y="0"/>
                      <wp:positionH relativeFrom="column">
                        <wp:posOffset>1188968</wp:posOffset>
                      </wp:positionH>
                      <wp:positionV relativeFrom="paragraph">
                        <wp:posOffset>80866</wp:posOffset>
                      </wp:positionV>
                      <wp:extent cx="1423284" cy="0"/>
                      <wp:effectExtent l="0" t="0" r="24765" b="19050"/>
                      <wp:wrapNone/>
                      <wp:docPr id="13039" name="Connecteur droit 13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3284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Connecteur droit 13039" o:spid="_x0000_s1026" style="position:absolute;z-index:251826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3.6pt,6.35pt" to="205.6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" strokecolor="red" strokeweight="1pt"/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827712" behindDoc="0" locked="0" layoutInCell="1" allowOverlap="1" wp14:anchorId="1C03CDB4" wp14:editId="58F73C0B">
                      <wp:simplePos x="0" y="0"/>
                      <wp:positionH relativeFrom="column">
                        <wp:posOffset>1193110</wp:posOffset>
                      </wp:positionH>
                      <wp:positionV relativeFrom="paragraph">
                        <wp:posOffset>78630</wp:posOffset>
                      </wp:positionV>
                      <wp:extent cx="0" cy="285750"/>
                      <wp:effectExtent l="0" t="0" r="19050" b="19050"/>
                      <wp:wrapNone/>
                      <wp:docPr id="13040" name="Connecteur droit 13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857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3040" o:spid="_x0000_s1026" style="position:absolute;flip:y;z-index:2518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95pt,6.2pt" to="93.95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" strokecolor="red" strokeweight="1pt"/>
                  </w:pict>
                </mc:Fallback>
              </mc:AlternateContent>
            </w:r>
          </w:p>
          <w:p w:rsidR="000742AA" w:rsidRDefault="000742AA" w:rsidP="000742AA"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828736" behindDoc="0" locked="0" layoutInCell="1" allowOverlap="1" wp14:anchorId="3205BBDB" wp14:editId="21049933">
                      <wp:simplePos x="0" y="0"/>
                      <wp:positionH relativeFrom="column">
                        <wp:posOffset>3645922</wp:posOffset>
                      </wp:positionH>
                      <wp:positionV relativeFrom="paragraph">
                        <wp:posOffset>16924</wp:posOffset>
                      </wp:positionV>
                      <wp:extent cx="396875" cy="857885"/>
                      <wp:effectExtent l="0" t="0" r="0" b="0"/>
                      <wp:wrapNone/>
                      <wp:docPr id="13041" name="Zone de texte 13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875" cy="8578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2964" w:rsidRDefault="00432964" w:rsidP="000742AA">
                                  <w:pPr>
                                    <w:rPr>
                                      <w:lang w:val="fr-FR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fr-FR"/>
                                    </w:rPr>
                                    <w:t>t</w:t>
                                  </w:r>
                                  <w:proofErr w:type="gramEnd"/>
                                </w:p>
                                <w:p w:rsidR="00432964" w:rsidRDefault="00432964" w:rsidP="000742A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432964" w:rsidRDefault="00432964" w:rsidP="000742A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432964" w:rsidRPr="009B5016" w:rsidRDefault="00432964" w:rsidP="000742AA">
                                  <w:pPr>
                                    <w:rPr>
                                      <w:lang w:val="fr-FR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fr-FR"/>
                                    </w:rPr>
                                    <w:t>t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13041" o:spid="_x0000_s1042" type="#_x0000_t202" style="position:absolute;margin-left:287.1pt;margin-top:1.35pt;width:31.25pt;height:67.55pt;z-index:2518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" filled="f" stroked="f" strokeweight=".5pt">
                      <v:textbox>
                        <w:txbxContent>
                          <w:p w:rsidR="000742AA" w:rsidRDefault="000742AA" w:rsidP="000742AA">
                            <w:pPr>
                              <w:rPr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lang w:val="fr-FR"/>
                              </w:rPr>
                              <w:t>t</w:t>
                            </w:r>
                            <w:proofErr w:type="gramEnd"/>
                          </w:p>
                          <w:p w:rsidR="000742AA" w:rsidRDefault="000742AA" w:rsidP="000742A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0742AA" w:rsidRDefault="000742AA" w:rsidP="000742A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0742AA" w:rsidRPr="009B5016" w:rsidRDefault="000742AA" w:rsidP="000742AA">
                            <w:pPr>
                              <w:rPr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lang w:val="fr-FR"/>
                              </w:rPr>
                              <w:t>t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742AA" w:rsidRDefault="000742AA" w:rsidP="000742AA"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830784" behindDoc="0" locked="0" layoutInCell="1" allowOverlap="1" wp14:anchorId="742276B5" wp14:editId="6930EC59">
                      <wp:simplePos x="0" y="0"/>
                      <wp:positionH relativeFrom="column">
                        <wp:posOffset>2611755</wp:posOffset>
                      </wp:positionH>
                      <wp:positionV relativeFrom="paragraph">
                        <wp:posOffset>6985</wp:posOffset>
                      </wp:positionV>
                      <wp:extent cx="849630" cy="0"/>
                      <wp:effectExtent l="0" t="0" r="26670" b="19050"/>
                      <wp:wrapNone/>
                      <wp:docPr id="13042" name="Connecteur droit 13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4963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13042" o:spid="_x0000_s1026" style="position:absolute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65pt,.55pt" to="272.5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" strokecolor="red" strokeweight="1pt"/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825664" behindDoc="0" locked="0" layoutInCell="1" allowOverlap="1" wp14:anchorId="14E7F012" wp14:editId="20F19EEF">
                      <wp:simplePos x="0" y="0"/>
                      <wp:positionH relativeFrom="column">
                        <wp:posOffset>521059</wp:posOffset>
                      </wp:positionH>
                      <wp:positionV relativeFrom="paragraph">
                        <wp:posOffset>6405</wp:posOffset>
                      </wp:positionV>
                      <wp:extent cx="667909" cy="359"/>
                      <wp:effectExtent l="0" t="0" r="18415" b="19050"/>
                      <wp:wrapNone/>
                      <wp:docPr id="13043" name="Connecteur droit 130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67909" cy="35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3043" o:spid="_x0000_s1026" style="position:absolute;flip:y;z-index:2518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05pt,.5pt" to="93.6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" strokecolor="red" strokeweight="1pt"/>
                  </w:pict>
                </mc:Fallback>
              </mc:AlternateContent>
            </w:r>
          </w:p>
          <w:p w:rsidR="000742AA" w:rsidRDefault="000742AA" w:rsidP="000742AA"/>
          <w:p w:rsidR="000742AA" w:rsidRDefault="000742AA" w:rsidP="000742AA"/>
          <w:p w:rsidR="000742AA" w:rsidRPr="00635CD2" w:rsidRDefault="000742AA" w:rsidP="000742AA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AA" w:rsidRPr="00635CD2" w:rsidRDefault="000742AA" w:rsidP="000742AA">
            <w:pPr>
              <w:pStyle w:val="En-tte"/>
              <w:tabs>
                <w:tab w:val="left" w:pos="2268"/>
              </w:tabs>
              <w:jc w:val="center"/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AA" w:rsidRPr="00635CD2" w:rsidRDefault="000742AA" w:rsidP="000742AA">
            <w:pPr>
              <w:pStyle w:val="En-tte"/>
              <w:tabs>
                <w:tab w:val="left" w:pos="2268"/>
              </w:tabs>
              <w:jc w:val="center"/>
              <w:rPr>
                <w:szCs w:val="24"/>
              </w:rPr>
            </w:pPr>
          </w:p>
        </w:tc>
      </w:tr>
      <w:tr w:rsidR="000742AA" w:rsidRPr="00635CD2" w:rsidTr="000742AA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AA" w:rsidRDefault="000742AA" w:rsidP="000742AA">
            <w:pPr>
              <w:pStyle w:val="En-tte"/>
              <w:tabs>
                <w:tab w:val="clear" w:pos="4536"/>
                <w:tab w:val="clear" w:pos="9072"/>
              </w:tabs>
              <w:rPr>
                <w:i/>
              </w:rPr>
            </w:pPr>
            <w:r>
              <w:rPr>
                <w:noProof/>
                <w:lang w:eastAsia="fr-CH"/>
              </w:rPr>
              <mc:AlternateContent>
                <mc:Choice Requires="wpg">
                  <w:drawing>
                    <wp:anchor distT="0" distB="0" distL="114300" distR="114300" simplePos="0" relativeHeight="251832832" behindDoc="0" locked="0" layoutInCell="1" allowOverlap="1" wp14:anchorId="08290FE8" wp14:editId="2A53F6F9">
                      <wp:simplePos x="0" y="0"/>
                      <wp:positionH relativeFrom="column">
                        <wp:posOffset>807720</wp:posOffset>
                      </wp:positionH>
                      <wp:positionV relativeFrom="paragraph">
                        <wp:posOffset>153035</wp:posOffset>
                      </wp:positionV>
                      <wp:extent cx="3561715" cy="969645"/>
                      <wp:effectExtent l="0" t="0" r="57785" b="116205"/>
                      <wp:wrapNone/>
                      <wp:docPr id="13044" name="Groupe 130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61715" cy="969645"/>
                                <a:chOff x="0" y="0"/>
                                <a:chExt cx="3562019" cy="970060"/>
                              </a:xfrm>
                            </wpg:grpSpPr>
                            <wpg:grpSp>
                              <wpg:cNvPr id="13045" name="Groupe 13045"/>
                              <wpg:cNvGrpSpPr/>
                              <wpg:grpSpPr>
                                <a:xfrm>
                                  <a:off x="0" y="0"/>
                                  <a:ext cx="3562019" cy="970060"/>
                                  <a:chOff x="0" y="0"/>
                                  <a:chExt cx="3562019" cy="970060"/>
                                </a:xfrm>
                              </wpg:grpSpPr>
                              <wps:wsp>
                                <wps:cNvPr id="13046" name="Zone de texte 13046"/>
                                <wps:cNvSpPr txBox="1"/>
                                <wps:spPr>
                                  <a:xfrm>
                                    <a:off x="0" y="0"/>
                                    <a:ext cx="397510" cy="8585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432964" w:rsidRDefault="00432964" w:rsidP="000742AA">
                                      <w:pPr>
                                        <w:rPr>
                                          <w:lang w:val="fr-FR"/>
                                        </w:rPr>
                                      </w:pPr>
                                      <w:r>
                                        <w:rPr>
                                          <w:lang w:val="fr-FR"/>
                                        </w:rPr>
                                        <w:t>S1</w:t>
                                      </w:r>
                                    </w:p>
                                    <w:p w:rsidR="00432964" w:rsidRDefault="00432964" w:rsidP="000742AA">
                                      <w:pPr>
                                        <w:rPr>
                                          <w:lang w:val="fr-FR"/>
                                        </w:rPr>
                                      </w:pPr>
                                    </w:p>
                                    <w:p w:rsidR="00432964" w:rsidRDefault="00432964" w:rsidP="000742AA">
                                      <w:pPr>
                                        <w:rPr>
                                          <w:lang w:val="fr-FR"/>
                                        </w:rPr>
                                      </w:pPr>
                                    </w:p>
                                    <w:p w:rsidR="00432964" w:rsidRPr="009B5016" w:rsidRDefault="00432964" w:rsidP="000742AA">
                                      <w:pPr>
                                        <w:rPr>
                                          <w:lang w:val="fr-FR"/>
                                        </w:rPr>
                                      </w:pPr>
                                      <w:r>
                                        <w:rPr>
                                          <w:lang w:val="fr-FR"/>
                                        </w:rPr>
                                        <w:t>K1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047" name="Connecteur droit avec flèche 13047"/>
                                <wps:cNvCnPr/>
                                <wps:spPr>
                                  <a:xfrm flipV="1">
                                    <a:off x="357809" y="63611"/>
                                    <a:ext cx="0" cy="389255"/>
                                  </a:xfrm>
                                  <a:prstGeom prst="straightConnector1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048" name="Connecteur droit avec flèche 13048"/>
                                <wps:cNvCnPr/>
                                <wps:spPr>
                                  <a:xfrm>
                                    <a:off x="357809" y="453225"/>
                                    <a:ext cx="3204210" cy="0"/>
                                  </a:xfrm>
                                  <a:prstGeom prst="straightConnector1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049" name="Connecteur droit avec flèche 13049"/>
                                <wps:cNvCnPr/>
                                <wps:spPr>
                                  <a:xfrm flipV="1">
                                    <a:off x="349857" y="580446"/>
                                    <a:ext cx="0" cy="389255"/>
                                  </a:xfrm>
                                  <a:prstGeom prst="straightConnector1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050" name="Connecteur droit avec flèche 13050"/>
                                <wps:cNvCnPr/>
                                <wps:spPr>
                                  <a:xfrm>
                                    <a:off x="349857" y="970060"/>
                                    <a:ext cx="3204210" cy="0"/>
                                  </a:xfrm>
                                  <a:prstGeom prst="straightConnector1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3051" name="Connecteur droit 13051"/>
                              <wps:cNvCnPr/>
                              <wps:spPr>
                                <a:xfrm flipV="1">
                                  <a:off x="365760" y="444945"/>
                                  <a:ext cx="667909" cy="359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97" name="Connecteur droit 497"/>
                              <wps:cNvCnPr/>
                              <wps:spPr>
                                <a:xfrm flipV="1">
                                  <a:off x="1037811" y="164744"/>
                                  <a:ext cx="0" cy="28575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13044" o:spid="_x0000_s1043" style="position:absolute;margin-left:63.6pt;margin-top:12.05pt;width:280.45pt;height:76.35pt;z-index:251832832" coordsize="35620,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">
                      <v:group id="Groupe 13045" o:spid="_x0000_s1044" style="position:absolute;width:35620;height:9700" coordsize="35620,9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/oyFsQAAADeAAAA&#10;DwAAAAAAAAAAAAAAAACqAgAAZHJzL2Rvd25yZXYueG1sUEsFBgAAAAAEAAQA+gAAAJsDAAAAAA==&#10;">
                        <v:shape id="Zone de texte 13046" o:spid="_x0000_s1045" type="#_x0000_t202" style="position:absolute;width:3975;height:8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B1rcYA&#10;AADeAAAADwAAAGRycy9kb3ducmV2LnhtbERPTWvCQBC9F/wPyxS81U1tKxJdRQKhpdhD1Etv0+yY&#10;BLOzMbsmqb++WxC8zeN9znI9mFp01LrKsoLnSQSCOLe64kLBYZ8+zUE4j6yxtkwKfsnBejV6WGKs&#10;bc8ZdTtfiBDCLkYFpfdNLKXLSzLoJrYhDtzRtgZ9gG0hdYt9CDe1nEbRTBqsODSU2FBSUn7aXYyC&#10;zyT9wuxnaubXOnnfHjfN+fD9ptT4cdgsQHga/F18c3/oMP8lep3B/zvhBr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B1rcYAAADeAAAADwAAAAAAAAAAAAAAAACYAgAAZHJz&#10;L2Rvd25yZXYueG1sUEsFBgAAAAAEAAQA9QAAAIsDAAAAAA==&#10;" filled="f" stroked="f" strokeweight=".5pt">
                          <v:textbox>
                            <w:txbxContent>
                              <w:p w:rsidR="000742AA" w:rsidRDefault="000742AA" w:rsidP="000742AA">
                                <w:pPr>
                                  <w:rPr>
                                    <w:lang w:val="fr-FR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S1</w:t>
                                </w:r>
                              </w:p>
                              <w:p w:rsidR="000742AA" w:rsidRDefault="000742AA" w:rsidP="000742AA">
                                <w:pPr>
                                  <w:rPr>
                                    <w:lang w:val="fr-FR"/>
                                  </w:rPr>
                                </w:pPr>
                              </w:p>
                              <w:p w:rsidR="000742AA" w:rsidRDefault="000742AA" w:rsidP="000742AA">
                                <w:pPr>
                                  <w:rPr>
                                    <w:lang w:val="fr-FR"/>
                                  </w:rPr>
                                </w:pPr>
                              </w:p>
                              <w:p w:rsidR="000742AA" w:rsidRPr="009B5016" w:rsidRDefault="000742AA" w:rsidP="000742AA">
                                <w:pPr>
                                  <w:rPr>
                                    <w:lang w:val="fr-FR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K1</w:t>
                                </w:r>
                              </w:p>
                            </w:txbxContent>
                          </v:textbox>
                        </v:shape>
                        <v:shape id="Connecteur droit avec flèche 13047" o:spid="_x0000_s1046" type="#_x0000_t32" style="position:absolute;left:3578;top:636;width:0;height:389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IfRsQAAADeAAAADwAAAGRycy9kb3ducmV2LnhtbESPwW4CMQxE75X4h8hIvUEWSmm1EBBq&#10;i8StLfQD3I3ZBDbOKklh+XuChNSbrRnPG8+XnWvEiUK0nhWMhgUI4spry7WCn9168AoiJmSNjWdS&#10;cKEIy0XvYY6l9mf+ptM21SKHcCxRgUmpLaWMlSGHcehb4qztfXCY8hpqqQOec7hr5LgoptKh5Uww&#10;2NKboeq4/XOZu7KH5/egufr4PdivYPBz36BSj/1uNQORqEv/5vv1Ruf6T8XkBW7v5Bnk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Qh9GxAAAAN4AAAAPAAAAAAAAAAAA&#10;AAAAAKECAABkcnMvZG93bnJldi54bWxQSwUGAAAAAAQABAD5AAAAkgMAAAAA&#10;" strokecolor="black [3213]">
                          <v:stroke endarrow="open"/>
                        </v:shape>
                        <v:shape id="Connecteur droit avec flèche 13048" o:spid="_x0000_s1047" type="#_x0000_t32" style="position:absolute;left:3578;top:4532;width:320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G0gMUAAADeAAAADwAAAGRycy9kb3ducmV2LnhtbESPT2vDMAzF74N+B6PBbquzpqwlq1vK&#10;2sLorX/oWcRaEhLLwfbS7NtPh8JuEu/pvZ9Wm9F1aqAQG88G3qYZKOLS24YrA9fL4XUJKiZki51n&#10;MvBLETbrydMKC+vvfKLhnColIRwLNFCn1Bdax7Imh3Hqe2LRvn1wmGQNlbYB7xLuOj3LsnftsGFp&#10;qLGnz5rK9vzjDDScJ57t8gMd921YVLd28PnVmJfncfsBKtGY/s2P6y8r+Hk2F155R2b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cG0gMUAAADeAAAADwAAAAAAAAAA&#10;AAAAAAChAgAAZHJzL2Rvd25yZXYueG1sUEsFBgAAAAAEAAQA+QAAAJMDAAAAAA==&#10;" strokecolor="black [3213]">
                          <v:stroke endarrow="open"/>
                        </v:shape>
                        <v:shape id="Connecteur droit avec flèche 13049" o:spid="_x0000_s1048" type="#_x0000_t32" style="position:absolute;left:3498;top:5804;width:0;height:389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Eur8QAAADeAAAADwAAAGRycy9kb3ducmV2LnhtbESPwW4CMQxE75X4h8hIvUEWSlG7EBBq&#10;i8StLfQD3I3ZBDbOKklh+XuChNSbrRnPG8+XnWvEiUK0nhWMhgUI4spry7WCn9168AIiJmSNjWdS&#10;cKEIy0XvYY6l9mf+ptM21SKHcCxRgUmpLaWMlSGHcehb4qztfXCY8hpqqQOec7hr5LgoptKh5Uww&#10;2NKboeq4/XOZu7KH5/egufr4PdivYPBz36BSj/1uNQORqEv/5vv1Ruf6T8XkFW7v5Bnk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kS6vxAAAAN4AAAAPAAAAAAAAAAAA&#10;AAAAAKECAABkcnMvZG93bnJldi54bWxQSwUGAAAAAAQABAD5AAAAkgMAAAAA&#10;" strokecolor="black [3213]">
                          <v:stroke endarrow="open"/>
                        </v:shape>
                        <v:shape id="Connecteur droit avec flèche 13050" o:spid="_x0000_s1049" type="#_x0000_t32" style="position:absolute;left:3498;top:9700;width:320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4uW8UAAADeAAAADwAAAGRycy9kb3ducmV2LnhtbESPT2vDMAzF74N+B6PBbquzhq4lq1vK&#10;2sLorX/oWcRaEhLLwfbS7NtPh8JuEnp67/1Wm9F1aqAQG88G3qYZKOLS24YrA9fL4XUJKiZki51n&#10;MvBLETbrydMKC+vvfKLhnColJhwLNFCn1Bdax7Imh3Hqe2K5ffvgMMkaKm0D3sXcdXqWZe/aYcOS&#10;UGNPnzWV7fnHGWg4Tzzb5Qc67tuwqG7t4POrMS/P4/YDVKIx/Ysf319W6ufZXAAER2b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4uW8UAAADeAAAADwAAAAAAAAAA&#10;AAAAAAChAgAAZHJzL2Rvd25yZXYueG1sUEsFBgAAAAAEAAQA+QAAAJMDAAAAAA==&#10;" strokecolor="black [3213]">
                          <v:stroke endarrow="open"/>
                        </v:shape>
                      </v:group>
                      <v:line id="Connecteur droit 13051" o:spid="_x0000_s1050" style="position:absolute;flip:y;visibility:visible;mso-wrap-style:square" from="3657,4449" to="10336,4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onncYAAADeAAAADwAAAGRycy9kb3ducmV2LnhtbERPTU/CQBC9m/gfNmPCTbaVSLCyECQg&#10;3gggCd7G7tgWurO1uy3137MkJtzm5X3OeNqZUrRUu8KygrgfgSBOrS44U/C5Wz6OQDiPrLG0TAr+&#10;yMF0cn83xkTbM2+o3fpMhBB2CSrIva8SKV2ak0HXtxVx4H5sbdAHWGdS13gO4aaUT1E0lAYLDg05&#10;VjTPKT1tG6Ng2C5WsjkdD9/t+mX/xe/dbxO/KdV76GavIDx1/ib+d3/oMH8QPcdwfSfcIC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qJ53GAAAA3gAAAA8AAAAAAAAA&#10;AAAAAAAAoQIAAGRycy9kb3ducmV2LnhtbFBLBQYAAAAABAAEAPkAAACUAwAAAAA=&#10;" strokecolor="red" strokeweight="1pt"/>
                      <v:line id="Connecteur droit 497" o:spid="_x0000_s1051" style="position:absolute;flip:y;visibility:visible;mso-wrap-style:square" from="10378,1647" to="10378,4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X4GsYAAADcAAAADwAAAGRycy9kb3ducmV2LnhtbESPT2vCQBTE74V+h+UVvNWNUmxNXaWV&#10;qr2J/0Bvr9nXJDX7NmY3MX57Vyh4HGbmN8xo0ppCNFS53LKCXjcCQZxYnXOqYLuZPb+BcB5ZY2GZ&#10;FFzIwWT8+DDCWNszr6hZ+1QECLsYFWTel7GULsnIoOvakjh4v7Yy6IOsUqkrPAe4KWQ/igbSYM5h&#10;IcOSphklx3VtFAyar4Wsj3/7n2Y53B143p7q3qdSnaf24x2Ep9bfw//tb63gZfgKtzPhCMjx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1+BrGAAAA3AAAAA8AAAAAAAAA&#10;AAAAAAAAoQIAAGRycy9kb3ducmV2LnhtbFBLBQYAAAAABAAEAPkAAACUAwAAAAA=&#10;" strokecolor="red" strokeweight="1pt"/>
                    </v:group>
                  </w:pict>
                </mc:Fallback>
              </mc:AlternateContent>
            </w:r>
            <w:r>
              <w:rPr>
                <w:b/>
                <w:i/>
              </w:rPr>
              <w:t xml:space="preserve">3) </w:t>
            </w:r>
            <w:r w:rsidRPr="00635CD2">
              <w:rPr>
                <w:b/>
                <w:i/>
              </w:rPr>
              <w:t>Réponse(s):</w:t>
            </w:r>
            <w:r>
              <w:rPr>
                <w:b/>
                <w:i/>
              </w:rPr>
              <w:t xml:space="preserve"> </w:t>
            </w:r>
          </w:p>
          <w:p w:rsidR="000742AA" w:rsidRDefault="000742AA" w:rsidP="000742AA">
            <w:pPr>
              <w:pStyle w:val="En-tte"/>
              <w:tabs>
                <w:tab w:val="clear" w:pos="4536"/>
                <w:tab w:val="clear" w:pos="9072"/>
              </w:tabs>
              <w:rPr>
                <w:i/>
              </w:rPr>
            </w:pPr>
            <w:r w:rsidRPr="006E1548"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843072" behindDoc="0" locked="0" layoutInCell="1" allowOverlap="1" wp14:anchorId="23EFD1A9" wp14:editId="424B106B">
                      <wp:simplePos x="0" y="0"/>
                      <wp:positionH relativeFrom="column">
                        <wp:posOffset>3266440</wp:posOffset>
                      </wp:positionH>
                      <wp:positionV relativeFrom="paragraph">
                        <wp:posOffset>429895</wp:posOffset>
                      </wp:positionV>
                      <wp:extent cx="849630" cy="0"/>
                      <wp:effectExtent l="0" t="0" r="26670" b="19050"/>
                      <wp:wrapNone/>
                      <wp:docPr id="500" name="Connecteur droit 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4963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500" o:spid="_x0000_s1026" style="position:absolute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2pt,33.85pt" to="324.1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" strokecolor="red" strokeweight="1pt"/>
                  </w:pict>
                </mc:Fallback>
              </mc:AlternateContent>
            </w:r>
            <w:r w:rsidRPr="006E1548"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842048" behindDoc="0" locked="0" layoutInCell="1" allowOverlap="1" wp14:anchorId="54C1B269" wp14:editId="25E6424F">
                      <wp:simplePos x="0" y="0"/>
                      <wp:positionH relativeFrom="column">
                        <wp:posOffset>3262630</wp:posOffset>
                      </wp:positionH>
                      <wp:positionV relativeFrom="paragraph">
                        <wp:posOffset>141605</wp:posOffset>
                      </wp:positionV>
                      <wp:extent cx="0" cy="285115"/>
                      <wp:effectExtent l="0" t="0" r="19050" b="19685"/>
                      <wp:wrapNone/>
                      <wp:docPr id="13056" name="Connecteur droit 13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8511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3056" o:spid="_x0000_s1026" style="position:absolute;flip:y;z-index:2518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9pt,11.15pt" to="256.9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" strokecolor="red" strokeweight="1pt"/>
                  </w:pict>
                </mc:Fallback>
              </mc:AlternateContent>
            </w:r>
            <w:r w:rsidRPr="006E1548"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841024" behindDoc="0" locked="0" layoutInCell="1" allowOverlap="1" wp14:anchorId="0D8A9437" wp14:editId="1864A859">
                      <wp:simplePos x="0" y="0"/>
                      <wp:positionH relativeFrom="column">
                        <wp:posOffset>1847215</wp:posOffset>
                      </wp:positionH>
                      <wp:positionV relativeFrom="paragraph">
                        <wp:posOffset>142875</wp:posOffset>
                      </wp:positionV>
                      <wp:extent cx="0" cy="285750"/>
                      <wp:effectExtent l="0" t="0" r="19050" b="19050"/>
                      <wp:wrapNone/>
                      <wp:docPr id="13057" name="Connecteur droit 13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857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3057" o:spid="_x0000_s1026" style="position:absolute;flip:y;z-index:2518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45pt,11.25pt" to="145.45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" strokecolor="red" strokeweight="1pt"/>
                  </w:pict>
                </mc:Fallback>
              </mc:AlternateContent>
            </w:r>
            <w:r w:rsidRPr="006E1548"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840000" behindDoc="0" locked="0" layoutInCell="1" allowOverlap="1" wp14:anchorId="689B11CE" wp14:editId="200703E0">
                      <wp:simplePos x="0" y="0"/>
                      <wp:positionH relativeFrom="column">
                        <wp:posOffset>1843405</wp:posOffset>
                      </wp:positionH>
                      <wp:positionV relativeFrom="paragraph">
                        <wp:posOffset>145415</wp:posOffset>
                      </wp:positionV>
                      <wp:extent cx="1423035" cy="0"/>
                      <wp:effectExtent l="0" t="0" r="24765" b="19050"/>
                      <wp:wrapNone/>
                      <wp:docPr id="13058" name="Connecteur droit 13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303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Connecteur droit 13058" o:spid="_x0000_s1026" style="position:absolute;z-index:251840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5.15pt,11.45pt" to="257.2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" strokecolor="red" strokeweight="1pt"/>
                  </w:pict>
                </mc:Fallback>
              </mc:AlternateContent>
            </w:r>
          </w:p>
          <w:p w:rsidR="000742AA" w:rsidRDefault="000742AA" w:rsidP="000742AA">
            <w:pPr>
              <w:pStyle w:val="En-tte"/>
              <w:tabs>
                <w:tab w:val="clear" w:pos="4536"/>
                <w:tab w:val="clear" w:pos="9072"/>
              </w:tabs>
              <w:rPr>
                <w:i/>
              </w:rPr>
            </w:pP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836928" behindDoc="0" locked="0" layoutInCell="1" allowOverlap="1" wp14:anchorId="482C5B67" wp14:editId="68BB4CA4">
                      <wp:simplePos x="0" y="0"/>
                      <wp:positionH relativeFrom="column">
                        <wp:posOffset>4318000</wp:posOffset>
                      </wp:positionH>
                      <wp:positionV relativeFrom="paragraph">
                        <wp:posOffset>104775</wp:posOffset>
                      </wp:positionV>
                      <wp:extent cx="396875" cy="857885"/>
                      <wp:effectExtent l="0" t="0" r="0" b="0"/>
                      <wp:wrapNone/>
                      <wp:docPr id="13059" name="Zone de texte 13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875" cy="8578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2964" w:rsidRDefault="00432964" w:rsidP="000742AA">
                                  <w:pPr>
                                    <w:rPr>
                                      <w:lang w:val="fr-FR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fr-FR"/>
                                    </w:rPr>
                                    <w:t>t</w:t>
                                  </w:r>
                                  <w:proofErr w:type="gramEnd"/>
                                </w:p>
                                <w:p w:rsidR="00432964" w:rsidRDefault="00432964" w:rsidP="000742A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432964" w:rsidRDefault="00432964" w:rsidP="000742A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432964" w:rsidRPr="009B5016" w:rsidRDefault="00432964" w:rsidP="000742AA">
                                  <w:pPr>
                                    <w:rPr>
                                      <w:lang w:val="fr-FR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fr-FR"/>
                                    </w:rPr>
                                    <w:t>t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13059" o:spid="_x0000_s1052" type="#_x0000_t202" style="position:absolute;margin-left:340pt;margin-top:8.25pt;width:31.25pt;height:67.55pt;z-index:2518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" filled="f" stroked="f" strokeweight=".5pt">
                      <v:textbox>
                        <w:txbxContent>
                          <w:p w:rsidR="000742AA" w:rsidRDefault="000742AA" w:rsidP="000742AA">
                            <w:pPr>
                              <w:rPr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lang w:val="fr-FR"/>
                              </w:rPr>
                              <w:t>t</w:t>
                            </w:r>
                            <w:proofErr w:type="gramEnd"/>
                          </w:p>
                          <w:p w:rsidR="000742AA" w:rsidRDefault="000742AA" w:rsidP="000742A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0742AA" w:rsidRDefault="000742AA" w:rsidP="000742A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0742AA" w:rsidRPr="009B5016" w:rsidRDefault="000742AA" w:rsidP="000742AA">
                            <w:pPr>
                              <w:rPr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lang w:val="fr-FR"/>
                              </w:rPr>
                              <w:t>t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742AA" w:rsidRDefault="000742AA" w:rsidP="000742AA">
            <w:pPr>
              <w:pStyle w:val="En-tte"/>
              <w:tabs>
                <w:tab w:val="clear" w:pos="4536"/>
                <w:tab w:val="clear" w:pos="9072"/>
              </w:tabs>
              <w:rPr>
                <w:i/>
              </w:rPr>
            </w:pPr>
          </w:p>
          <w:p w:rsidR="000742AA" w:rsidRDefault="000742AA" w:rsidP="000742AA">
            <w:pPr>
              <w:pStyle w:val="En-tte"/>
              <w:tabs>
                <w:tab w:val="clear" w:pos="4536"/>
                <w:tab w:val="clear" w:pos="9072"/>
              </w:tabs>
              <w:rPr>
                <w:i/>
              </w:rPr>
            </w:pP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835904" behindDoc="0" locked="0" layoutInCell="1" allowOverlap="1" wp14:anchorId="747821B1" wp14:editId="3FB175A4">
                      <wp:simplePos x="0" y="0"/>
                      <wp:positionH relativeFrom="column">
                        <wp:posOffset>2653665</wp:posOffset>
                      </wp:positionH>
                      <wp:positionV relativeFrom="paragraph">
                        <wp:posOffset>135890</wp:posOffset>
                      </wp:positionV>
                      <wp:extent cx="0" cy="285115"/>
                      <wp:effectExtent l="0" t="0" r="19050" b="19685"/>
                      <wp:wrapNone/>
                      <wp:docPr id="13060" name="Connecteur droit 13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8511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3060" o:spid="_x0000_s1026" style="position:absolute;flip:y;z-index:2518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8.95pt,10.7pt" to="208.9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" strokecolor="#1f497d [3215]" strokeweight="1pt"/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837952" behindDoc="0" locked="0" layoutInCell="1" allowOverlap="1" wp14:anchorId="15FAF59D" wp14:editId="57AD4420">
                      <wp:simplePos x="0" y="0"/>
                      <wp:positionH relativeFrom="column">
                        <wp:posOffset>3261995</wp:posOffset>
                      </wp:positionH>
                      <wp:positionV relativeFrom="paragraph">
                        <wp:posOffset>135255</wp:posOffset>
                      </wp:positionV>
                      <wp:extent cx="0" cy="285115"/>
                      <wp:effectExtent l="0" t="0" r="19050" b="19685"/>
                      <wp:wrapNone/>
                      <wp:docPr id="13061" name="Connecteur droit 13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8511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3061" o:spid="_x0000_s1026" style="position:absolute;flip:y;z-index:2518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85pt,10.65pt" to="256.85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" strokecolor="#1f497d [3215]" strokeweight="1pt"/>
                  </w:pict>
                </mc:Fallback>
              </mc:AlternateContent>
            </w:r>
            <w:r>
              <w:rPr>
                <w:i/>
                <w:noProof/>
                <w:szCs w:val="24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834880" behindDoc="0" locked="0" layoutInCell="1" allowOverlap="1" wp14:anchorId="2D1B7364" wp14:editId="11268F29">
                      <wp:simplePos x="0" y="0"/>
                      <wp:positionH relativeFrom="column">
                        <wp:posOffset>2651760</wp:posOffset>
                      </wp:positionH>
                      <wp:positionV relativeFrom="paragraph">
                        <wp:posOffset>133985</wp:posOffset>
                      </wp:positionV>
                      <wp:extent cx="613410" cy="0"/>
                      <wp:effectExtent l="0" t="0" r="15240" b="19050"/>
                      <wp:wrapNone/>
                      <wp:docPr id="13090" name="Connecteur droit 13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341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Connecteur droit 13090" o:spid="_x0000_s1026" style="position:absolute;z-index:251834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8.8pt,10.55pt" to="257.1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" strokecolor="#1f497d [3215]" strokeweight="1pt"/>
                  </w:pict>
                </mc:Fallback>
              </mc:AlternateContent>
            </w:r>
          </w:p>
          <w:p w:rsidR="000742AA" w:rsidRDefault="000742AA" w:rsidP="000742AA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</w:p>
          <w:p w:rsidR="000742AA" w:rsidRDefault="000742AA" w:rsidP="000742AA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>
              <w:rPr>
                <w:i/>
                <w:noProof/>
                <w:szCs w:val="24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838976" behindDoc="0" locked="0" layoutInCell="1" allowOverlap="1" wp14:anchorId="0F4EC47B" wp14:editId="5BD45915">
                      <wp:simplePos x="0" y="0"/>
                      <wp:positionH relativeFrom="column">
                        <wp:posOffset>3267075</wp:posOffset>
                      </wp:positionH>
                      <wp:positionV relativeFrom="paragraph">
                        <wp:posOffset>73025</wp:posOffset>
                      </wp:positionV>
                      <wp:extent cx="843915" cy="1"/>
                      <wp:effectExtent l="0" t="0" r="13335" b="19050"/>
                      <wp:wrapNone/>
                      <wp:docPr id="13091" name="Connecteur droit 13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43915" cy="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Connecteur droit 13091" o:spid="_x0000_s1026" style="position:absolute;z-index:251838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7.25pt,5.75pt" to="323.7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" strokecolor="#1f497d [3215]" strokeweight="1pt"/>
                  </w:pict>
                </mc:Fallback>
              </mc:AlternateContent>
            </w:r>
            <w:r>
              <w:rPr>
                <w:i/>
                <w:noProof/>
                <w:szCs w:val="24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833856" behindDoc="0" locked="0" layoutInCell="1" allowOverlap="1" wp14:anchorId="7C6A4F85" wp14:editId="157999CE">
                      <wp:simplePos x="0" y="0"/>
                      <wp:positionH relativeFrom="column">
                        <wp:posOffset>1160117</wp:posOffset>
                      </wp:positionH>
                      <wp:positionV relativeFrom="paragraph">
                        <wp:posOffset>69767</wp:posOffset>
                      </wp:positionV>
                      <wp:extent cx="1502797" cy="0"/>
                      <wp:effectExtent l="0" t="0" r="21590" b="19050"/>
                      <wp:wrapNone/>
                      <wp:docPr id="13092" name="Connecteur droit 13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02797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Connecteur droit 13092" o:spid="_x0000_s1026" style="position:absolute;z-index:251833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1.35pt,5.5pt" to="209.7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" strokecolor="#1f497d [3215]" strokeweight="1pt"/>
                  </w:pict>
                </mc:Fallback>
              </mc:AlternateContent>
            </w:r>
          </w:p>
          <w:p w:rsidR="000742AA" w:rsidRDefault="000742AA" w:rsidP="000742AA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</w:p>
          <w:p w:rsidR="000742AA" w:rsidRPr="00635CD2" w:rsidRDefault="000742AA" w:rsidP="000742A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szCs w:val="24"/>
              </w:rPr>
            </w:pPr>
            <w:r>
              <w:rPr>
                <w:i/>
              </w:rPr>
              <w:t>Temporisation à l’enclenchement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AA" w:rsidRPr="00635CD2" w:rsidRDefault="000742AA" w:rsidP="000742AA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</w:tbl>
    <w:p w:rsidR="00B95186" w:rsidRDefault="00B95186" w:rsidP="00B95186"/>
    <w:p w:rsidR="00B95186" w:rsidRDefault="00432964" w:rsidP="00B95186">
      <w:hyperlink w:anchor="_top" w:history="1">
        <w:r w:rsidR="00B95186" w:rsidRPr="00635CD2">
          <w:rPr>
            <w:rStyle w:val="Lienhypertexte"/>
          </w:rPr>
          <w:t>Retour au haut de la page</w:t>
        </w:r>
      </w:hyperlink>
    </w:p>
    <w:p w:rsidR="004D6ED2" w:rsidRDefault="004D6ED2">
      <w:r>
        <w:br w:type="page"/>
      </w:r>
    </w:p>
    <w:p w:rsidR="005273F3" w:rsidRDefault="005273F3"/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1276"/>
        <w:gridCol w:w="2976"/>
        <w:gridCol w:w="4253"/>
        <w:gridCol w:w="567"/>
        <w:gridCol w:w="567"/>
      </w:tblGrid>
      <w:tr w:rsidR="005273F3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F3" w:rsidRPr="00635CD2" w:rsidRDefault="005273F3" w:rsidP="005273F3">
            <w:pPr>
              <w:pStyle w:val="En-tte"/>
              <w:numPr>
                <w:ilvl w:val="0"/>
                <w:numId w:val="20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813" w:rsidRDefault="00766813" w:rsidP="00766813">
            <w:pPr>
              <w:tabs>
                <w:tab w:val="left" w:pos="4649"/>
              </w:tabs>
              <w:spacing w:before="20" w:after="20"/>
            </w:pPr>
            <w:r>
              <w:t>Décrivez le fonctionnement du montage suivant :</w:t>
            </w:r>
          </w:p>
          <w:p w:rsidR="005273F3" w:rsidRDefault="005273F3" w:rsidP="006A600B"/>
          <w:p w:rsidR="005273F3" w:rsidRDefault="005273F3" w:rsidP="006A600B"/>
          <w:p w:rsidR="005273F3" w:rsidRDefault="006C7CDB" w:rsidP="006A600B">
            <w:r>
              <w:rPr>
                <w:noProof/>
                <w:lang w:eastAsia="fr-CH"/>
              </w:rPr>
              <mc:AlternateContent>
                <mc:Choice Requires="wpg">
                  <w:drawing>
                    <wp:anchor distT="0" distB="0" distL="114300" distR="114300" simplePos="0" relativeHeight="251645440" behindDoc="0" locked="0" layoutInCell="1" allowOverlap="1" wp14:anchorId="0D1840A1" wp14:editId="76741ED3">
                      <wp:simplePos x="0" y="0"/>
                      <wp:positionH relativeFrom="column">
                        <wp:posOffset>1005840</wp:posOffset>
                      </wp:positionH>
                      <wp:positionV relativeFrom="paragraph">
                        <wp:posOffset>28575</wp:posOffset>
                      </wp:positionV>
                      <wp:extent cx="2019300" cy="1873250"/>
                      <wp:effectExtent l="0" t="0" r="0" b="0"/>
                      <wp:wrapNone/>
                      <wp:docPr id="350" name="Group 19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19300" cy="1873250"/>
                                <a:chOff x="1809" y="5418"/>
                                <a:chExt cx="3180" cy="2950"/>
                              </a:xfrm>
                            </wpg:grpSpPr>
                            <wpg:grpSp>
                              <wpg:cNvPr id="351" name="Group 19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09" y="5853"/>
                                  <a:ext cx="3180" cy="2515"/>
                                  <a:chOff x="6907" y="6592"/>
                                  <a:chExt cx="3180" cy="2515"/>
                                </a:xfrm>
                              </wpg:grpSpPr>
                              <wps:wsp>
                                <wps:cNvPr id="352" name="AutoShape 193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147" y="6777"/>
                                    <a:ext cx="0" cy="22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353" name="Group 193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972" y="8286"/>
                                    <a:ext cx="672" cy="499"/>
                                    <a:chOff x="9121" y="4220"/>
                                    <a:chExt cx="672" cy="499"/>
                                  </a:xfrm>
                                </wpg:grpSpPr>
                                <wps:wsp>
                                  <wps:cNvPr id="354" name="Text Box 193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9222" y="4220"/>
                                      <a:ext cx="571" cy="4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432964" w:rsidRDefault="00432964" w:rsidP="005273F3"/>
                                    </w:txbxContent>
                                  </wps:txbx>
                                  <wps:bodyPr rot="0" vert="vert270" wrap="square" lIns="91440" tIns="45720" rIns="91440" bIns="45720" anchor="t" anchorCtr="0" upright="1">
                                    <a:spAutoFit/>
                                  </wps:bodyPr>
                                </wps:wsp>
                                <wps:wsp>
                                  <wps:cNvPr id="355" name="Rectangle 193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222" y="4332"/>
                                      <a:ext cx="162" cy="3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6" name="AutoShape 194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121" y="4410"/>
                                      <a:ext cx="357" cy="22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57" name="AutoShape 194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478" y="4637"/>
                                      <a:ext cx="0" cy="8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358" name="Group 194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907" y="7064"/>
                                    <a:ext cx="483" cy="672"/>
                                    <a:chOff x="6570" y="3453"/>
                                    <a:chExt cx="483" cy="672"/>
                                  </a:xfrm>
                                </wpg:grpSpPr>
                                <wps:wsp>
                                  <wps:cNvPr id="359" name="Text Box 194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570" y="3453"/>
                                      <a:ext cx="483" cy="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432964" w:rsidRDefault="00432964" w:rsidP="005273F3">
                                        <w:r>
                                          <w:t>+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0" name="Oval 194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690" y="3765"/>
                                      <a:ext cx="363" cy="36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61" name="Group 194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569" y="7460"/>
                                    <a:ext cx="1518" cy="1647"/>
                                    <a:chOff x="8569" y="7460"/>
                                    <a:chExt cx="1518" cy="1647"/>
                                  </a:xfrm>
                                </wpg:grpSpPr>
                                <wpg:grpSp>
                                  <wpg:cNvPr id="362" name="Group 194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607" y="7629"/>
                                      <a:ext cx="1452" cy="1381"/>
                                      <a:chOff x="8607" y="7629"/>
                                      <a:chExt cx="1452" cy="1381"/>
                                    </a:xfrm>
                                  </wpg:grpSpPr>
                                  <wpg:grpSp>
                                    <wpg:cNvPr id="363" name="Group 194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647" y="7629"/>
                                        <a:ext cx="1285" cy="0"/>
                                        <a:chOff x="8647" y="7629"/>
                                        <a:chExt cx="1285" cy="0"/>
                                      </a:xfrm>
                                    </wpg:grpSpPr>
                                    <wps:wsp>
                                      <wps:cNvPr id="364" name="AutoShape 194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647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65" name="AutoShape 194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874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66" name="AutoShape 195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328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67" name="AutoShape 195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101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68" name="AutoShape 195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555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69" name="AutoShape 195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782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370" name="Group 195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745" y="7745"/>
                                        <a:ext cx="1285" cy="0"/>
                                        <a:chOff x="8647" y="7629"/>
                                        <a:chExt cx="1285" cy="0"/>
                                      </a:xfrm>
                                    </wpg:grpSpPr>
                                    <wps:wsp>
                                      <wps:cNvPr id="371" name="AutoShape 195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647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72" name="AutoShape 195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874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73" name="AutoShape 195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328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74" name="AutoShape 195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101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75" name="AutoShape 195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555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76" name="AutoShape 196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782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377" name="Group 196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638" y="7855"/>
                                        <a:ext cx="1285" cy="0"/>
                                        <a:chOff x="8647" y="7629"/>
                                        <a:chExt cx="1285" cy="0"/>
                                      </a:xfrm>
                                    </wpg:grpSpPr>
                                    <wps:wsp>
                                      <wps:cNvPr id="378" name="AutoShape 196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647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79" name="AutoShape 196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874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80" name="AutoShape 196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328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81" name="AutoShape 196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101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82" name="AutoShape 196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555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83" name="AutoShape 196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782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384" name="Group 196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607" y="7972"/>
                                        <a:ext cx="1285" cy="0"/>
                                        <a:chOff x="8647" y="7629"/>
                                        <a:chExt cx="1285" cy="0"/>
                                      </a:xfrm>
                                    </wpg:grpSpPr>
                                    <wps:wsp>
                                      <wps:cNvPr id="385" name="AutoShape 196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647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86" name="AutoShape 197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874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87" name="AutoShape 197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328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88" name="AutoShape 197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101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89" name="AutoShape 197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555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90" name="AutoShape 197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782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391" name="Group 197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697" y="8079"/>
                                        <a:ext cx="1285" cy="0"/>
                                        <a:chOff x="8647" y="7629"/>
                                        <a:chExt cx="1285" cy="0"/>
                                      </a:xfrm>
                                    </wpg:grpSpPr>
                                    <wps:wsp>
                                      <wps:cNvPr id="392" name="AutoShape 197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647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93" name="AutoShape 197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874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94" name="AutoShape 197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328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95" name="AutoShape 197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101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96" name="AutoShape 198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555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97" name="AutoShape 198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782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398" name="Group 198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774" y="8199"/>
                                        <a:ext cx="1285" cy="0"/>
                                        <a:chOff x="8647" y="7629"/>
                                        <a:chExt cx="1285" cy="0"/>
                                      </a:xfrm>
                                    </wpg:grpSpPr>
                                    <wps:wsp>
                                      <wps:cNvPr id="399" name="AutoShape 198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647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00" name="AutoShape 198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874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01" name="AutoShape 198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328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02" name="AutoShape 198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101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03" name="AutoShape 198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555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04" name="AutoShape 198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782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405" name="Group 198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624" y="8328"/>
                                        <a:ext cx="1285" cy="0"/>
                                        <a:chOff x="8647" y="7629"/>
                                        <a:chExt cx="1285" cy="0"/>
                                      </a:xfrm>
                                    </wpg:grpSpPr>
                                    <wps:wsp>
                                      <wps:cNvPr id="406" name="AutoShape 199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647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07" name="AutoShape 199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874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08" name="AutoShape 199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328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09" name="AutoShape 199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101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10" name="AutoShape 199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555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11" name="AutoShape 199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782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412" name="Group 199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624" y="8440"/>
                                        <a:ext cx="1285" cy="0"/>
                                        <a:chOff x="8647" y="7629"/>
                                        <a:chExt cx="1285" cy="0"/>
                                      </a:xfrm>
                                    </wpg:grpSpPr>
                                    <wps:wsp>
                                      <wps:cNvPr id="413" name="AutoShape 199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647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14" name="AutoShape 199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874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15" name="AutoShape 199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328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16" name="AutoShape 200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101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17" name="AutoShape 200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555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18" name="AutoShape 200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782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419" name="Group 200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708" y="8532"/>
                                        <a:ext cx="1285" cy="0"/>
                                        <a:chOff x="8647" y="7629"/>
                                        <a:chExt cx="1285" cy="0"/>
                                      </a:xfrm>
                                    </wpg:grpSpPr>
                                    <wps:wsp>
                                      <wps:cNvPr id="420" name="AutoShape 200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647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21" name="AutoShape 200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874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22" name="AutoShape 200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328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23" name="AutoShape 200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101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24" name="AutoShape 200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555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25" name="AutoShape 200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782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426" name="Group 201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620" y="8652"/>
                                        <a:ext cx="1285" cy="0"/>
                                        <a:chOff x="8647" y="7629"/>
                                        <a:chExt cx="1285" cy="0"/>
                                      </a:xfrm>
                                    </wpg:grpSpPr>
                                    <wps:wsp>
                                      <wps:cNvPr id="427" name="AutoShape 201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647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28" name="AutoShape 201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874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29" name="AutoShape 201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328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30" name="AutoShape 201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101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31" name="AutoShape 201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555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32" name="AutoShape 201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782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433" name="Group 201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770" y="8785"/>
                                        <a:ext cx="1285" cy="0"/>
                                        <a:chOff x="8647" y="7629"/>
                                        <a:chExt cx="1285" cy="0"/>
                                      </a:xfrm>
                                    </wpg:grpSpPr>
                                    <wps:wsp>
                                      <wps:cNvPr id="434" name="AutoShape 201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647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35" name="AutoShape 201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874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36" name="AutoShape 202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328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37" name="AutoShape 202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101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38" name="AutoShape 202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555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39" name="AutoShape 202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782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440" name="Group 202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660" y="9010"/>
                                        <a:ext cx="1285" cy="0"/>
                                        <a:chOff x="8647" y="7629"/>
                                        <a:chExt cx="1285" cy="0"/>
                                      </a:xfrm>
                                    </wpg:grpSpPr>
                                    <wps:wsp>
                                      <wps:cNvPr id="441" name="AutoShape 202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647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42" name="AutoShape 202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874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43" name="AutoShape 202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328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44" name="AutoShape 202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101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45" name="AutoShape 202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555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46" name="AutoShape 203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782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447" name="Group 203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638" y="8880"/>
                                        <a:ext cx="1285" cy="0"/>
                                        <a:chOff x="8647" y="7629"/>
                                        <a:chExt cx="1285" cy="0"/>
                                      </a:xfrm>
                                    </wpg:grpSpPr>
                                    <wps:wsp>
                                      <wps:cNvPr id="448" name="AutoShape 203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647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49" name="AutoShape 203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874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50" name="AutoShape 203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328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51" name="AutoShape 203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101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52" name="AutoShape 203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555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53" name="AutoShape 203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782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s:wsp>
                                  <wps:cNvPr id="454" name="AutoShape 203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569" y="7460"/>
                                      <a:ext cx="0" cy="164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55" name="AutoShape 203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569" y="9107"/>
                                      <a:ext cx="151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56" name="AutoShape 204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0087" y="7460"/>
                                      <a:ext cx="0" cy="164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457" name="AutoShape 204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208" y="6777"/>
                                    <a:ext cx="0" cy="126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8" name="AutoShape 204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08" y="6777"/>
                                    <a:ext cx="1939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9" name="AutoShape 204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8810" y="8977"/>
                                    <a:ext cx="34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0" name="AutoShape 204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810" y="7213"/>
                                    <a:ext cx="0" cy="176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1" name="AutoShape 204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7889" y="7213"/>
                                    <a:ext cx="92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2" name="AutoShape 204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888" y="7213"/>
                                    <a:ext cx="0" cy="82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3" name="AutoShape 204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7207" y="8039"/>
                                    <a:ext cx="68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464" name="Group 204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52" y="6592"/>
                                    <a:ext cx="363" cy="360"/>
                                    <a:chOff x="7752" y="6592"/>
                                    <a:chExt cx="363" cy="360"/>
                                  </a:xfrm>
                                </wpg:grpSpPr>
                                <wps:wsp>
                                  <wps:cNvPr id="465" name="Oval 204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752" y="6592"/>
                                      <a:ext cx="363" cy="3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466" name="Group 205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801" y="6652"/>
                                      <a:ext cx="249" cy="238"/>
                                      <a:chOff x="7801" y="6652"/>
                                      <a:chExt cx="249" cy="238"/>
                                    </a:xfrm>
                                  </wpg:grpSpPr>
                                  <wps:wsp>
                                    <wps:cNvPr id="467" name="AutoShape 205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7801" y="6652"/>
                                        <a:ext cx="249" cy="238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68" name="AutoShape 205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7801" y="6652"/>
                                        <a:ext cx="249" cy="238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  <wps:wsp>
                              <wps:cNvPr id="469" name="Text Box 20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63" y="5418"/>
                                  <a:ext cx="668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Default="00432964" w:rsidP="005273F3">
                                    <w:r>
                                      <w:t>P1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34" o:spid="_x0000_s1053" style="position:absolute;margin-left:79.2pt;margin-top:2.25pt;width:159pt;height:147.5pt;z-index:251645440" coordorigin="1809,5418" coordsize="3180,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">
                      <v:group id="Group 1935" o:spid="_x0000_s1054" style="position:absolute;left:1809;top:5853;width:3180;height:2515" coordorigin="6907,6592" coordsize="3180,2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      <v:shape id="AutoShape 1936" o:spid="_x0000_s1055" type="#_x0000_t32" style="position:absolute;left:9147;top:6777;width:0;height:2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H408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WT6Rj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B+NPGAAAA3AAAAA8AAAAAAAAA&#10;AAAAAAAAoQIAAGRycy9kb3ducmV2LnhtbFBLBQYAAAAABAAEAPkAAACUAwAAAAA=&#10;"/>
                        <v:group id="Group 1937" o:spid="_x0000_s1056" style="position:absolute;left:8972;top:8286;width:672;height:499" coordorigin="9121,4220" coordsize="672,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        <v:shape id="Text Box 1938" o:spid="_x0000_s1057" type="#_x0000_t202" style="position:absolute;left:9222;top:4220;width:571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dTscUA&#10;AADcAAAADwAAAGRycy9kb3ducmV2LnhtbESPQWsCMRSE74X+h/AK3mriarVsjWILglJa0Aq9PjbP&#10;3cXNy5JEd/33Rij0OMzMN8x82dtGXMiH2rGG0VCBIC6cqbnUcPhZP7+CCBHZYOOYNFwpwHLx+DDH&#10;3LiOd3TZx1IkCIccNVQxtrmUoajIYhi6ljh5R+ctxiR9KY3HLsFtIzOlptJizWmhwpY+KipO+7PV&#10;kP1+v6vi5CYq++pWmxn6w277qfXgqV+9gYjUx//wX3tjNIxfJnA/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1OxxQAAANwAAAAPAAAAAAAAAAAAAAAAAJgCAABkcnMv&#10;ZG93bnJldi54bWxQSwUGAAAAAAQABAD1AAAAigMAAAAA&#10;" filled="f" stroked="f">
                            <v:textbox style="layout-flow:vertical;mso-layout-flow-alt:bottom-to-top;mso-fit-shape-to-text:t">
                              <w:txbxContent>
                                <w:p w:rsidR="000742AA" w:rsidRDefault="000742AA" w:rsidP="005273F3"/>
                              </w:txbxContent>
                            </v:textbox>
                          </v:shape>
                          <v:rect id="Rectangle 1939" o:spid="_x0000_s1058" style="position:absolute;left:9222;top:4332;width:162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+d9sUA&#10;AADcAAAADwAAAGRycy9kb3ducmV2LnhtbESPQWvCQBSE74L/YXlCb2ajYrFpVpGWFHvUePH2mn1N&#10;otm3Ibua2F/fLRQ8DjPzDZNuBtOIG3WutqxgFsUgiAuray4VHPNsugLhPLLGxjIpuJODzXo8SjHR&#10;tuc93Q6+FAHCLkEFlfdtIqUrKjLoItsSB+/bdgZ9kF0pdYd9gJtGzuP4WRqsOSxU2NJbRcXlcDUK&#10;vur5EX/2+UdsXrKF/xzy8/X0rtTTZNi+gvA0+Ef4v73TChbLJ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r532xQAAANwAAAAPAAAAAAAAAAAAAAAAAJgCAABkcnMv&#10;ZG93bnJldi54bWxQSwUGAAAAAAQABAD1AAAAigMAAAAA&#10;"/>
                          <v:shape id="AutoShape 1940" o:spid="_x0000_s1059" type="#_x0000_t32" style="position:absolute;left:9121;top:4410;width:357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r+0MUAAADcAAAADwAAAGRycy9kb3ducmV2LnhtbESPT2sCMRTE74V+h/AKvRTN2qLI1ihb&#10;QaiCB//dn5vXTejmZd1EXb+9EQo9DjPzG2Yy61wtLtQG61nBoJ+BIC69tlwp2O8WvTGIEJE11p5J&#10;wY0CzKbPTxPMtb/yhi7bWIkE4ZCjAhNjk0sZSkMOQ983xMn78a3DmGRbSd3iNcFdLd+zbCQdWk4L&#10;BhuaGyp/t2enYL0cfBVHY5erzcmuh4uiPldvB6VeX7riE0SkLv6H/9rfWsHHcAS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r+0MUAAADcAAAADwAAAAAAAAAA&#10;AAAAAAChAgAAZHJzL2Rvd25yZXYueG1sUEsFBgAAAAAEAAQA+QAAAJMDAAAAAA==&#10;"/>
                          <v:shape id="AutoShape 1941" o:spid="_x0000_s1060" type="#_x0000_t32" style="position:absolute;left:9478;top:4637;width:0;height: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ZbS8YAAADcAAAADwAAAGRycy9kb3ducmV2LnhtbESPQWsCMRSE7wX/Q3iCl1KzWrRla5RV&#10;EKrgQW3vr5vXTXDzsm6ibv+9KRR6HGbmG2a26FwtrtQG61nBaJiBIC69tlwp+Diun15BhIissfZM&#10;Cn4owGLee5hhrv2N93Q9xEokCIccFZgYm1zKUBpyGIa+IU7et28dxiTbSuoWbwnuajnOsql0aDkt&#10;GGxoZag8HS5OwW4zWhZfxm62+7PdTdZFfakeP5Ua9LviDUSkLv6H/9rvWsHz5AV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2W0vGAAAA3AAAAA8AAAAAAAAA&#10;AAAAAAAAoQIAAGRycy9kb3ducmV2LnhtbFBLBQYAAAAABAAEAPkAAACUAwAAAAA=&#10;"/>
                        </v:group>
                        <v:group id="Group 1942" o:spid="_x0000_s1061" style="position:absolute;left:6907;top:7064;width:483;height:672" coordorigin="6570,3453" coordsize="483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        <v:shape id="Text Box 1943" o:spid="_x0000_s1062" type="#_x0000_t202" style="position:absolute;left:6570;top:3453;width:483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33g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/k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d94HEAAAA3AAAAA8AAAAAAAAAAAAAAAAAmAIAAGRycy9k&#10;b3ducmV2LnhtbFBLBQYAAAAABAAEAPUAAACJAwAAAAA=&#10;" filled="f" stroked="f">
                            <v:textbox>
                              <w:txbxContent>
                                <w:p w:rsidR="000742AA" w:rsidRDefault="000742AA" w:rsidP="005273F3">
                                  <w:r>
                                    <w:t>+</w:t>
                                  </w:r>
                                </w:p>
                              </w:txbxContent>
                            </v:textbox>
                          </v:shape>
                          <v:oval id="Oval 1944" o:spid="_x0000_s1063" style="position:absolute;left:6690;top:3765;width:36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7EbsIA&#10;AADcAAAADwAAAGRycy9kb3ducmV2LnhtbERP3WrCMBS+F/YO4Qy8kZnqREbXVIYw8ELwZz7AsTmm&#10;1eakSzJb3365GOzy4/svVoNtxZ18aBwrmE0zEMSV0w0bBaevz5c3ECEia2wdk4IHBViVT6MCc+16&#10;PtD9GI1IIRxyVFDH2OVShqomi2HqOuLEXZy3GBP0RmqPfQq3rZxn2VJabDg11NjRuqbqdvyxCs7n&#10;kxvkt9/tJ+bmcXHtO7PdKzV+Hj7eQUQa4r/4z73RCl6XaX46k46A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sRuwgAAANwAAAAPAAAAAAAAAAAAAAAAAJgCAABkcnMvZG93&#10;bnJldi54bWxQSwUGAAAAAAQABAD1AAAAhwMAAAAA&#10;" filled="f"/>
                        </v:group>
                        <v:group id="Group 1945" o:spid="_x0000_s1064" style="position:absolute;left:8569;top:7460;width:1518;height:1647" coordorigin="8569,7460" coordsize="1518,1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        <v:group id="Group 1946" o:spid="_x0000_s1065" style="position:absolute;left:8607;top:7629;width:1452;height:1381" coordorigin="8607,7629" coordsize="1452,1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          <v:group id="Group 1947" o:spid="_x0000_s1066" style="position:absolute;left:8647;top:7629;width:1285;height:0" coordorigin="8647,7629" coordsize="12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            <v:shape id="AutoShape 1948" o:spid="_x0000_s1067" type="#_x0000_t32" style="position:absolute;left:8647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JF+8YAAADcAAAADwAAAGRycy9kb3ducmV2LnhtbESPQWvCQBSE7wX/w/IEb7qJLSLRNRSl&#10;KF6KVrC9PbLPbGj2bcyuMe2v7xYKPQ4z8w2zzHtbi45aXzlWkE4SEMSF0xWXCk5vL+M5CB+QNdaO&#10;ScEXechXg4clZtrd+UDdMZQiQthnqMCE0GRS+sKQRT9xDXH0Lq61GKJsS6lbvEe4reU0SWbSYsVx&#10;wWBDa0PF5/FmFWxe9+l5+95tranW5fS7Zv1xPSs1GvbPCxCB+vAf/mvvtILH2RP8nolH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iRfvGAAAA3AAAAA8AAAAAAAAA&#10;AAAAAAAAoQIAAGRycy9kb3ducmV2LnhtbFBLBQYAAAAABAAEAPkAAACUAwAAAAA=&#10;" strokeweight=".25pt"/>
                              <v:shape id="AutoShape 1949" o:spid="_x0000_s1068" type="#_x0000_t32" style="position:absolute;left:8874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7gYMYAAADcAAAADwAAAGRycy9kb3ducmV2LnhtbESPQWvCQBSE7wX/w/IEb7qJpSLRNRSl&#10;KF6KVrC9PbLPbGj2bcyuMe2v7xYKPQ4z8w2zzHtbi45aXzlWkE4SEMSF0xWXCk5vL+M5CB+QNdaO&#10;ScEXechXg4clZtrd+UDdMZQiQthnqMCE0GRS+sKQRT9xDXH0Lq61GKJsS6lbvEe4reU0SWbSYsVx&#10;wWBDa0PF5/FmFWxe9+l5+95tranW5fS7Zv1xPSs1GvbPCxCB+vAf/mvvtILH2RP8nolH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u4GDGAAAA3AAAAA8AAAAAAAAA&#10;AAAAAAAAoQIAAGRycy9kb3ducmV2LnhtbFBLBQYAAAAABAAEAPkAAACUAwAAAAA=&#10;" strokeweight=".25pt"/>
                              <v:shape id="AutoShape 1950" o:spid="_x0000_s1069" type="#_x0000_t32" style="position:absolute;left:9328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x+F8YAAADcAAAADwAAAGRycy9kb3ducmV2LnhtbESPQWvCQBSE70L/w/IK3nSjQpA0GymW&#10;YvEi1YLt7ZF9zYZm36bZbYz++q4geBxm5hsmXw22ET11vnasYDZNQBCXTtdcKfg4vE6WIHxA1tg4&#10;JgVn8rAqHkY5Ztqd+J36fahEhLDPUIEJoc2k9KUhi37qWuLofbvOYoiyq6Tu8BThtpHzJEmlxZrj&#10;gsGW1obKn/2fVfCy286Om89+Y029ruaXhvXX71Gp8ePw/AQi0BDu4Vv7TStYpClcz8QjI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8fhfGAAAA3AAAAA8AAAAAAAAA&#10;AAAAAAAAoQIAAGRycy9kb3ducmV2LnhtbFBLBQYAAAAABAAEAPkAAACUAwAAAAA=&#10;" strokeweight=".25pt"/>
                              <v:shape id="AutoShape 1951" o:spid="_x0000_s1070" type="#_x0000_t32" style="position:absolute;left:9101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DbjMYAAADcAAAADwAAAGRycy9kb3ducmV2LnhtbESPQWvCQBSE7wX/w/IEb7qJBZXoGopS&#10;FC+lVrC9PbLPbGj2bcyuMe2v7xYKPQ4z8w2zyntbi45aXzlWkE4SEMSF0xWXCk5vz+MFCB+QNdaO&#10;ScEXecjXg4cVZtrd+ZW6YyhFhLDPUIEJocmk9IUhi37iGuLoXVxrMUTZllK3eI9wW8tpksykxYrj&#10;gsGGNoaKz+PNKti+HNLz7r3bWVNtyul3zfrjelZqNOyfliAC9eE//NfeawWPszn8nolH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w24zGAAAA3AAAAA8AAAAAAAAA&#10;AAAAAAAAoQIAAGRycy9kb3ducmV2LnhtbFBLBQYAAAAABAAEAPkAAACUAwAAAAA=&#10;" strokeweight=".25pt"/>
                              <v:shape id="AutoShape 1952" o:spid="_x0000_s1071" type="#_x0000_t32" style="position:absolute;left:9555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9P/sMAAADcAAAADwAAAGRycy9kb3ducmV2LnhtbERPz2vCMBS+D/Y/hDfYTVM7KNIZRSrD&#10;sYusCs7bo3k2xealNlmt++uXw2DHj+/3YjXaVgzU+8axgtk0AUFcOd1wreCwf5vMQfiArLF1TAru&#10;5GG1fHxYYK7djT9pKEMtYgj7HBWYELpcSl8ZsuinriOO3Nn1FkOEfS11j7cYbluZJkkmLTYcGwx2&#10;VBiqLuW3VbDZfcyO269ha01T1OlPy/p0PSr1/DSuX0EEGsO/+M/9rhW8ZHFtPBOPgF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5vT/7DAAAA3AAAAA8AAAAAAAAAAAAA&#10;AAAAoQIAAGRycy9kb3ducmV2LnhtbFBLBQYAAAAABAAEAPkAAACRAwAAAAA=&#10;" strokeweight=".25pt"/>
                              <v:shape id="AutoShape 1953" o:spid="_x0000_s1072" type="#_x0000_t32" style="position:absolute;left:9782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PqZcYAAADcAAAADwAAAGRycy9kb3ducmV2LnhtbESPQWvCQBSE7wX/w/IEb7qJBdHoGopS&#10;FC+lVrC9PbLPbGj2bcyuMe2v7xYKPQ4z8w2zyntbi45aXzlWkE4SEMSF0xWXCk5vz+M5CB+QNdaO&#10;ScEXecjXg4cVZtrd+ZW6YyhFhLDPUIEJocmk9IUhi37iGuLoXVxrMUTZllK3eI9wW8tpksykxYrj&#10;gsGGNoaKz+PNKti+HNLz7r3bWVNtyul3zfrjelZqNOyfliAC9eE//NfeawWPswX8nolH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j6mXGAAAA3AAAAA8AAAAAAAAA&#10;AAAAAAAAoQIAAGRycy9kb3ducmV2LnhtbFBLBQYAAAAABAAEAPkAAACUAwAAAAA=&#10;" strokeweight=".25pt"/>
                            </v:group>
                            <v:group id="Group 1954" o:spid="_x0000_s1073" style="position:absolute;left:8745;top:7745;width:1285;height:0" coordorigin="8647,7629" coordsize="12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            <v:shape id="AutoShape 1955" o:spid="_x0000_s1074" type="#_x0000_t32" style="position:absolute;left:8647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xwvsYAAADcAAAADwAAAGRycy9kb3ducmV2LnhtbESPQWvCQBSE74L/YXlCb3UTC1ZSVxGl&#10;WLwUtZD29sg+s8Hs2zS7jWl/fVcQPA4z8w0zX/a2Fh21vnKsIB0nIIgLpysuFXwcXx9nIHxA1lg7&#10;JgW/5GG5GA7mmGl34T11h1CKCGGfoQITQpNJ6QtDFv3YNcTRO7nWYoiyLaVu8RLhtpaTJJlKixXH&#10;BYMNrQ0V58OPVbB536X59rPbWlOty8lfzfrrO1fqYdSvXkAE6sM9fGu/aQVPzylcz8QjI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McL7GAAAA3AAAAA8AAAAAAAAA&#10;AAAAAAAAoQIAAGRycy9kb3ducmV2LnhtbFBLBQYAAAAABAAEAPkAAACUAwAAAAA=&#10;" strokeweight=".25pt"/>
                              <v:shape id="AutoShape 1956" o:spid="_x0000_s1075" type="#_x0000_t32" style="position:absolute;left:8874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7uycYAAADcAAAADwAAAGRycy9kb3ducmV2LnhtbESPQWvCQBSE70L/w/IK3nRjBC3RVYql&#10;WLwUrRC9PbKv2dDs2zS7jWl/fVcQPA4z8w2zXPe2Fh21vnKsYDJOQBAXTldcKjh+vI6eQPiArLF2&#10;TAp+ycN69TBYYqbdhffUHUIpIoR9hgpMCE0mpS8MWfRj1xBH79O1FkOUbSl1i5cIt7VMk2QmLVYc&#10;Fww2tDFUfB1+rIKX990k3566rTXVpkz/atbn71yp4WP/vAARqA/38K39phVM5ylcz8QjI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e7snGAAAA3AAAAA8AAAAAAAAA&#10;AAAAAAAAoQIAAGRycy9kb3ducmV2LnhtbFBLBQYAAAAABAAEAPkAAACUAwAAAAA=&#10;" strokeweight=".25pt"/>
                              <v:shape id="AutoShape 1957" o:spid="_x0000_s1076" type="#_x0000_t32" style="position:absolute;left:9328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JLUsYAAADcAAAADwAAAGRycy9kb3ducmV2LnhtbESPQWvCQBSE7wX/w/IEb7qJQpXoGooi&#10;Si+lVrC9PbLPbGj2bcyuMe2v7xYKPQ4z8w2zyntbi45aXzlWkE4SEMSF0xWXCk5vu/EChA/IGmvH&#10;pOCLPOTrwcMKM+3u/ErdMZQiQthnqMCE0GRS+sKQRT9xDXH0Lq61GKJsS6lbvEe4reU0SR6lxYrj&#10;gsGGNoaKz+PNKti+PKfn/Xu3t6balNPvmvXH9azUaNg/LUEE6sN/+K990Apm8xn8nolH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SS1LGAAAA3AAAAA8AAAAAAAAA&#10;AAAAAAAAoQIAAGRycy9kb3ducmV2LnhtbFBLBQYAAAAABAAEAPkAAACUAwAAAAA=&#10;" strokeweight=".25pt"/>
                              <v:shape id="AutoShape 1958" o:spid="_x0000_s1077" type="#_x0000_t32" style="position:absolute;left:9101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vTJsYAAADcAAAADwAAAGRycy9kb3ducmV2LnhtbESPQWvCQBSE74L/YXlCb2ajLVpSVxFL&#10;sfQiakG9PbKv2WD2bZrdxrS/visIHoeZ+YaZLTpbiZYaXzpWMEpSEMS50yUXCj73b8NnED4ga6wc&#10;k4Jf8rCY93szzLS78JbaXShEhLDPUIEJoc6k9Lkhiz5xNXH0vlxjMUTZFFI3eIlwW8lxmk6kxZLj&#10;gsGaVoby8+7HKnjdfIwO62O7tqZcFeO/ivXp+6DUw6BbvoAI1IV7+NZ+1woep09wPROP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70ybGAAAA3AAAAA8AAAAAAAAA&#10;AAAAAAAAoQIAAGRycy9kb3ducmV2LnhtbFBLBQYAAAAABAAEAPkAAACUAwAAAAA=&#10;" strokeweight=".25pt"/>
                              <v:shape id="AutoShape 1959" o:spid="_x0000_s1078" type="#_x0000_t32" style="position:absolute;left:9555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d2vcYAAADcAAAADwAAAGRycy9kb3ducmV2LnhtbESPQWvCQBSE74L/YXlCb2ajpVpSVxFL&#10;sfQiakG9PbKv2WD2bZrdxrS/visIHoeZ+YaZLTpbiZYaXzpWMEpSEMS50yUXCj73b8NnED4ga6wc&#10;k4Jf8rCY93szzLS78JbaXShEhLDPUIEJoc6k9Lkhiz5xNXH0vlxjMUTZFFI3eIlwW8lxmk6kxZLj&#10;gsGaVoby8+7HKnjdfIwO62O7tqZcFeO/ivXp+6DUw6BbvoAI1IV7+NZ+1woep09wPROP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3dr3GAAAA3AAAAA8AAAAAAAAA&#10;AAAAAAAAoQIAAGRycy9kb3ducmV2LnhtbFBLBQYAAAAABAAEAPkAAACUAwAAAAA=&#10;" strokeweight=".25pt"/>
                              <v:shape id="AutoShape 1960" o:spid="_x0000_s1079" type="#_x0000_t32" style="position:absolute;left:9782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XoysYAAADcAAAADwAAAGRycy9kb3ducmV2LnhtbESPQWvCQBSE7wX/w/IEb7qJBZXoGopS&#10;FC+lVrC9PbLPbGj2bcyuMe2v7xYKPQ4z8w2zyntbi45aXzlWkE4SEMSF0xWXCk5vz+MFCB+QNdaO&#10;ScEXecjXg4cVZtrd+ZW6YyhFhLDPUIEJocmk9IUhi37iGuLoXVxrMUTZllK3eI9wW8tpksykxYrj&#10;gsGGNoaKz+PNKti+HNLz7r3bWVNtyul3zfrjelZqNOyfliAC9eE//NfeawWP8xn8nolH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l6MrGAAAA3AAAAA8AAAAAAAAA&#10;AAAAAAAAoQIAAGRycy9kb3ducmV2LnhtbFBLBQYAAAAABAAEAPkAAACUAwAAAAA=&#10;" strokeweight=".25pt"/>
                            </v:group>
                            <v:group id="Group 1961" o:spid="_x0000_s1080" style="position:absolute;left:8638;top:7855;width:1285;height:0" coordorigin="8647,7629" coordsize="12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            <v:shape id="AutoShape 1962" o:spid="_x0000_s1081" type="#_x0000_t32" style="position:absolute;left:8647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7bZI8MAAADcAAAADwAAAGRycy9kb3ducmV2LnhtbERPz2vCMBS+D/wfwhO8zVQHm3SmRZSh&#10;eBlTodvt0bw1xealNrF2++uXw8Djx/d7mQ+2ET11vnasYDZNQBCXTtdcKTgd3x4XIHxA1tg4JgU/&#10;5CHPRg9LTLW78Qf1h1CJGMI+RQUmhDaV0peGLPqpa4kj9+06iyHCrpK6w1sMt42cJ8mztFhzbDDY&#10;0tpQeT5crYLN+35WbD/7rTX1upr/Nqy/LoVSk/GwegURaAh38b97pxU8vcS18Uw8Aj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u22SPDAAAA3AAAAA8AAAAAAAAAAAAA&#10;AAAAoQIAAGRycy9kb3ducmV2LnhtbFBLBQYAAAAABAAEAPkAAACRAwAAAAA=&#10;" strokeweight=".25pt"/>
                              <v:shape id="AutoShape 1963" o:spid="_x0000_s1082" type="#_x0000_t32" style="position:absolute;left:8874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p8uMYAAADcAAAADwAAAGRycy9kb3ducmV2LnhtbESPQWvCQBSE74L/YXlCb2ajhWpTVxFL&#10;sfQiakG9PbKv2WD2bZrdxrS/visIHoeZ+YaZLTpbiZYaXzpWMEpSEMS50yUXCj73b8MpCB+QNVaO&#10;ScEveVjM+70ZZtpdeEvtLhQiQthnqMCEUGdS+tyQRZ+4mjh6X66xGKJsCqkbvES4reQ4TZ+kxZLj&#10;gsGaVoby8+7HKnjdfIwO62O7tqZcFeO/ivXp+6DUw6BbvoAI1IV7+NZ+1woeJ89wPROP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6fLjGAAAA3AAAAA8AAAAAAAAA&#10;AAAAAAAAoQIAAGRycy9kb3ducmV2LnhtbFBLBQYAAAAABAAEAPkAAACUAwAAAAA=&#10;" strokeweight=".25pt"/>
                              <v:shape id="AutoShape 1964" o:spid="_x0000_s1083" type="#_x0000_t32" style="position:absolute;left:9328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WlAsEAAADcAAAADwAAAGRycy9kb3ducmV2LnhtbERPTYvCMBC9L/gfwgje1lQFkWoUUUTx&#10;IusuqLehGZtiM6lNrNVfvzks7PHxvmeL1paiodoXjhUM+gkI4szpgnMFP9+bzwkIH5A1lo5JwYs8&#10;LOadjxmm2j35i5pjyEUMYZ+iAhNClUrpM0MWfd9VxJG7utpiiLDOpa7xGcNtKYdJMpYWC44NBita&#10;Gcpux4dVsD7sB6ftudlaU6zy4btkfbmflOp12+UURKA2/Iv/3DutYDSJ8+OZeATk/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FaUCwQAAANwAAAAPAAAAAAAAAAAAAAAA&#10;AKECAABkcnMvZG93bnJldi54bWxQSwUGAAAAAAQABAD5AAAAjwMAAAAA&#10;" strokeweight=".25pt"/>
                              <v:shape id="AutoShape 1965" o:spid="_x0000_s1084" type="#_x0000_t32" style="position:absolute;left:9101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kAmcYAAADcAAAADwAAAGRycy9kb3ducmV2LnhtbESPQWvCQBSE7wX/w/IEb7qJQpE0GxGl&#10;KL2UqqC9PbKv2dDs2zS7xrS/vlsQehxm5hsmXw22ET11vnasIJ0lIIhLp2uuFJyOz9MlCB+QNTaO&#10;ScE3eVgVo4ccM+1u/Eb9IVQiQthnqMCE0GZS+tKQRT9zLXH0PlxnMUTZVVJ3eItw28h5kjxKizXH&#10;BYMtbQyVn4erVbB9fUnPu0u/s6beVPOfhvX711mpyXhYP4EINIT/8L291woWyxT+zsQjI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ZAJnGAAAA3AAAAA8AAAAAAAAA&#10;AAAAAAAAoQIAAGRycy9kb3ducmV2LnhtbFBLBQYAAAAABAAEAPkAAACUAwAAAAA=&#10;" strokeweight=".25pt"/>
                              <v:shape id="AutoShape 1966" o:spid="_x0000_s1085" type="#_x0000_t32" style="position:absolute;left:9555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ue7sYAAADcAAAADwAAAGRycy9kb3ducmV2LnhtbESPQWvCQBSE70L/w/IKvdWNKRSJ2Uix&#10;FMVLqRast0f2mQ1m36bZNUZ/vVsoeBxm5hsmnw+2ET11vnasYDJOQBCXTtdcKfjefjxPQfiArLFx&#10;TAou5GFePIxyzLQ78xf1m1CJCGGfoQITQptJ6UtDFv3YtcTRO7jOYoiyq6Tu8BzhtpFpkrxKizXH&#10;BYMtLQyVx83JKnj/XE92y59+aU29qNJrw3r/u1Pq6XF4m4EINIR7+L+90gpepin8nYlH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Lnu7GAAAA3AAAAA8AAAAAAAAA&#10;AAAAAAAAoQIAAGRycy9kb3ducmV2LnhtbFBLBQYAAAAABAAEAPkAAACUAwAAAAA=&#10;" strokeweight=".25pt"/>
                              <v:shape id="AutoShape 1967" o:spid="_x0000_s1086" type="#_x0000_t32" style="position:absolute;left:9782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c7dcUAAADcAAAADwAAAGRycy9kb3ducmV2LnhtbESPQWvCQBSE70L/w/IK3upGBZHUVYpF&#10;FC+iLaTeHtlnNjT7Ns2uMfrrXaHgcZiZb5jZorOVaKnxpWMFw0ECgjh3uuRCwffX6m0KwgdkjZVj&#10;UnAlD4v5S2+GqXYX3lN7CIWIEPYpKjAh1KmUPjdk0Q9cTRy9k2sshiibQuoGLxFuKzlKkom0WHJc&#10;MFjT0lD+ezhbBZ+77TBb/7Rra8plMbpVrI9/mVL91+7jHUSgLjzD/+2NVjCejuF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Mc7dcUAAADcAAAADwAAAAAAAAAA&#10;AAAAAAChAgAAZHJzL2Rvd25yZXYueG1sUEsFBgAAAAAEAAQA+QAAAJMDAAAAAA==&#10;" strokeweight=".25pt"/>
                            </v:group>
                            <v:group id="Group 1968" o:spid="_x0000_s1087" style="position:absolute;left:8607;top:7972;width:1285;height:0" coordorigin="8647,7629" coordsize="12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            <v:shape id="AutoShape 1969" o:spid="_x0000_s1088" type="#_x0000_t32" style="position:absolute;left:8647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IGmsYAAADcAAAADwAAAGRycy9kb3ducmV2LnhtbESPT2vCQBTE7wW/w/IEb3UTS0WiayhK&#10;UbwU/4Dt7ZF9ZkOzb2N2jWk/fbdQ6HGYmd8wi7y3teio9ZVjBek4AUFcOF1xqeB0fH2cgfABWWPt&#10;mBR8kYd8OXhYYKbdnffUHUIpIoR9hgpMCE0mpS8MWfRj1xBH7+JaiyHKtpS6xXuE21pOkmQqLVYc&#10;Fww2tDJUfB5uVsH6bZeeN+/dxppqVU6+a9Yf17NSo2H/MgcRqA//4b/2Vit4mj3D75l4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iBprGAAAA3AAAAA8AAAAAAAAA&#10;AAAAAAAAoQIAAGRycy9kb3ducmV2LnhtbFBLBQYAAAAABAAEAPkAAACUAwAAAAA=&#10;" strokeweight=".25pt"/>
                              <v:shape id="AutoShape 1970" o:spid="_x0000_s1089" type="#_x0000_t32" style="position:absolute;left:8874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CY7cUAAADcAAAADwAAAGRycy9kb3ducmV2LnhtbESPQWvCQBSE70L/w/IK3upGBZHUTSgW&#10;UbyItmC9PbLPbGj2bZpdY+yv7woFj8PMfMMs8t7WoqPWV44VjEcJCOLC6YpLBZ8fq5c5CB+QNdaO&#10;ScGNPOTZ02CBqXZX3lN3CKWIEPYpKjAhNKmUvjBk0Y9cQxy9s2sthijbUuoWrxFuazlJkpm0WHFc&#10;MNjQ0lDxfbhYBe+77fi4/urW1lTLcvJbsz79HJUaPvdvryAC9eER/m9vtILpfAb3M/EIy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CY7cUAAADcAAAADwAAAAAAAAAA&#10;AAAAAAChAgAAZHJzL2Rvd25yZXYueG1sUEsFBgAAAAAEAAQA+QAAAJMDAAAAAA==&#10;" strokeweight=".25pt"/>
                              <v:shape id="AutoShape 1971" o:spid="_x0000_s1090" type="#_x0000_t32" style="position:absolute;left:9328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w9dsYAAADcAAAADwAAAGRycy9kb3ducmV2LnhtbESPT2vCQBTE7wW/w/IEb3UTC1WiayhK&#10;UbwU/4Dt7ZF9ZkOzb2N2jWk/fbdQ6HGYmd8wi7y3teio9ZVjBek4AUFcOF1xqeB0fH2cgfABWWPt&#10;mBR8kYd8OXhYYKbdnffUHUIpIoR9hgpMCE0mpS8MWfRj1xBH7+JaiyHKtpS6xXuE21pOkuRZWqw4&#10;LhhsaGWo+DzcrIL12y49b967jTXVqpx816w/rmelRsP+ZQ4iUB/+w3/trVbwNJvC75l4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8PXbGAAAA3AAAAA8AAAAAAAAA&#10;AAAAAAAAoQIAAGRycy9kb3ducmV2LnhtbFBLBQYAAAAABAAEAPkAAACUAwAAAAA=&#10;" strokeweight=".25pt"/>
                              <v:shape id="AutoShape 1972" o:spid="_x0000_s1091" type="#_x0000_t32" style="position:absolute;left:9101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OpBMEAAADcAAAADwAAAGRycy9kb3ducmV2LnhtbERPTYvCMBC9L/gfwgje1lQFkWoUUUTx&#10;IusuqLehGZtiM6lNrNVfvzks7PHxvmeL1paiodoXjhUM+gkI4szpgnMFP9+bzwkIH5A1lo5JwYs8&#10;LOadjxmm2j35i5pjyEUMYZ+iAhNClUrpM0MWfd9VxJG7utpiiLDOpa7xGcNtKYdJMpYWC44NBita&#10;Gcpux4dVsD7sB6ftudlaU6zy4btkfbmflOp12+UURKA2/Iv/3DutYDSJa+OZeATk/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Y6kEwQAAANwAAAAPAAAAAAAAAAAAAAAA&#10;AKECAABkcnMvZG93bnJldi54bWxQSwUGAAAAAAQABAD5AAAAjwMAAAAA&#10;" strokeweight=".25pt"/>
                              <v:shape id="AutoShape 1973" o:spid="_x0000_s1092" type="#_x0000_t32" style="position:absolute;left:9555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8Mn8YAAADcAAAADwAAAGRycy9kb3ducmV2LnhtbESPQWvCQBSE7wX/w/IEb7qJhaLRNRSl&#10;KF6KVrC9PbLPbGj2bcyuMe2v7xYKPQ4z8w2zzHtbi45aXzlWkE4SEMSF0xWXCk5vL+MZCB+QNdaO&#10;ScEXechXg4clZtrd+UDdMZQiQthnqMCE0GRS+sKQRT9xDXH0Lq61GKJsS6lbvEe4reU0SZ6kxYrj&#10;gsGG1oaKz+PNKti87tPz9r3bWlOty+l3zfrjelZqNOyfFyAC9eE//NfeaQWPszn8nolH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vDJ/GAAAA3AAAAA8AAAAAAAAA&#10;AAAAAAAAoQIAAGRycy9kb3ducmV2LnhtbFBLBQYAAAAABAAEAPkAAACUAwAAAAA=&#10;" strokeweight=".25pt"/>
                              <v:shape id="AutoShape 1974" o:spid="_x0000_s1093" type="#_x0000_t32" style="position:absolute;left:9782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wz38MAAADcAAAADwAAAGRycy9kb3ducmV2LnhtbERPz2vCMBS+D/wfwhO8zVQHY3amRZSh&#10;eBlTodvt0bw1xealNrF2++uXw8Djx/d7mQ+2ET11vnasYDZNQBCXTtdcKTgd3x5fQPiArLFxTAp+&#10;yEOejR6WmGp34w/qD6ESMYR9igpMCG0qpS8NWfRT1xJH7tt1FkOEXSV1h7cYbhs5T5JnabHm2GCw&#10;pbWh8ny4WgWb9/2s2H72W2vqdTX/bVh/XQqlJuNh9Qoi0BDu4n/3Tit4WsT58Uw8Aj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MM9/DAAAA3AAAAA8AAAAAAAAAAAAA&#10;AAAAoQIAAGRycy9kb3ducmV2LnhtbFBLBQYAAAAABAAEAPkAAACRAwAAAAA=&#10;" strokeweight=".25pt"/>
                            </v:group>
                            <v:group id="Group 1975" o:spid="_x0000_s1094" style="position:absolute;left:8697;top:8079;width:1285;height:0" coordorigin="8647,7629" coordsize="12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            <v:shape id="AutoShape 1976" o:spid="_x0000_s1095" type="#_x0000_t32" style="position:absolute;left:8647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IIM8YAAADcAAAADwAAAGRycy9kb3ducmV2LnhtbESPQWvCQBSE70L/w/IK3nRjBLHRVYql&#10;WLwUrRC9PbKv2dDs2zS7jWl/fVcQPA4z8w2zXPe2Fh21vnKsYDJOQBAXTldcKjh+vI7mIHxA1lg7&#10;JgW/5GG9ehgsMdPuwnvqDqEUEcI+QwUmhCaT0heGLPqxa4ij9+laiyHKtpS6xUuE21qmSTKTFiuO&#10;CwYb2hgqvg4/VsHL+26Sb0/d1ppqU6Z/Nevzd67U8LF/XoAI1Id7+NZ+0wqmTylcz8QjI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SCDPGAAAA3AAAAA8AAAAAAAAA&#10;AAAAAAAAoQIAAGRycy9kb3ducmV2LnhtbFBLBQYAAAAABAAEAPkAAACUAwAAAAA=&#10;" strokeweight=".25pt"/>
                              <v:shape id="AutoShape 1977" o:spid="_x0000_s1096" type="#_x0000_t32" style="position:absolute;left:8874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6tqMYAAADcAAAADwAAAGRycy9kb3ducmV2LnhtbESPQWvCQBSE7wX/w/IEb7qJQtHoGooi&#10;Si+lVrC9PbLPbGj2bcyuMe2v7xYKPQ4z8w2zyntbi45aXzlWkE4SEMSF0xWXCk5vu/EchA/IGmvH&#10;pOCLPOTrwcMKM+3u/ErdMZQiQthnqMCE0GRS+sKQRT9xDXH0Lq61GKJsS6lbvEe4reU0SR6lxYrj&#10;gsGGNoaKz+PNKti+PKfn/Xu3t6balNPvmvXH9azUaNg/LUEE6sN/+K990Apmixn8nolH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erajGAAAA3AAAAA8AAAAAAAAA&#10;AAAAAAAAoQIAAGRycy9kb3ducmV2LnhtbFBLBQYAAAAABAAEAPkAAACUAwAAAAA=&#10;" strokeweight=".25pt"/>
                              <v:shape id="AutoShape 1978" o:spid="_x0000_s1097" type="#_x0000_t32" style="position:absolute;left:9328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c13MYAAADcAAAADwAAAGRycy9kb3ducmV2LnhtbESPQWvCQBSE74L/YXlCb2ajLWJTVxFL&#10;sfQiakG9PbKv2WD2bZrdxrS/visIHoeZ+YaZLTpbiZYaXzpWMEpSEMS50yUXCj73b8MpCB+QNVaO&#10;ScEveVjM+70ZZtpdeEvtLhQiQthnqMCEUGdS+tyQRZ+4mjh6X66xGKJsCqkbvES4reQ4TSfSYslx&#10;wWBNK0P5efdjFbxuPkaH9bFdW1OuivFfxfr0fVDqYdAtX0AE6sI9fGu/awWPz09wPROP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3NdzGAAAA3AAAAA8AAAAAAAAA&#10;AAAAAAAAoQIAAGRycy9kb3ducmV2LnhtbFBLBQYAAAAABAAEAPkAAACUAwAAAAA=&#10;" strokeweight=".25pt"/>
                              <v:shape id="AutoShape 1979" o:spid="_x0000_s1098" type="#_x0000_t32" style="position:absolute;left:9101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uQR8YAAADcAAAADwAAAGRycy9kb3ducmV2LnhtbESPQWvCQBSE74L/YXlCb2ajpWJTVxFL&#10;sfQiakG9PbKv2WD2bZrdxrS/visIHoeZ+YaZLTpbiZYaXzpWMEpSEMS50yUXCj73b8MpCB+QNVaO&#10;ScEveVjM+70ZZtpdeEvtLhQiQthnqMCEUGdS+tyQRZ+4mjh6X66xGKJsCqkbvES4reQ4TSfSYslx&#10;wWBNK0P5efdjFbxuPkaH9bFdW1OuivFfxfr0fVDqYdAtX0AE6sI9fGu/awWPz09wPROP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7kEfGAAAA3AAAAA8AAAAAAAAA&#10;AAAAAAAAoQIAAGRycy9kb3ducmV2LnhtbFBLBQYAAAAABAAEAPkAAACUAwAAAAA=&#10;" strokeweight=".25pt"/>
                              <v:shape id="AutoShape 1980" o:spid="_x0000_s1099" type="#_x0000_t32" style="position:absolute;left:9555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kOMMYAAADcAAAADwAAAGRycy9kb3ducmV2LnhtbESPQWvCQBSE7wX/w/IEb7qJBdHoGopS&#10;FC+lVrC9PbLPbGj2bcyuMe2v7xYKPQ4z8w2zyntbi45aXzlWkE4SEMSF0xWXCk5vz+M5CB+QNdaO&#10;ScEXecjXg4cVZtrd+ZW6YyhFhLDPUIEJocmk9IUhi37iGuLoXVxrMUTZllK3eI9wW8tpksykxYrj&#10;gsGGNoaKz+PNKti+HNLz7r3bWVNtyul3zfrjelZqNOyfliAC9eE//NfeawWPixn8nolH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pDjDGAAAA3AAAAA8AAAAAAAAA&#10;AAAAAAAAoQIAAGRycy9kb3ducmV2LnhtbFBLBQYAAAAABAAEAPkAAACUAwAAAAA=&#10;" strokeweight=".25pt"/>
                              <v:shape id="AutoShape 1981" o:spid="_x0000_s1100" type="#_x0000_t32" style="position:absolute;left:9782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Wrq8YAAADcAAAADwAAAGRycy9kb3ducmV2LnhtbESPQWvCQBSE74L/YXlCb2ajhWpTVxFL&#10;sfQiakG9PbKv2WD2bZrdxrS/visIHoeZ+YaZLTpbiZYaXzpWMEpSEMS50yUXCj73b8MpCB+QNVaO&#10;ScEveVjM+70ZZtpdeEvtLhQiQthnqMCEUGdS+tyQRZ+4mjh6X66xGKJsCqkbvES4reQ4TZ+kxZLj&#10;gsGaVoby8+7HKnjdfIwO62O7tqZcFeO/ivXp+6DUw6BbvoAI1IV7+NZ+1woenydwPROP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lq6vGAAAA3AAAAA8AAAAAAAAA&#10;AAAAAAAAoQIAAGRycy9kb3ducmV2LnhtbFBLBQYAAAAABAAEAPkAAACUAwAAAAA=&#10;" strokeweight=".25pt"/>
                            </v:group>
                            <v:group id="Group 1982" o:spid="_x0000_s1101" style="position:absolute;left:8774;top:8199;width:1285;height:0" coordorigin="8647,7629" coordsize="12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            <v:shape id="AutoShape 1983" o:spid="_x0000_s1102" type="#_x0000_t32" style="position:absolute;left:8647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aaQsYAAADcAAAADwAAAGRycy9kb3ducmV2LnhtbESPT2vCQBTE7wW/w/IEb3UTC0WjayhK&#10;UbwU/4Dt7ZF9ZkOzb2N2jWk/fbdQ6HGYmd8wi7y3teio9ZVjBek4AUFcOF1xqeB0fH2cgvABWWPt&#10;mBR8kYd8OXhYYKbdnffUHUIpIoR9hgpMCE0mpS8MWfRj1xBH7+JaiyHKtpS6xXuE21pOkuRZWqw4&#10;LhhsaGWo+DzcrIL12y49b967jTXVqpx816w/rmelRsP+ZQ4iUB/+w3/trVbwNJvB75l4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2mkLGAAAA3AAAAA8AAAAAAAAA&#10;AAAAAAAAoQIAAGRycy9kb3ducmV2LnhtbFBLBQYAAAAABAAEAPkAAACUAwAAAAA=&#10;" strokeweight=".25pt"/>
                              <v:shape id="AutoShape 1984" o:spid="_x0000_s1103" type="#_x0000_t32" style="position:absolute;left:8874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xrPcMAAADcAAAADwAAAGRycy9kb3ducmV2LnhtbERPz2vCMBS+D/wfwhvspqkyRDqjDGV0&#10;eJGpoLs9mremrHnpkqyt/vXmMNjx4/u9XA+2ER35UDtWMJ1kIIhLp2uuFJyOb+MFiBCRNTaOScGV&#10;AqxXo4cl5tr1/EHdIVYihXDIUYGJsc2lDKUhi2HiWuLEfTlvMSboK6k99incNnKWZXNpsebUYLCl&#10;jaHy+/BrFWz3u+m5uHSFNfWmmt0a1p8/Z6WeHofXFxCRhvgv/nO/awXPWZqfzqQjIF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1saz3DAAAA3AAAAA8AAAAAAAAAAAAA&#10;AAAAoQIAAGRycy9kb3ducmV2LnhtbFBLBQYAAAAABAAEAPkAAACRAwAAAAA=&#10;" strokeweight=".25pt"/>
                              <v:shape id="AutoShape 1985" o:spid="_x0000_s1104" type="#_x0000_t32" style="position:absolute;left:9328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DOpsYAAADcAAAADwAAAGRycy9kb3ducmV2LnhtbESPT2vCQBTE70K/w/IKvekmUkRS11BS&#10;iqWX4h+w3h7ZZzY0+zbNbmPqp3cFweMwM79hFvlgG9FT52vHCtJJAoK4dLrmSsFu+z6eg/ABWWPj&#10;mBT8k4d8+TBaYKbdidfUb0IlIoR9hgpMCG0mpS8NWfQT1xJH7+g6iyHKrpK6w1OE20ZOk2QmLdYc&#10;Fwy2VBgqfzZ/VsHb12e6X333K2vqopqeG9aH371ST4/D6wuIQEO4h2/tD63gOUnheiYeAbm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gzqbGAAAA3AAAAA8AAAAAAAAA&#10;AAAAAAAAoQIAAGRycy9kb3ducmV2LnhtbFBLBQYAAAAABAAEAPkAAACUAwAAAAA=&#10;" strokeweight=".25pt"/>
                              <v:shape id="AutoShape 1986" o:spid="_x0000_s1105" type="#_x0000_t32" style="position:absolute;left:9101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JQ0cUAAADcAAAADwAAAGRycy9kb3ducmV2LnhtbESPQWvCQBSE7wX/w/KE3nRjKKVEVxFF&#10;LL1IVVBvj+wzG8y+jdk1xv76bkHocZiZb5jJrLOVaKnxpWMFo2ECgjh3uuRCwX63GnyA8AFZY+WY&#10;FDzIw2zae5lgpt2dv6ndhkJECPsMFZgQ6kxKnxuy6IeuJo7e2TUWQ5RNIXWD9wi3lUyT5F1aLDku&#10;GKxpYSi/bG9WwXLzNTqsj+3amnJRpD8V69P1oNRrv5uPQQTqwn/42f7UCt6SFP7OxCMgp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JQ0cUAAADcAAAADwAAAAAAAAAA&#10;AAAAAAChAgAAZHJzL2Rvd25yZXYueG1sUEsFBgAAAAAEAAQA+QAAAJMDAAAAAA==&#10;" strokeweight=".25pt"/>
                              <v:shape id="AutoShape 1987" o:spid="_x0000_s1106" type="#_x0000_t32" style="position:absolute;left:9555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71SsYAAADcAAAADwAAAGRycy9kb3ducmV2LnhtbESPQWvCQBSE74X+h+UVetNNbJESXUOx&#10;FKUXqRXU2yP7zAazb9PsGqO/3i0IPQ4z8w0zzXtbi45aXzlWkA4TEMSF0xWXCjY/n4M3ED4ga6wd&#10;k4ILechnjw9TzLQ78zd161CKCGGfoQITQpNJ6QtDFv3QNcTRO7jWYoiyLaVu8RzhtpajJBlLixXH&#10;BYMNzQ0Vx/XJKvhYfaXbxa5bWFPNy9G1Zr3/3Sr1/NS/T0AE6sN/+N5eagWvyQv8nYlHQM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2+9UrGAAAA3AAAAA8AAAAAAAAA&#10;AAAAAAAAoQIAAGRycy9kb3ducmV2LnhtbFBLBQYAAAAABAAEAPkAAACUAwAAAAA=&#10;" strokeweight=".25pt"/>
                              <v:shape id="AutoShape 1988" o:spid="_x0000_s1107" type="#_x0000_t32" style="position:absolute;left:9782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dtPsYAAADcAAAADwAAAGRycy9kb3ducmV2LnhtbESPQWvCQBSE74X+h+UJ3uomIlKiq0hK&#10;sXgpaiH19sg+s8Hs2zS7jam/3i0Uehxm5htmuR5sI3rqfO1YQTpJQBCXTtdcKfg4vj49g/ABWWPj&#10;mBT8kIf16vFhiZl2V95TfwiViBD2GSowIbSZlL40ZNFPXEscvbPrLIYou0rqDq8Rbhs5TZK5tFhz&#10;XDDYUm6ovBy+rYKX911abD/7rTV1Xk1vDevTV6HUeDRsFiACDeE//Nd+0wpmyQx+z8Qj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XbT7GAAAA3AAAAA8AAAAAAAAA&#10;AAAAAAAAoQIAAGRycy9kb3ducmV2LnhtbFBLBQYAAAAABAAEAPkAAACUAwAAAAA=&#10;" strokeweight=".25pt"/>
                            </v:group>
                            <v:group id="Group 1989" o:spid="_x0000_s1108" style="position:absolute;left:8624;top:8328;width:1285;height:0" coordorigin="8647,7629" coordsize="12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            <v:shape id="AutoShape 1990" o:spid="_x0000_s1109" type="#_x0000_t32" style="position:absolute;left:8647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lW0sUAAADcAAAADwAAAGRycy9kb3ducmV2LnhtbESPQWvCQBSE74L/YXlCb3WjFJHUVUQp&#10;Si9SFWJvj+wzG8y+TbNrTP31XaHgcZiZb5jZorOVaKnxpWMFo2ECgjh3uuRCwfHw8ToF4QOyxsox&#10;KfglD4t5vzfDVLsbf1G7D4WIEPYpKjAh1KmUPjdk0Q9dTRy9s2sshiibQuoGbxFuKzlOkom0WHJc&#10;MFjTylB+2V+tgvXuc5RtTu3GmnJVjO8V6++fTKmXQbd8BxGoC8/wf3urFbwlE3iciUd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clW0sUAAADcAAAADwAAAAAAAAAA&#10;AAAAAAChAgAAZHJzL2Rvd25yZXYueG1sUEsFBgAAAAAEAAQA+QAAAJMDAAAAAA==&#10;" strokeweight=".25pt"/>
                              <v:shape id="AutoShape 1991" o:spid="_x0000_s1110" type="#_x0000_t32" style="position:absolute;left:8874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XzScYAAADcAAAADwAAAGRycy9kb3ducmV2LnhtbESPQWvCQBSE74X+h+UVetNNpNQSXUOx&#10;FKUXqRXU2yP7zAazb9PsGqO/3i0IPQ4z8w0zzXtbi45aXzlWkA4TEMSF0xWXCjY/n4M3ED4ga6wd&#10;k4ILechnjw9TzLQ78zd161CKCGGfoQITQpNJ6QtDFv3QNcTRO7jWYoiyLaVu8RzhtpajJHmVFiuO&#10;CwYbmhsqjuuTVfCx+kq3i123sKaal6NrzXr/u1Xq+al/n4AI1If/8L291ApekjH8nYlHQM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F80nGAAAA3AAAAA8AAAAAAAAA&#10;AAAAAAAAoQIAAGRycy9kb3ducmV2LnhtbFBLBQYAAAAABAAEAPkAAACUAwAAAAA=&#10;" strokeweight=".25pt"/>
                              <v:shape id="AutoShape 1992" o:spid="_x0000_s1111" type="#_x0000_t32" style="position:absolute;left:9328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pnO8MAAADcAAAADwAAAGRycy9kb3ducmV2LnhtbERPz2vCMBS+D/wfwhvspqkyRDqjDGV0&#10;eJGpoLs9mremrHnpkqyt/vXmMNjx4/u9XA+2ER35UDtWMJ1kIIhLp2uuFJyOb+MFiBCRNTaOScGV&#10;AqxXo4cl5tr1/EHdIVYihXDIUYGJsc2lDKUhi2HiWuLEfTlvMSboK6k99incNnKWZXNpsebUYLCl&#10;jaHy+/BrFWz3u+m5uHSFNfWmmt0a1p8/Z6WeHofXFxCRhvgv/nO/awXPWVqbzqQjIF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aZzvDAAAA3AAAAA8AAAAAAAAAAAAA&#10;AAAAoQIAAGRycy9kb3ducmV2LnhtbFBLBQYAAAAABAAEAPkAAACRAwAAAAA=&#10;" strokeweight=".25pt"/>
                              <v:shape id="AutoShape 1993" o:spid="_x0000_s1112" type="#_x0000_t32" style="position:absolute;left:9101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bCoMYAAADcAAAADwAAAGRycy9kb3ducmV2LnhtbESPQWvCQBSE74X+h+UVetNNpBQbXUOx&#10;FKUXqRXU2yP7zAazb9PsGqO/3i0IPQ4z8w0zzXtbi45aXzlWkA4TEMSF0xWXCjY/n4MxCB+QNdaO&#10;ScGFPOSzx4cpZtqd+Zu6dShFhLDPUIEJocmk9IUhi37oGuLoHVxrMUTZllK3eI5wW8tRkrxKixXH&#10;BYMNzQ0Vx/XJKvhYfaXbxa5bWFPNy9G1Zr3/3Sr1/NS/T0AE6sN/+N5eagUvyRv8nYlHQM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WwqDGAAAA3AAAAA8AAAAAAAAA&#10;AAAAAAAAoQIAAGRycy9kb3ducmV2LnhtbFBLBQYAAAAABAAEAPkAAACUAwAAAAA=&#10;" strokeweight=".25pt"/>
                              <v:shape id="AutoShape 1994" o:spid="_x0000_s1113" type="#_x0000_t32" style="position:absolute;left:9555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X94MIAAADcAAAADwAAAGRycy9kb3ducmV2LnhtbERPz2vCMBS+C/sfwht4m2lFZFSjDMdw&#10;eBF10Hl7NM+m2Lx0TVarf705CB4/vt/zZW9r0VHrK8cK0lECgrhwuuJSwc/h6+0dhA/IGmvHpOBK&#10;HpaLl8EcM+0uvKNuH0oRQ9hnqMCE0GRS+sKQRT9yDXHkTq61GCJsS6lbvMRwW8txkkylxYpjg8GG&#10;VoaK8/7fKvjcbtJ8/dutralW5fhWsz7+5UoNX/uPGYhAfXiKH+5vrWCSxvnxTDw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LX94MIAAADcAAAADwAAAAAAAAAAAAAA&#10;AAChAgAAZHJzL2Rvd25yZXYueG1sUEsFBgAAAAAEAAQA+QAAAJADAAAAAA==&#10;" strokeweight=".25pt"/>
                              <v:shape id="AutoShape 1995" o:spid="_x0000_s1114" type="#_x0000_t32" style="position:absolute;left:9782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lYe8YAAADcAAAADwAAAGRycy9kb3ducmV2LnhtbESPT2vCQBTE70K/w/IKvekmUkRS11BS&#10;iqWX4h+w3h7ZZzY0+zbNbmPqp3cFweMwM79hFvlgG9FT52vHCtJJAoK4dLrmSsFu+z6eg/ABWWPj&#10;mBT8k4d8+TBaYKbdidfUb0IlIoR9hgpMCG0mpS8NWfQT1xJH7+g6iyHKrpK6w1OE20ZOk2QmLdYc&#10;Fwy2VBgqfzZ/VsHb12e6X333K2vqopqeG9aH371ST4/D6wuIQEO4h2/tD63gOU3heiYeAbm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5WHvGAAAA3AAAAA8AAAAAAAAA&#10;AAAAAAAAoQIAAGRycy9kb3ducmV2LnhtbFBLBQYAAAAABAAEAPkAAACUAwAAAAA=&#10;" strokeweight=".25pt"/>
                            </v:group>
                            <v:group id="Group 1996" o:spid="_x0000_s1115" style="position:absolute;left:8624;top:8440;width:1285;height:0" coordorigin="8647,7629" coordsize="12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            <v:shape id="AutoShape 1997" o:spid="_x0000_s1116" type="#_x0000_t32" style="position:absolute;left:8647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djl8YAAADcAAAADwAAAGRycy9kb3ducmV2LnhtbESPQWvCQBSE74L/YXlCb3UTK0VSVxGl&#10;WLwUtZD29sg+s8Hs2zS7jWl/fVcQPA4z8w0zX/a2Fh21vnKsIB0nIIgLpysuFXwcXx9nIHxA1lg7&#10;JgW/5GG5GA7mmGl34T11h1CKCGGfoQITQpNJ6QtDFv3YNcTRO7nWYoiyLaVu8RLhtpaTJHmWFiuO&#10;CwYbWhsqzocfq2Dzvkvz7We3taZal5O/mvXXd67Uw6hfvYAI1Id7+NZ+0wqm6RNcz8QjI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nY5fGAAAA3AAAAA8AAAAAAAAA&#10;AAAAAAAAoQIAAGRycy9kb3ducmV2LnhtbFBLBQYAAAAABAAEAPkAAACUAwAAAAA=&#10;" strokeweight=".25pt"/>
                              <v:shape id="AutoShape 1998" o:spid="_x0000_s1117" type="#_x0000_t32" style="position:absolute;left:8874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7748UAAADcAAAADwAAAGRycy9kb3ducmV2LnhtbESPQWvCQBSE70L/w/IKvdVNRESiqxSL&#10;WHoRtWC9PbLPbDD7Nma3MfrrXaHgcZiZb5jpvLOVaKnxpWMFaT8BQZw7XXKh4Ge3fB+D8AFZY+WY&#10;FFzJw3z20ptipt2FN9RuQyEihH2GCkwIdSalzw1Z9H1XE0fv6BqLIcqmkLrBS4TbSg6SZCQtlhwX&#10;DNa0MJSftn9Wwef6O92vftuVNeWiGNwq1ofzXqm31+5jAiJQF57h//aXVjBMh/A4E4+An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47748UAAADcAAAADwAAAAAAAAAA&#10;AAAAAAChAgAAZHJzL2Rvd25yZXYueG1sUEsFBgAAAAAEAAQA+QAAAJMDAAAAAA==&#10;" strokeweight=".25pt"/>
                              <v:shape id="AutoShape 1999" o:spid="_x0000_s1118" type="#_x0000_t32" style="position:absolute;left:9328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JeeMYAAADcAAAADwAAAGRycy9kb3ducmV2LnhtbESPQWvCQBSE74L/YXlCb3UTqUVSVxGl&#10;WLwUtZD29sg+s8Hs2zS7jWl/fVcQPA4z8w0zX/a2Fh21vnKsIB0nIIgLpysuFXwcXx9nIHxA1lg7&#10;JgW/5GG5GA7mmGl34T11h1CKCGGfoQITQpNJ6QtDFv3YNcTRO7nWYoiyLaVu8RLhtpaTJHmWFiuO&#10;CwYbWhsqzocfq2Dzvkvz7We3taZal5O/mvXXd67Uw6hfvYAI1Id7+NZ+0wqe0ilcz8QjI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CXnjGAAAA3AAAAA8AAAAAAAAA&#10;AAAAAAAAoQIAAGRycy9kb3ducmV2LnhtbFBLBQYAAAAABAAEAPkAAACUAwAAAAA=&#10;" strokeweight=".25pt"/>
                              <v:shape id="AutoShape 2000" o:spid="_x0000_s1119" type="#_x0000_t32" style="position:absolute;left:9101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DAD8UAAADcAAAADwAAAGRycy9kb3ducmV2LnhtbESPQWvCQBSE74L/YXmCt7qJiJToKqKI&#10;pZeiFqy3R/aZDWbfxuw2pv31bqHgcZiZb5j5srOVaKnxpWMF6SgBQZw7XXKh4PO4fXkF4QOyxsox&#10;KfghD8tFvzfHTLs776k9hEJECPsMFZgQ6kxKnxuy6EeuJo7exTUWQ5RNIXWD9wi3lRwnyVRaLDku&#10;GKxpbSi/Hr6tgs3He3rafbU7a8p1Mf6tWJ9vJ6WGg241AxGoC8/wf/tNK5ikU/g7E4+AX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BDAD8UAAADcAAAADwAAAAAAAAAA&#10;AAAAAAChAgAAZHJzL2Rvd25yZXYueG1sUEsFBgAAAAAEAAQA+QAAAJMDAAAAAA==&#10;" strokeweight=".25pt"/>
                              <v:shape id="AutoShape 2001" o:spid="_x0000_s1120" type="#_x0000_t32" style="position:absolute;left:9555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xllMYAAADcAAAADwAAAGRycy9kb3ducmV2LnhtbESPQWvCQBSE74L/YXlCb3UTKVZSVxGl&#10;WLwUtZD29sg+s8Hs2zS7jWl/fVcQPA4z8w0zX/a2Fh21vnKsIB0nIIgLpysuFXwcXx9nIHxA1lg7&#10;JgW/5GG5GA7mmGl34T11h1CKCGGfoQITQpNJ6QtDFv3YNcTRO7nWYoiyLaVu8RLhtpaTJJlKixXH&#10;BYMNrQ0V58OPVbB536X59rPbWlOty8lfzfrrO1fqYdSvXkAE6sM9fGu/aQVP6TNcz8QjI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cZZTGAAAA3AAAAA8AAAAAAAAA&#10;AAAAAAAAoQIAAGRycy9kb3ducmV2LnhtbFBLBQYAAAAABAAEAPkAAACUAwAAAAA=&#10;" strokeweight=".25pt"/>
                              <v:shape id="AutoShape 2002" o:spid="_x0000_s1121" type="#_x0000_t32" style="position:absolute;left:9782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Px5sIAAADcAAAADwAAAGRycy9kb3ducmV2LnhtbERPz2vCMBS+C/sfwht4m2lFZFSjDMdw&#10;eBF10Hl7NM+m2Lx0TVarf705CB4/vt/zZW9r0VHrK8cK0lECgrhwuuJSwc/h6+0dhA/IGmvHpOBK&#10;HpaLl8EcM+0uvKNuH0oRQ9hnqMCE0GRS+sKQRT9yDXHkTq61GCJsS6lbvMRwW8txkkylxYpjg8GG&#10;VoaK8/7fKvjcbtJ8/dutralW5fhWsz7+5UoNX/uPGYhAfXiKH+5vrWCSxrXxTDw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sPx5sIAAADcAAAADwAAAAAAAAAAAAAA&#10;AAChAgAAZHJzL2Rvd25yZXYueG1sUEsFBgAAAAAEAAQA+QAAAJADAAAAAA==&#10;" strokeweight=".25pt"/>
                            </v:group>
                            <v:group id="Group 2003" o:spid="_x0000_s1122" style="position:absolute;left:8708;top:8532;width:1285;height:0" coordorigin="8647,7629" coordsize="12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            <v:shape id="AutoShape 2004" o:spid="_x0000_s1123" type="#_x0000_t32" style="position:absolute;left:8647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k3XcMAAADcAAAADwAAAGRycy9kb3ducmV2LnhtbERPz2vCMBS+C/sfwht407RFhnRGGR2i&#10;7DKmA7fbo3k2xealNrF2/vXmMPD48f1erAbbiJ46XztWkE4TEMSl0zVXCr7368kchA/IGhvHpOCP&#10;PKyWT6MF5tpd+Yv6XahEDGGfowITQptL6UtDFv3UtcSRO7rOYoiwq6Tu8BrDbSOzJHmRFmuODQZb&#10;KgyVp93FKnj//EgPm59+Y01dVNmtYf17Pig1fh7eXkEEGsJD/O/eagWzLM6PZ+IR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ZN13DAAAA3AAAAA8AAAAAAAAAAAAA&#10;AAAAoQIAAGRycy9kb3ducmV2LnhtbFBLBQYAAAAABAAEAPkAAACRAwAAAAA=&#10;" strokeweight=".25pt"/>
                              <v:shape id="AutoShape 2005" o:spid="_x0000_s1124" type="#_x0000_t32" style="position:absolute;left:8874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WSxsUAAADcAAAADwAAAGRycy9kb3ducmV2LnhtbESPQWvCQBSE7wX/w/KE3uomQaREVxFF&#10;lF5KbUG9PbLPbDD7NmbXmPrru4VCj8PMfMPMFr2tRUetrxwrSEcJCOLC6YpLBV+fm5dXED4ga6wd&#10;k4Jv8rCYD55mmGt35w/q9qEUEcI+RwUmhCaX0heGLPqRa4ijd3atxRBlW0rd4j3CbS2zJJlIixXH&#10;BYMNrQwVl/3NKli/v6WH7bHbWlOtyuxRsz5dD0o9D/vlFESgPvyH/9o7rWCcpfB7Jh4BO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WSxsUAAADcAAAADwAAAAAAAAAA&#10;AAAAAAChAgAAZHJzL2Rvd25yZXYueG1sUEsFBgAAAAAEAAQA+QAAAJMDAAAAAA==&#10;" strokeweight=".25pt"/>
                              <v:shape id="AutoShape 2006" o:spid="_x0000_s1125" type="#_x0000_t32" style="position:absolute;left:9328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cMscYAAADcAAAADwAAAGRycy9kb3ducmV2LnhtbESPQWvCQBSE74L/YXmCt7pJkCKpayhK&#10;UbyU2oL19sg+s6HZtzG7jWl/fVcoeBxm5htmWQy2ET11vnasIJ0lIIhLp2uuFHy8vzwsQPiArLFx&#10;TAp+yEOxGo+WmGt35TfqD6ESEcI+RwUmhDaX0peGLPqZa4mjd3adxRBlV0nd4TXCbSOzJHmUFmuO&#10;CwZbWhsqvw7fVsHmdZ8et5/91pp6XWW/DevT5ajUdDI8P4EINIR7+L+90wrmWQa3M/EI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HDLHGAAAA3AAAAA8AAAAAAAAA&#10;AAAAAAAAoQIAAGRycy9kb3ducmV2LnhtbFBLBQYAAAAABAAEAPkAAACUAwAAAAA=&#10;" strokeweight=".25pt"/>
                              <v:shape id="AutoShape 2007" o:spid="_x0000_s1126" type="#_x0000_t32" style="position:absolute;left:9101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upKsYAAADcAAAADwAAAGRycy9kb3ducmV2LnhtbESPQWvCQBSE70L/w/IK3nRjFCnRVYql&#10;WLwUrRC9PbKv2dDs2zS7jWl/fVcQPA4z8w2zXPe2Fh21vnKsYDJOQBAXTldcKjh+vI6eQPiArLF2&#10;TAp+ycN69TBYYqbdhffUHUIpIoR9hgpMCE0mpS8MWfRj1xBH79O1FkOUbSl1i5cIt7VMk2QuLVYc&#10;Fww2tDFUfB1+rIKX990k3566rTXVpkz/atbn71yp4WP/vAARqA/38K39phXM0ilcz8QjI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LqSrGAAAA3AAAAA8AAAAAAAAA&#10;AAAAAAAAoQIAAGRycy9kb3ducmV2LnhtbFBLBQYAAAAABAAEAPkAAACUAwAAAAA=&#10;" strokeweight=".25pt"/>
                              <v:shape id="AutoShape 2008" o:spid="_x0000_s1127" type="#_x0000_t32" style="position:absolute;left:9555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IxXsYAAADcAAAADwAAAGRycy9kb3ducmV2LnhtbESPQWvCQBSE70L/w/IKvenGIEXSbKRY&#10;ROlFqgXb2yP7mg3Nvo3ZNcb++q4geBxm5hsmXwy2ET11vnasYDpJQBCXTtdcKfjcr8ZzED4ga2wc&#10;k4ILeVgUD6McM+3O/EH9LlQiQthnqMCE0GZS+tKQRT9xLXH0flxnMUTZVVJ3eI5w28g0SZ6lxZrj&#10;gsGWlobK393JKnjbvk8P669+bU29rNK/hvX38aDU0+Pw+gIi0BDu4Vt7oxXM0hlcz8QjI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iMV7GAAAA3AAAAA8AAAAAAAAA&#10;AAAAAAAAoQIAAGRycy9kb3ducmV2LnhtbFBLBQYAAAAABAAEAPkAAACUAwAAAAA=&#10;" strokeweight=".25pt"/>
                              <v:shape id="AutoShape 2009" o:spid="_x0000_s1128" type="#_x0000_t32" style="position:absolute;left:9782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6UxcYAAADcAAAADwAAAGRycy9kb3ducmV2LnhtbESPQWvCQBSE70L/w/IK3nRjUCnRVYql&#10;WLwUrRC9PbKv2dDs2zS7jWl/fVcQPA4z8w2zXPe2Fh21vnKsYDJOQBAXTldcKjh+vI6eQPiArLF2&#10;TAp+ycN69TBYYqbdhffUHUIpIoR9hgpMCE0mpS8MWfRj1xBH79O1FkOUbSl1i5cIt7VMk2QuLVYc&#10;Fww2tDFUfB1+rIKX990k3566rTXVpkz/atbn71yp4WP/vAARqA/38K39phVM0xlcz8QjI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ulMXGAAAA3AAAAA8AAAAAAAAA&#10;AAAAAAAAoQIAAGRycy9kb3ducmV2LnhtbFBLBQYAAAAABAAEAPkAAACUAwAAAAA=&#10;" strokeweight=".25pt"/>
                            </v:group>
                            <v:group id="Group 2010" o:spid="_x0000_s1129" style="position:absolute;left:8620;top:8652;width:1285;height:0" coordorigin="8647,7629" coordsize="12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            <v:shape id="AutoShape 2011" o:spid="_x0000_s1130" type="#_x0000_t32" style="position:absolute;left:8647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CvKcYAAADcAAAADwAAAGRycy9kb3ducmV2LnhtbESPQWvCQBSE70L/w/IK3nRjEC3RVYql&#10;WLwUrRC9PbKv2dDs2zS7jWl/fVcQPA4z8w2zXPe2Fh21vnKsYDJOQBAXTldcKjh+vI6eQPiArLF2&#10;TAp+ycN69TBYYqbdhffUHUIpIoR9hgpMCE0mpS8MWfRj1xBH79O1FkOUbSl1i5cIt7VMk2QmLVYc&#10;Fww2tDFUfB1+rIKX990k3566rTXVpkz/atbn71yp4WP/vAARqA/38K39phVM0zlcz8QjI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wrynGAAAA3AAAAA8AAAAAAAAA&#10;AAAAAAAAoQIAAGRycy9kb3ducmV2LnhtbFBLBQYAAAAABAAEAPkAAACUAwAAAAA=&#10;" strokeweight=".25pt"/>
                              <v:shape id="AutoShape 2012" o:spid="_x0000_s1131" type="#_x0000_t32" style="position:absolute;left:8874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87W8MAAADcAAAADwAAAGRycy9kb3ducmV2LnhtbERPz2vCMBS+C/sfwht407RFhnRGGR2i&#10;7DKmA7fbo3k2xealNrF2/vXmMPD48f1erAbbiJ46XztWkE4TEMSl0zVXCr7368kchA/IGhvHpOCP&#10;PKyWT6MF5tpd+Yv6XahEDGGfowITQptL6UtDFv3UtcSRO7rOYoiwq6Tu8BrDbSOzJHmRFmuODQZb&#10;KgyVp93FKnj//EgPm59+Y01dVNmtYf17Pig1fh7eXkEEGsJD/O/eagWzLK6NZ+IR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vO1vDAAAA3AAAAA8AAAAAAAAAAAAA&#10;AAAAoQIAAGRycy9kb3ducmV2LnhtbFBLBQYAAAAABAAEAPkAAACRAwAAAAA=&#10;" strokeweight=".25pt"/>
                              <v:shape id="AutoShape 2013" o:spid="_x0000_s1132" type="#_x0000_t32" style="position:absolute;left:9328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OewMYAAADcAAAADwAAAGRycy9kb3ducmV2LnhtbESPQWvCQBSE70L/w/IK3nRjELHRVYql&#10;WLwUrRC9PbKv2dDs2zS7jWl/fVcQPA4z8w2zXPe2Fh21vnKsYDJOQBAXTldcKjh+vI7mIHxA1lg7&#10;JgW/5GG9ehgsMdPuwnvqDqEUEcI+QwUmhCaT0heGLPqxa4ij9+laiyHKtpS6xUuE21qmSTKTFiuO&#10;CwYb2hgqvg4/VsHL+26Sb0/d1ppqU6Z/Nevzd67U8LF/XoAI1Id7+NZ+0wqm6RNcz8QjI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jnsDGAAAA3AAAAA8AAAAAAAAA&#10;AAAAAAAAoQIAAGRycy9kb3ducmV2LnhtbFBLBQYAAAAABAAEAPkAAACUAwAAAAA=&#10;" strokeweight=".25pt"/>
                              <v:shape id="AutoShape 2014" o:spid="_x0000_s1133" type="#_x0000_t32" style="position:absolute;left:9101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ChgMMAAADcAAAADwAAAGRycy9kb3ducmV2LnhtbERPz2vCMBS+D/wfwhO8zVQ3hnSmRZSh&#10;eBlTodvt0bw1xealNrF2++uXw8Djx/d7mQ+2ET11vnasYDZNQBCXTtdcKTgd3x4XIHxA1tg4JgU/&#10;5CHPRg9LTLW78Qf1h1CJGMI+RQUmhDaV0peGLPqpa4kj9+06iyHCrpK6w1sMt42cJ8mLtFhzbDDY&#10;0tpQeT5crYLN+35WbD/7rTX1upr/Nqy/LoVSk/GwegURaAh38b97pxU8P8X58Uw8Aj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AoYDDAAAA3AAAAA8AAAAAAAAAAAAA&#10;AAAAoQIAAGRycy9kb3ducmV2LnhtbFBLBQYAAAAABAAEAPkAAACRAwAAAAA=&#10;" strokeweight=".25pt"/>
                              <v:shape id="AutoShape 2015" o:spid="_x0000_s1134" type="#_x0000_t32" style="position:absolute;left:9555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wEG8YAAADcAAAADwAAAGRycy9kb3ducmV2LnhtbESPQWvCQBSE74L/YXlCb3UTK0VSVxGl&#10;WLwUtZD29sg+s8Hs2zS7jWl/fVcQPA4z8w0zX/a2Fh21vnKsIB0nIIgLpysuFXwcXx9nIHxA1lg7&#10;JgW/5GG5GA7mmGl34T11h1CKCGGfoQITQpNJ6QtDFv3YNcTRO7nWYoiyLaVu8RLhtpaTJHmWFiuO&#10;CwYbWhsqzocfq2Dzvkvz7We3taZal5O/mvXXd67Uw6hfvYAI1Id7+NZ+0wqmTylcz8QjI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MBBvGAAAA3AAAAA8AAAAAAAAA&#10;AAAAAAAAoQIAAGRycy9kb3ducmV2LnhtbFBLBQYAAAAABAAEAPkAAACUAwAAAAA=&#10;" strokeweight=".25pt"/>
                              <v:shape id="AutoShape 2016" o:spid="_x0000_s1135" type="#_x0000_t32" style="position:absolute;left:9782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6abMYAAADcAAAADwAAAGRycy9kb3ducmV2LnhtbESPQWvCQBSE70L/w/IK3nRjFCnRVYql&#10;WLwUrRC9PbKv2dDs2zS7jWl/fVcQPA4z8w2zXPe2Fh21vnKsYDJOQBAXTldcKjh+vI6eQPiArLF2&#10;TAp+ycN69TBYYqbdhffUHUIpIoR9hgpMCE0mpS8MWfRj1xBH79O1FkOUbSl1i5cIt7VMk2QuLVYc&#10;Fww2tDFUfB1+rIKX990k3566rTXVpkz/atbn71yp4WP/vAARqA/38K39phXMpilcz8QjI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emmzGAAAA3AAAAA8AAAAAAAAA&#10;AAAAAAAAoQIAAGRycy9kb3ducmV2LnhtbFBLBQYAAAAABAAEAPkAAACUAwAAAAA=&#10;" strokeweight=".25pt"/>
                            </v:group>
                            <v:group id="Group 2017" o:spid="_x0000_s1136" style="position:absolute;left:8770;top:8785;width:1285;height:0" coordorigin="8647,7629" coordsize="12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            <v:shape id="AutoShape 2018" o:spid="_x0000_s1137" type="#_x0000_t32" style="position:absolute;left:8647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ung8YAAADcAAAADwAAAGRycy9kb3ducmV2LnhtbESPQWvCQBSE7wX/w/IEb7qJFZHoGopS&#10;FC+lVrC9PbLPbGj2bcyuMe2v7xYKPQ4z8w2zyntbi45aXzlWkE4SEMSF0xWXCk5vz+MFCB+QNdaO&#10;ScEXecjXg4cVZtrd+ZW6YyhFhLDPUIEJocmk9IUhi37iGuLoXVxrMUTZllK3eI9wW8tpksylxYrj&#10;gsGGNoaKz+PNKti+HNLz7r3bWVNtyul3zfrjelZqNOyfliAC9eE//NfeawWzxxn8nolH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7p4PGAAAA3AAAAA8AAAAAAAAA&#10;AAAAAAAAoQIAAGRycy9kb3ducmV2LnhtbFBLBQYAAAAABAAEAPkAAACUAwAAAAA=&#10;" strokeweight=".25pt"/>
                              <v:shape id="AutoShape 2019" o:spid="_x0000_s1138" type="#_x0000_t32" style="position:absolute;left:8874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cCGMYAAADcAAAADwAAAGRycy9kb3ducmV2LnhtbESPQWvCQBSE74L/YXlCb2ajrVJSVxFL&#10;sfQiakG9PbKv2WD2bZrdxrS/visIHoeZ+YaZLTpbiZYaXzpWMEpSEMS50yUXCj73b8NnED4ga6wc&#10;k4Jf8rCY93szzLS78JbaXShEhLDPUIEJoc6k9Lkhiz5xNXH0vlxjMUTZFFI3eIlwW8lxmk6lxZLj&#10;gsGaVoby8+7HKnjdfIwO62O7tqZcFeO/ivXp+6DUw6BbvoAI1IV7+NZ+1wqeHidwPROP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3AhjGAAAA3AAAAA8AAAAAAAAA&#10;AAAAAAAAoQIAAGRycy9kb3ducmV2LnhtbFBLBQYAAAAABAAEAPkAAACUAwAAAAA=&#10;" strokeweight=".25pt"/>
                              <v:shape id="AutoShape 2020" o:spid="_x0000_s1139" type="#_x0000_t32" style="position:absolute;left:9328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Wcb8YAAADcAAAADwAAAGRycy9kb3ducmV2LnhtbESPQWvCQBSE7wX/w/IEb7qJLSLRNRSl&#10;KF6KVrC9PbLPbGj2bcyuMe2v7xYKPQ4z8w2zzHtbi45aXzlWkE4SEMSF0xWXCk5vL+M5CB+QNdaO&#10;ScEXechXg4clZtrd+UDdMZQiQthnqMCE0GRS+sKQRT9xDXH0Lq61GKJsS6lbvEe4reU0SWbSYsVx&#10;wWBDa0PF5/FmFWxe9+l5+95tranW5fS7Zv1xPSs1GvbPCxCB+vAf/mvvtIKnxxn8nolH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lnG/GAAAA3AAAAA8AAAAAAAAA&#10;AAAAAAAAoQIAAGRycy9kb3ducmV2LnhtbFBLBQYAAAAABAAEAPkAAACUAwAAAAA=&#10;" strokeweight=".25pt"/>
                              <v:shape id="AutoShape 2021" o:spid="_x0000_s1140" type="#_x0000_t32" style="position:absolute;left:9101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k59MYAAADcAAAADwAAAGRycy9kb3ducmV2LnhtbESPQWvCQBSE74L/YXlCb2ajLVpSVxFL&#10;sfQiakG9PbKv2WD2bZrdxrS/visIHoeZ+YaZLTpbiZYaXzpWMEpSEMS50yUXCj73b8NnED4ga6wc&#10;k4Jf8rCY93szzLS78JbaXShEhLDPUIEJoc6k9Lkhiz5xNXH0vlxjMUTZFFI3eIlwW8lxmk6kxZLj&#10;gsGaVoby8+7HKnjdfIwO62O7tqZcFeO/ivXp+6DUw6BbvoAI1IV7+NZ+1wqeHqdwPROP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pOfTGAAAA3AAAAA8AAAAAAAAA&#10;AAAAAAAAoQIAAGRycy9kb3ducmV2LnhtbFBLBQYAAAAABAAEAPkAAACUAwAAAAA=&#10;" strokeweight=".25pt"/>
                              <v:shape id="AutoShape 2022" o:spid="_x0000_s1141" type="#_x0000_t32" style="position:absolute;left:9555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athsMAAADcAAAADwAAAGRycy9kb3ducmV2LnhtbERPz2vCMBS+D/wfwhO8zVQ3hnSmRZSh&#10;eBlTodvt0bw1xealNrF2++uXw8Djx/d7mQ+2ET11vnasYDZNQBCXTtdcKTgd3x4XIHxA1tg4JgU/&#10;5CHPRg9LTLW78Qf1h1CJGMI+RQUmhDaV0peGLPqpa4kj9+06iyHCrpK6w1sMt42cJ8mLtFhzbDDY&#10;0tpQeT5crYLN+35WbD/7rTX1upr/Nqy/LoVSk/GwegURaAh38b97pxU8P8W18Uw8Aj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12rYbDAAAA3AAAAA8AAAAAAAAAAAAA&#10;AAAAoQIAAGRycy9kb3ducmV2LnhtbFBLBQYAAAAABAAEAPkAAACRAwAAAAA=&#10;" strokeweight=".25pt"/>
                              <v:shape id="AutoShape 2023" o:spid="_x0000_s1142" type="#_x0000_t32" style="position:absolute;left:9782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oIHcYAAADcAAAADwAAAGRycy9kb3ducmV2LnhtbESPQWvCQBSE74L/YXlCb2ajLWJTVxFL&#10;sfQiakG9PbKv2WD2bZrdxrS/visIHoeZ+YaZLTpbiZYaXzpWMEpSEMS50yUXCj73b8MpCB+QNVaO&#10;ScEveVjM+70ZZtpdeEvtLhQiQthnqMCEUGdS+tyQRZ+4mjh6X66xGKJsCqkbvES4reQ4TSfSYslx&#10;wWBNK0P5efdjFbxuPkaH9bFdW1OuivFfxfr0fVDqYdAtX0AE6sI9fGu/awVPj89wPROP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6CB3GAAAA3AAAAA8AAAAAAAAA&#10;AAAAAAAAoQIAAGRycy9kb3ducmV2LnhtbFBLBQYAAAAABAAEAPkAAACUAwAAAAA=&#10;" strokeweight=".25pt"/>
                            </v:group>
                            <v:group id="Group 2024" o:spid="_x0000_s1143" style="position:absolute;left:8660;top:9010;width:1285;height:0" coordorigin="8647,7629" coordsize="12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            <v:shape id="AutoShape 2025" o:spid="_x0000_s1144" type="#_x0000_t32" style="position:absolute;left:8647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p3ZsUAAADcAAAADwAAAGRycy9kb3ducmV2LnhtbESPQWvCQBSE70L/w/IKvdVNRESiqxSL&#10;WHoRtWC9PbLPbDD7Nma3MfrrXaHgcZiZb5jpvLOVaKnxpWMFaT8BQZw7XXKh4Ge3fB+D8AFZY+WY&#10;FFzJw3z20ptipt2FN9RuQyEihH2GCkwIdSalzw1Z9H1XE0fv6BqLIcqmkLrBS4TbSg6SZCQtlhwX&#10;DNa0MJSftn9Wwef6O92vftuVNeWiGNwq1ofzXqm31+5jAiJQF57h//aXVjAcpvA4E4+An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Ep3ZsUAAADcAAAADwAAAAAAAAAA&#10;AAAAAAChAgAAZHJzL2Rvd25yZXYueG1sUEsFBgAAAAAEAAQA+QAAAJMDAAAAAA==&#10;" strokeweight=".25pt"/>
                              <v:shape id="AutoShape 2026" o:spid="_x0000_s1145" type="#_x0000_t32" style="position:absolute;left:8874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jpEcYAAADcAAAADwAAAGRycy9kb3ducmV2LnhtbESPQWvCQBSE70L/w/IKvenGIEXSbKRY&#10;ROlFqgXb2yP7mg3Nvo3ZNcb++q4geBxm5hsmXwy2ET11vnasYDpJQBCXTtdcKfjcr8ZzED4ga2wc&#10;k4ILeVgUD6McM+3O/EH9LlQiQthnqMCE0GZS+tKQRT9xLXH0flxnMUTZVVJ3eI5w28g0SZ6lxZrj&#10;gsGWlobK393JKnjbvk8P669+bU29rNK/hvX38aDU0+Pw+gIi0BDu4Vt7oxXMZilcz8QjI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Y6RHGAAAA3AAAAA8AAAAAAAAA&#10;AAAAAAAAoQIAAGRycy9kb3ducmV2LnhtbFBLBQYAAAAABAAEAPkAAACUAwAAAAA=&#10;" strokeweight=".25pt"/>
                              <v:shape id="AutoShape 2027" o:spid="_x0000_s1146" type="#_x0000_t32" style="position:absolute;left:9328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RMisYAAADcAAAADwAAAGRycy9kb3ducmV2LnhtbESPQWvCQBSE7wX/w/IEb7qJFZHoGopS&#10;FC+lVrC9PbLPbGj2bcyuMe2v7xYKPQ4z8w2zyntbi45aXzlWkE4SEMSF0xWXCk5vz+MFCB+QNdaO&#10;ScEXecjXg4cVZtrd+ZW6YyhFhLDPUIEJocmk9IUhi37iGuLoXVxrMUTZllK3eI9wW8tpksylxYrj&#10;gsGGNoaKz+PNKti+HNLz7r3bWVNtyul3zfrjelZqNOyfliAC9eE//NfeawWz2SP8nolH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UTIrGAAAA3AAAAA8AAAAAAAAA&#10;AAAAAAAAoQIAAGRycy9kb3ducmV2LnhtbFBLBQYAAAAABAAEAPkAAACUAwAAAAA=&#10;" strokeweight=".25pt"/>
                              <v:shape id="AutoShape 2028" o:spid="_x0000_s1147" type="#_x0000_t32" style="position:absolute;left:9101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3U/sUAAADcAAAADwAAAGRycy9kb3ducmV2LnhtbESPQWvCQBSE74L/YXlCb3WjhCLRVUQp&#10;Si+lKqi3R/aZDWbfptk1pv31XaHgcZiZb5jZorOVaKnxpWMFo2ECgjh3uuRCwWH//joB4QOyxsox&#10;KfghD4t5vzfDTLs7f1G7C4WIEPYZKjAh1JmUPjdk0Q9dTRy9i2sshiibQuoG7xFuKzlOkjdpseS4&#10;YLCmlaH8urtZBevPj9Fxc2o31pSrYvxbsT5/H5V6GXTLKYhAXXiG/9tbrSBNU3iciUd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3U/sUAAADcAAAADwAAAAAAAAAA&#10;AAAAAAChAgAAZHJzL2Rvd25yZXYueG1sUEsFBgAAAAAEAAQA+QAAAJMDAAAAAA==&#10;" strokeweight=".25pt"/>
                              <v:shape id="AutoShape 2029" o:spid="_x0000_s1148" type="#_x0000_t32" style="position:absolute;left:9555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FxZcYAAADcAAAADwAAAGRycy9kb3ducmV2LnhtbESPQWvCQBSE7wX/w/IEb7qJWJHoGooi&#10;Si+lVrC9PbLPbGj2bcyuMe2v7xYKPQ4z8w2zyntbi45aXzlWkE4SEMSF0xWXCk5vu/EChA/IGmvH&#10;pOCLPOTrwcMKM+3u/ErdMZQiQthnqMCE0GRS+sKQRT9xDXH0Lq61GKJsS6lbvEe4reU0SebSYsVx&#10;wWBDG0PF5/FmFWxfntPz/r3bW1Ntyul3zfrjelZqNOyfliAC9eE//Nc+aAWz2SP8nolH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xcWXGAAAA3AAAAA8AAAAAAAAA&#10;AAAAAAAAoQIAAGRycy9kb3ducmV2LnhtbFBLBQYAAAAABAAEAPkAAACUAwAAAAA=&#10;" strokeweight=".25pt"/>
                              <v:shape id="AutoShape 2030" o:spid="_x0000_s1149" type="#_x0000_t32" style="position:absolute;left:9782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PvEsUAAADcAAAADwAAAGRycy9kb3ducmV2LnhtbESPQWvCQBSE7wX/w/KE3upGESnRTRBF&#10;LF5KbUG9PbLPbDD7NmbXGPvru4VCj8PMfMMs8t7WoqPWV44VjEcJCOLC6YpLBV+fm5dXED4ga6wd&#10;k4IHecizwdMCU+3u/EHdPpQiQtinqMCE0KRS+sKQRT9yDXH0zq61GKJsS6lbvEe4reUkSWbSYsVx&#10;wWBDK0PFZX+zCtbvu/Fhe+y21lSrcvJdsz5dD0o9D/vlHESgPvyH/9pvWsF0OoPfM/EIyO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6PvEsUAAADcAAAADwAAAAAAAAAA&#10;AAAAAAChAgAAZHJzL2Rvd25yZXYueG1sUEsFBgAAAAAEAAQA+QAAAJMDAAAAAA==&#10;" strokeweight=".25pt"/>
                            </v:group>
                            <v:group id="Group 2031" o:spid="_x0000_s1150" style="position:absolute;left:8638;top:8880;width:1285;height:0" coordorigin="8647,7629" coordsize="12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            <v:shape id="AutoShape 2032" o:spid="_x0000_s1151" type="#_x0000_t32" style="position:absolute;left:8647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De+8IAAADcAAAADwAAAGRycy9kb3ducmV2LnhtbERPy4rCMBTdC/MP4Q7MTlNFRDpGEWVw&#10;cCM+wHF3aa5NsbmpTaZWv94sBJeH857MWluKhmpfOFbQ7yUgiDOnC84VHPY/3TEIH5A1lo5JwZ08&#10;zKYfnQmm2t14S80u5CKGsE9RgQmhSqX0mSGLvucq4sidXW0xRFjnUtd4i+G2lIMkGUmLBccGgxUt&#10;DGWX3b9VsNys+8fVX7Oypljkg0fJ+nQ9KvX12c6/QQRqw1v8cv9qBcNhXBvPxCMgp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XDe+8IAAADcAAAADwAAAAAAAAAAAAAA&#10;AAChAgAAZHJzL2Rvd25yZXYueG1sUEsFBgAAAAAEAAQA+QAAAJADAAAAAA==&#10;" strokeweight=".25pt"/>
                              <v:shape id="AutoShape 2033" o:spid="_x0000_s1152" type="#_x0000_t32" style="position:absolute;left:8874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x7YMYAAADcAAAADwAAAGRycy9kb3ducmV2LnhtbESPQWvCQBSE7wX/w/IEb7qJSNHoGooi&#10;Si+lVrC9PbLPbGj2bcyuMe2v7xYKPQ4z8w2zyntbi45aXzlWkE4SEMSF0xWXCk5vu/EchA/IGmvH&#10;pOCLPOTrwcMKM+3u/ErdMZQiQthnqMCE0GRS+sKQRT9xDXH0Lq61GKJsS6lbvEe4reU0SR6lxYrj&#10;gsGGNoaKz+PNKti+PKfn/Xu3t6balNPvmvXH9azUaNg/LUEE6sN/+K990ApmswX8nolH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8e2DGAAAA3AAAAA8AAAAAAAAA&#10;AAAAAAAAoQIAAGRycy9kb3ducmV2LnhtbFBLBQYAAAAABAAEAPkAAACUAwAAAAA=&#10;" strokeweight=".25pt"/>
                              <v:shape id="AutoShape 2034" o:spid="_x0000_s1153" type="#_x0000_t32" style="position:absolute;left:9328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9EIMMAAADcAAAADwAAAGRycy9kb3ducmV2LnhtbERPz2vCMBS+D/wfwhO8zVTZhnSmRZSh&#10;eBlTodvt0bw1xealNrF2++uXw8Djx/d7mQ+2ET11vnasYDZNQBCXTtdcKTgd3x4XIHxA1tg4JgU/&#10;5CHPRg9LTLW78Qf1h1CJGMI+RQUmhDaV0peGLPqpa4kj9+06iyHCrpK6w1sMt42cJ8mLtFhzbDDY&#10;0tpQeT5crYLN+35WbD/7rTX1upr/Nqy/LoVSk/GwegURaAh38b97pxU8Pcf58Uw8Aj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7fRCDDAAAA3AAAAA8AAAAAAAAAAAAA&#10;AAAAoQIAAGRycy9kb3ducmV2LnhtbFBLBQYAAAAABAAEAPkAAACRAwAAAAA=&#10;" strokeweight=".25pt"/>
                              <v:shape id="AutoShape 2035" o:spid="_x0000_s1154" type="#_x0000_t32" style="position:absolute;left:9101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Phu8YAAADcAAAADwAAAGRycy9kb3ducmV2LnhtbESPQWvCQBSE74L/YXlCb3UTqUVSVxGl&#10;WLwUtZD29sg+s8Hs2zS7jWl/fVcQPA4z8w0zX/a2Fh21vnKsIB0nIIgLpysuFXwcXx9nIHxA1lg7&#10;JgW/5GG5GA7mmGl34T11h1CKCGGfoQITQpNJ6QtDFv3YNcTRO7nWYoiyLaVu8RLhtpaTJHmWFiuO&#10;CwYbWhsqzocfq2Dzvkvz7We3taZal5O/mvXXd67Uw6hfvYAI1Id7+NZ+0wqepilcz8QjI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T4bvGAAAA3AAAAA8AAAAAAAAA&#10;AAAAAAAAoQIAAGRycy9kb3ducmV2LnhtbFBLBQYAAAAABAAEAPkAAACUAwAAAAA=&#10;" strokeweight=".25pt"/>
                              <v:shape id="AutoShape 2036" o:spid="_x0000_s1155" type="#_x0000_t32" style="position:absolute;left:9555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F/zMYAAADcAAAADwAAAGRycy9kb3ducmV2LnhtbESPQWvCQBSE70L/w/IK3nRjUCnRVYql&#10;WLwUrRC9PbKv2dDs2zS7jWl/fVcQPA4z8w2zXPe2Fh21vnKsYDJOQBAXTldcKjh+vI6eQPiArLF2&#10;TAp+ycN69TBYYqbdhffUHUIpIoR9hgpMCE0mpS8MWfRj1xBH79O1FkOUbSl1i5cIt7VMk2QuLVYc&#10;Fww2tDFUfB1+rIKX990k3566rTXVpkz/atbn71yp4WP/vAARqA/38K39phVMZylcz8QjI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Bf8zGAAAA3AAAAA8AAAAAAAAA&#10;AAAAAAAAoQIAAGRycy9kb3ducmV2LnhtbFBLBQYAAAAABAAEAPkAAACUAwAAAAA=&#10;" strokeweight=".25pt"/>
                              <v:shape id="AutoShape 2037" o:spid="_x0000_s1156" type="#_x0000_t32" style="position:absolute;left:9782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3aV8YAAADcAAAADwAAAGRycy9kb3ducmV2LnhtbESPQWvCQBSE74L/YXlCb2ajrVJSVxFL&#10;sfQiakG9PbKv2WD2bZrdxrS/visIHoeZ+YaZLTpbiZYaXzpWMEpSEMS50yUXCj73b8NnED4ga6wc&#10;k4Jf8rCY93szzLS78JbaXShEhLDPUIEJoc6k9Lkhiz5xNXH0vlxjMUTZFFI3eIlwW8lxmk6lxZLj&#10;gsGaVoby8+7HKnjdfIwO62O7tqZcFeO/ivXp+6DUw6BbvoAI1IV7+NZ+1wqeJo9wPROP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N2lfGAAAA3AAAAA8AAAAAAAAA&#10;AAAAAAAAoQIAAGRycy9kb3ducmV2LnhtbFBLBQYAAAAABAAEAPkAAACUAwAAAAA=&#10;" strokeweight=".25pt"/>
                            </v:group>
                          </v:group>
                          <v:shape id="AutoShape 2038" o:spid="_x0000_s1157" type="#_x0000_t32" style="position:absolute;left:8569;top:7460;width:0;height:164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4IWcUAAADcAAAADwAAAGRycy9kb3ducmV2LnhtbESPT2sCMRTE7wW/Q3iFXopmLVpka5RV&#10;EKrgwX/35+Z1E7p5WTdRt9/eFAo9DjPzG2Y671wtbtQG61nBcJCBIC69tlwpOB5W/QmIEJE11p5J&#10;wQ8FmM96T1PMtb/zjm77WIkE4ZCjAhNjk0sZSkMOw8A3xMn78q3DmGRbSd3iPcFdLd+y7F06tJwW&#10;DDa0NFR+769OwXY9XBRnY9eb3cVux6uivlavJ6VenrviA0SkLv6H/9qfWsFoPIL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44IWcUAAADcAAAADwAAAAAAAAAA&#10;AAAAAAChAgAAZHJzL2Rvd25yZXYueG1sUEsFBgAAAAAEAAQA+QAAAJMDAAAAAA==&#10;"/>
                          <v:shape id="AutoShape 2039" o:spid="_x0000_s1158" type="#_x0000_t32" style="position:absolute;left:8569;top:9107;width:15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KtwsYAAADcAAAADwAAAGRycy9kb3ducmV2LnhtbESPT2sCMRTE74V+h/AKvRTNWlyR1Sjb&#10;glALHvx3f25eN6Gbl+0m6vrtm0LB4zAzv2Hmy9414kJdsJ4VjIYZCOLKa8u1gsN+NZiCCBFZY+OZ&#10;FNwowHLx+DDHQvsrb+myi7VIEA4FKjAxtoWUoTLkMAx9S5y8L985jEl2tdQdXhPcNfI1yybSoeW0&#10;YLCld0PV9+7sFGzWo7fyZOz6c/tjN/mqbM71y1Gp56e+nIGI1Md7+L/9oRWM8xz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CrcLGAAAA3AAAAA8AAAAAAAAA&#10;AAAAAAAAoQIAAGRycy9kb3ducmV2LnhtbFBLBQYAAAAABAAEAPkAAACUAwAAAAA=&#10;"/>
                          <v:shape id="AutoShape 2040" o:spid="_x0000_s1159" type="#_x0000_t32" style="position:absolute;left:10087;top:7460;width:0;height:16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Gz3sUAAADcAAAADwAAAGRycy9kb3ducmV2LnhtbESPQWsCMRSE7wX/Q3hCL0WzK1ZkNUop&#10;FMSDUN2Dx0fy3F3cvKxJum7/vREKPQ4z8w2z3g62FT350DhWkE8zEMTamYYrBeXpa7IEESKywdYx&#10;KfilANvN6GWNhXF3/qb+GCuRIBwKVFDH2BVSBl2TxTB1HXHyLs5bjEn6ShqP9wS3rZxl2UJabDgt&#10;1NjRZ036evyxCpp9eSj7t1v0ernPzz4Pp3OrlXodDx8rEJGG+B/+a++Mgvn7Ap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Gz3sUAAADcAAAADwAAAAAAAAAA&#10;AAAAAAChAgAAZHJzL2Rvd25yZXYueG1sUEsFBgAAAAAEAAQA+QAAAJMDAAAAAA==&#10;"/>
                        </v:group>
                        <v:shape id="AutoShape 2041" o:spid="_x0000_s1160" type="#_x0000_t32" style="position:absolute;left:7208;top:6777;width:0;height:12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0WRcYAAADcAAAADwAAAGRycy9kb3ducmV2LnhtbESPT2sCMRTE7wW/Q3hCL0WzW+ofVqOI&#10;UCgeCuoePD6S5+7i5mVN0nX77ZtCocdhZn7DrLeDbUVPPjSOFeTTDASxdqbhSkF5fp8sQYSIbLB1&#10;TAq+KcB2M3paY2Hcg4/Un2IlEoRDgQrqGLtCyqBrshimriNO3tV5izFJX0nj8ZHgtpWvWTaXFhtO&#10;CzV2tK9J305fVkFzKD/L/uUevV4e8ovPw/nSaqWex8NuBSLSEP/Df+0Po+BttoDfM+kI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9FkXGAAAA3AAAAA8AAAAAAAAA&#10;AAAAAAAAoQIAAGRycy9kb3ducmV2LnhtbFBLBQYAAAAABAAEAPkAAACUAwAAAAA=&#10;"/>
                        <v:shape id="AutoShape 2042" o:spid="_x0000_s1161" type="#_x0000_t32" style="position:absolute;left:7208;top:6777;width:193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MCXMIAAADcAAAADwAAAGRycy9kb3ducmV2LnhtbERPy2oCMRTdC/2HcIVuRDOWWmQ0ylQQ&#10;asGFr/11cp0EJzfjJOr075tFocvDec+XnavFg9pgPSsYjzIQxKXXlisFx8N6OAURIrLG2jMp+KEA&#10;y8VLb4659k/e0WMfK5FCOOSowMTY5FKG0pDDMPINceIuvnUYE2wrqVt8pnBXy7cs+5AOLacGgw2t&#10;DJXX/d0p2G7Gn8XZ2M337ma3k3VR36vBSanXflfMQETq4r/4z/2lFbxP0tp0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sMCXMIAAADcAAAADwAAAAAAAAAAAAAA&#10;AAChAgAAZHJzL2Rvd25yZXYueG1sUEsFBgAAAAAEAAQA+QAAAJADAAAAAA==&#10;"/>
                        <v:shape id="AutoShape 2043" o:spid="_x0000_s1162" type="#_x0000_t32" style="position:absolute;left:8810;top:8977;width:34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4nrMUAAADcAAAADwAAAGRycy9kb3ducmV2LnhtbESPQWvCQBSE70L/w/IEL6KbSCuaukop&#10;FMRDoTEHj4/d1ySYfZvubmP8991CocdhZr5hdofRdmIgH1rHCvJlBoJYO9NyraA6vy02IEJENtg5&#10;JgV3CnDYP0x2WBh34w8ayliLBOFQoIImxr6QMuiGLIal64mT9+m8xZikr6XxeEtw28lVlq2lxZbT&#10;QoM9vTakr+W3VdCeqvdqmH9Frzen/OLzcL50WqnZdHx5BhFpjP/hv/bRKHh82s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W4nrMUAAADcAAAADwAAAAAAAAAA&#10;AAAAAAChAgAAZHJzL2Rvd25yZXYueG1sUEsFBgAAAAAEAAQA+QAAAJMDAAAAAA==&#10;"/>
                        <v:shape id="AutoShape 2044" o:spid="_x0000_s1163" type="#_x0000_t32" style="position:absolute;left:8810;top:7213;width:0;height:17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hEjMEAAADcAAAADwAAAGRycy9kb3ducmV2LnhtbERPTYvCMBC9L/gfwgheFk0ri0g1iggL&#10;4kFY7cHjkIxtsZnUJFvrvzeHhT0+3vd6O9hW9ORD41hBPstAEGtnGq4UlJfv6RJEiMgGW8ek4EUB&#10;tpvRxxoL4578Q/05ViKFcChQQR1jV0gZdE0Ww8x1xIm7OW8xJugraTw+U7ht5TzLFtJiw6mhxo72&#10;Nen7+dcqaI7lqew/H9Hr5TG/+jxcrq1WajIedisQkYb4L/5zH4yCr0Wan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OESMwQAAANwAAAAPAAAAAAAAAAAAAAAA&#10;AKECAABkcnMvZG93bnJldi54bWxQSwUGAAAAAAQABAD5AAAAjwMAAAAA&#10;"/>
                        <v:shape id="AutoShape 2045" o:spid="_x0000_s1164" type="#_x0000_t32" style="position:absolute;left:7889;top:7213;width:92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ThF8QAAADcAAAADwAAAGRycy9kb3ducmV2LnhtbESPQYvCMBSE74L/ITzBi6xpRUS6RpGF&#10;hcXDgtqDx0fybIvNS02ytfvvNwuCx2FmvmE2u8G2oicfGscK8nkGglg703CloDx/vq1BhIhssHVM&#10;Cn4pwG47Hm2wMO7BR+pPsRIJwqFABXWMXSFl0DVZDHPXESfv6rzFmKSvpPH4SHDbykWWraTFhtNC&#10;jR191KRvpx+roDmU32U/u0ev14f84vNwvrRaqelk2L+DiDTEV/jZ/jIKlqs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dOEXxAAAANwAAAAPAAAAAAAAAAAA&#10;AAAAAKECAABkcnMvZG93bnJldi54bWxQSwUGAAAAAAQABAD5AAAAkgMAAAAA&#10;"/>
                        <v:shape id="AutoShape 2046" o:spid="_x0000_s1165" type="#_x0000_t32" style="position:absolute;left:7888;top:7213;width:0;height:8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f/C8UAAADcAAAADwAAAGRycy9kb3ducmV2LnhtbESPT2sCMRTE7wW/Q3iFXopmlSqyNcoq&#10;CLXgwX/35+Z1E7p5WTdRt9++EQo9DjPzG2a26FwtbtQG61nBcJCBIC69tlwpOB7W/SmIEJE11p5J&#10;wQ8FWMx7TzPMtb/zjm77WIkE4ZCjAhNjk0sZSkMOw8A3xMn78q3DmGRbSd3iPcFdLUdZNpEOLacF&#10;gw2tDJXf+6tTsN0Ml8XZ2M3n7mK343VRX6vXk1Ivz13xDiJSF//Df+0PreBtMoL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Uf/C8UAAADcAAAADwAAAAAAAAAA&#10;AAAAAAChAgAAZHJzL2Rvd25yZXYueG1sUEsFBgAAAAAEAAQA+QAAAJMDAAAAAA==&#10;"/>
                        <v:shape id="AutoShape 2047" o:spid="_x0000_s1166" type="#_x0000_t32" style="position:absolute;left:7207;top:8039;width:68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ra+8UAAADcAAAADwAAAGRycy9kb3ducmV2LnhtbESPQWsCMRSE7wX/Q3hCL0Wzq0VkNUop&#10;FMSDUN2Dx0fy3F3cvKxJum7/vREKPQ4z8w2z3g62FT350DhWkE8zEMTamYYrBeXpa7IEESKywdYx&#10;KfilANvN6GWNhXF3/qb+GCuRIBwKVFDH2BVSBl2TxTB1HXHyLs5bjEn6ShqP9wS3rZxl2UJabDgt&#10;1NjRZ036evyxCpp9eSj7t1v0ernPzz4Pp3OrlXodDx8rEJGG+B/+a++MgvfFHJ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ura+8UAAADcAAAADwAAAAAAAAAA&#10;AAAAAAChAgAAZHJzL2Rvd25yZXYueG1sUEsFBgAAAAAEAAQA+QAAAJMDAAAAAA==&#10;"/>
                        <v:group id="Group 2048" o:spid="_x0000_s1167" style="position:absolute;left:7752;top:6592;width:363;height:360" coordorigin="7752,6592" coordsize="363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        <v:oval id="Oval 2049" o:spid="_x0000_s1168" style="position:absolute;left:7752;top:6592;width:36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eMUsQA&#10;AADcAAAADwAAAGRycy9kb3ducmV2LnhtbESPQWvCQBSE74X+h+UVeqsbTRNK6iqiFPTQQ6PeH9ln&#10;Esy+DdnXmP57t1DocZiZb5jlenKdGmkIrWcD81kCirjytuXawOn48fIGKgiyxc4zGfihAOvV48MS&#10;C+tv/EVjKbWKEA4FGmhE+kLrUDXkMMx8Txy9ix8cSpRDre2Atwh3nV4kSa4dthwXGuxp21B1Lb+d&#10;gV29KfNRp5Kll91esuv585DOjXl+mjbvoIQm+Q//tffWwGuewe+ZeAT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njFLEAAAA3AAAAA8AAAAAAAAAAAAAAAAAmAIAAGRycy9k&#10;b3ducmV2LnhtbFBLBQYAAAAABAAEAPUAAACJAwAAAAA=&#10;"/>
                          <v:group id="Group 2050" o:spid="_x0000_s1169" style="position:absolute;left:7801;top:6652;width:249;height:238" coordorigin="7801,6652" coordsize="249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          <v:shape id="AutoShape 2051" o:spid="_x0000_s1170" type="#_x0000_t32" style="position:absolute;left:7801;top:6652;width:249;height:2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Hc+MUAAADcAAAADwAAAGRycy9kb3ducmV2LnhtbESPQWsCMRSE74X+h/AKvRTNbikqW6OI&#10;IIiHgroHj4/kubt087Imcd3++0YQPA4z8w0zXw62FT350DhWkI8zEMTamYYrBeVxM5qBCBHZYOuY&#10;FPxRgOXi9WWOhXE33lN/iJVIEA4FKqhj7Aopg67JYhi7jjh5Z+ctxiR9JY3HW4LbVn5m2URabDgt&#10;1NjRuib9e7haBc2u/Cn7j0v0erbLTz4Px1OrlXp/G1bfICIN8Rl+tLdGwddkC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Hc+MUAAADcAAAADwAAAAAAAAAA&#10;AAAAAAChAgAAZHJzL2Rvd25yZXYueG1sUEsFBgAAAAAEAAQA+QAAAJMDAAAAAA==&#10;"/>
                            <v:shape id="AutoShape 2052" o:spid="_x0000_s1171" type="#_x0000_t32" style="position:absolute;left:7801;top:6652;width:249;height:23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8FdcMAAADcAAAADwAAAGRycy9kb3ducmV2LnhtbERPTWvCQBC9F/wPyxR6Kc3GolJS1xAU&#10;oQhikxZyHbLTJE12NmS3Gv+9exB6fLzvdTqZXpxpdK1lBfMoBkFcWd1yreD7a//yBsJ5ZI29ZVJw&#10;JQfpZvawxkTbC+d0LnwtQgi7BBU03g+JlK5qyKCL7EAcuB87GvQBjrXUI15CuOnlaxyvpMGWQ0OD&#10;A20bqrrizyjwx+fD8jc/nbKCeZd9Hsou25ZKPT1O2TsIT5P/F9/dH1rBYhXWhjPhCMjN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1/BXXDAAAA3AAAAA8AAAAAAAAAAAAA&#10;AAAAoQIAAGRycy9kb3ducmV2LnhtbFBLBQYAAAAABAAEAPkAAACRAwAAAAA=&#10;"/>
                          </v:group>
                        </v:group>
                      </v:group>
                      <v:shape id="Text Box 2053" o:spid="_x0000_s1172" type="#_x0000_t202" style="position:absolute;left:2563;top:5418;width:66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9dQMMA&#10;AADcAAAADwAAAGRycy9kb3ducmV2LnhtbESPQWvCQBSE70L/w/IK3nRjsdKmriJVwYMXbXp/ZF+z&#10;odm3Iftq4r93C4LHYWa+YZbrwTfqQl2sAxuYTTNQxGWwNVcGiq/95A1UFGSLTWAycKUI69XTaIm5&#10;DT2f6HKWSiUIxxwNOJE21zqWjjzGaWiJk/cTOo+SZFdp22Gf4L7RL1m20B5rTgsOW/p0VP6e/7wB&#10;EbuZXYudj4fv4bjtXVa+YmHM+HnYfIASGuQRvrcP1sB88Q7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9dQMMAAADcAAAADwAAAAAAAAAAAAAAAACYAgAAZHJzL2Rv&#10;d25yZXYueG1sUEsFBgAAAAAEAAQA9QAAAIgDAAAAAA==&#10;" filled="f" stroked="f">
                        <v:textbox style="mso-fit-shape-to-text:t">
                          <w:txbxContent>
                            <w:p w:rsidR="000742AA" w:rsidRDefault="000742AA" w:rsidP="005273F3">
                              <w:r>
                                <w:t>P1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5273F3" w:rsidRDefault="005273F3" w:rsidP="006A600B"/>
          <w:p w:rsidR="005273F3" w:rsidRDefault="005273F3" w:rsidP="006A600B"/>
          <w:p w:rsidR="005273F3" w:rsidRDefault="005273F3" w:rsidP="006A600B"/>
          <w:p w:rsidR="005273F3" w:rsidRDefault="005273F3" w:rsidP="006A600B"/>
          <w:p w:rsidR="005273F3" w:rsidRDefault="005273F3" w:rsidP="006A600B"/>
          <w:p w:rsidR="005273F3" w:rsidRDefault="005273F3" w:rsidP="006A600B"/>
          <w:p w:rsidR="005273F3" w:rsidRDefault="005273F3" w:rsidP="006A600B"/>
          <w:p w:rsidR="005273F3" w:rsidRDefault="006C7CDB" w:rsidP="006A600B"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5FCF89A6" wp14:editId="37E08F08">
                      <wp:simplePos x="0" y="0"/>
                      <wp:positionH relativeFrom="column">
                        <wp:posOffset>2533015</wp:posOffset>
                      </wp:positionH>
                      <wp:positionV relativeFrom="paragraph">
                        <wp:posOffset>99060</wp:posOffset>
                      </wp:positionV>
                      <wp:extent cx="643255" cy="361950"/>
                      <wp:effectExtent l="0" t="0" r="0" b="0"/>
                      <wp:wrapNone/>
                      <wp:docPr id="349" name="Text Box 20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325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2964" w:rsidRPr="00AC39D5" w:rsidRDefault="00432964" w:rsidP="00806CFF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 xml:space="preserve">Θ </w:t>
                                  </w:r>
                                  <w:r>
                                    <w:rPr>
                                      <w:noProof/>
                                      <w:szCs w:val="24"/>
                                      <w:lang w:eastAsia="fr-CH"/>
                                    </w:rPr>
                                    <w:drawing>
                                      <wp:inline distT="0" distB="0" distL="0" distR="0" wp14:anchorId="2B0F0147" wp14:editId="79B0DAA1">
                                        <wp:extent cx="180975" cy="212725"/>
                                        <wp:effectExtent l="0" t="0" r="9525" b="0"/>
                                        <wp:docPr id="17" name="Imag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0975" cy="212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55" o:spid="_x0000_s1173" type="#_x0000_t202" style="position:absolute;margin-left:199.45pt;margin-top:7.8pt;width:50.65pt;height:28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" filled="f" stroked="f">
                      <v:textbox>
                        <w:txbxContent>
                          <w:p w:rsidR="000742AA" w:rsidRPr="00AC39D5" w:rsidRDefault="000742AA" w:rsidP="00806CF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Θ </w:t>
                            </w:r>
                            <w:r>
                              <w:rPr>
                                <w:noProof/>
                                <w:szCs w:val="24"/>
                                <w:lang w:eastAsia="fr-CH"/>
                              </w:rPr>
                              <w:drawing>
                                <wp:inline distT="0" distB="0" distL="0" distR="0" wp14:anchorId="2B0F0147" wp14:editId="79B0DAA1">
                                  <wp:extent cx="180975" cy="212725"/>
                                  <wp:effectExtent l="0" t="0" r="9525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212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273F3" w:rsidRDefault="005273F3" w:rsidP="006A600B"/>
          <w:p w:rsidR="005273F3" w:rsidRDefault="005273F3" w:rsidP="006A600B"/>
          <w:p w:rsidR="005273F3" w:rsidRPr="00635CD2" w:rsidRDefault="005273F3" w:rsidP="006A600B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F3" w:rsidRPr="00635CD2" w:rsidRDefault="005273F3" w:rsidP="006A600B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F3" w:rsidRPr="00635CD2" w:rsidRDefault="005273F3" w:rsidP="006A600B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</w:tr>
      <w:tr w:rsidR="005273F3" w:rsidRPr="00635CD2"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F3" w:rsidRPr="00635CD2" w:rsidRDefault="005273F3" w:rsidP="00766813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>Réponse(s):</w:t>
            </w:r>
            <w:r>
              <w:rPr>
                <w:b/>
                <w:i/>
              </w:rPr>
              <w:t xml:space="preserve"> </w:t>
            </w:r>
            <w:r w:rsidR="00766813">
              <w:rPr>
                <w:i/>
              </w:rPr>
              <w:t xml:space="preserve">Lorsque le liquide est à la bonne température, la lampe P1 s’allume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F3" w:rsidRPr="00635CD2" w:rsidRDefault="005273F3" w:rsidP="006A600B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D14447" w:rsidRPr="00635CD2" w:rsidTr="00D1444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447" w:rsidRPr="00635CD2" w:rsidRDefault="00D14447" w:rsidP="00D14447">
            <w:pPr>
              <w:pStyle w:val="En-tte"/>
              <w:numPr>
                <w:ilvl w:val="0"/>
                <w:numId w:val="20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B542E" w:rsidRDefault="005B542E" w:rsidP="005B542E">
            <w:r>
              <w:t xml:space="preserve">Quel est la condition pour que la tension de sortie </w:t>
            </w:r>
            <w:proofErr w:type="spellStart"/>
            <w:r>
              <w:t>U</w:t>
            </w:r>
            <w:r w:rsidRPr="006645FE">
              <w:rPr>
                <w:vertAlign w:val="subscript"/>
              </w:rPr>
              <w:t>out</w:t>
            </w:r>
            <w:proofErr w:type="spellEnd"/>
            <w:r>
              <w:t xml:space="preserve"> augmente ?</w:t>
            </w:r>
          </w:p>
          <w:p w:rsidR="00D14447" w:rsidRPr="00635CD2" w:rsidRDefault="00D14447" w:rsidP="00144156"/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447" w:rsidRPr="00635CD2" w:rsidRDefault="00D14447" w:rsidP="00144156">
            <w:r>
              <w:object w:dxaOrig="4950" w:dyaOrig="4590">
                <v:shape id="_x0000_i1028" type="#_x0000_t75" style="width:163.65pt;height:153.35pt" o:ole="">
                  <v:imagedata r:id="rId18" o:title=""/>
                </v:shape>
                <o:OLEObject Type="Embed" ProgID="PBrush" ShapeID="_x0000_i1028" DrawAspect="Content" ObjectID="_1536397090" r:id="rId19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447" w:rsidRPr="00635CD2" w:rsidRDefault="00D14447" w:rsidP="00144156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447" w:rsidRPr="00635CD2" w:rsidRDefault="00D14447" w:rsidP="00144156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</w:tr>
      <w:tr w:rsidR="00D14447" w:rsidRPr="00635CD2" w:rsidTr="00D14447"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447" w:rsidRPr="00635CD2" w:rsidRDefault="00D14447" w:rsidP="00144156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>Réponse(s):</w:t>
            </w:r>
            <w:r>
              <w:rPr>
                <w:b/>
                <w:i/>
              </w:rPr>
              <w:t xml:space="preserve"> </w:t>
            </w:r>
            <w:r w:rsidR="00AE42A8" w:rsidRPr="00B3710C">
              <w:rPr>
                <w:i/>
              </w:rPr>
              <w:t>la température</w:t>
            </w:r>
            <w:r w:rsidR="00AE42A8">
              <w:rPr>
                <w:i/>
              </w:rPr>
              <w:t xml:space="preserve"> doit augmenter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447" w:rsidRPr="00635CD2" w:rsidRDefault="00D14447" w:rsidP="00144156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5B542E" w:rsidRPr="00635CD2" w:rsidTr="005B542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42E" w:rsidRPr="00635CD2" w:rsidRDefault="005B542E" w:rsidP="000263EA">
            <w:pPr>
              <w:pStyle w:val="En-tte"/>
              <w:numPr>
                <w:ilvl w:val="0"/>
                <w:numId w:val="20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B542E" w:rsidRDefault="005B542E" w:rsidP="000263EA">
            <w:r>
              <w:t xml:space="preserve">Quel est la condition pour que la tension de sortie </w:t>
            </w:r>
            <w:proofErr w:type="spellStart"/>
            <w:r>
              <w:t>U</w:t>
            </w:r>
            <w:r w:rsidRPr="006645FE">
              <w:rPr>
                <w:vertAlign w:val="subscript"/>
              </w:rPr>
              <w:t>out</w:t>
            </w:r>
            <w:proofErr w:type="spellEnd"/>
            <w:r>
              <w:t xml:space="preserve"> augmente ?</w:t>
            </w:r>
          </w:p>
          <w:p w:rsidR="005B542E" w:rsidRPr="00635CD2" w:rsidRDefault="005B542E" w:rsidP="000263EA"/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42E" w:rsidRPr="00635CD2" w:rsidRDefault="006C7CDB" w:rsidP="000263EA">
            <w:r>
              <w:rPr>
                <w:noProof/>
                <w:lang w:eastAsia="fr-CH"/>
              </w:rPr>
              <w:drawing>
                <wp:inline distT="0" distB="0" distL="0" distR="0" wp14:anchorId="3CDBE4B2" wp14:editId="5AE162BE">
                  <wp:extent cx="2190115" cy="1988185"/>
                  <wp:effectExtent l="0" t="0" r="63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115" cy="198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42E" w:rsidRPr="00635CD2" w:rsidRDefault="005B542E" w:rsidP="000263EA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42E" w:rsidRPr="00635CD2" w:rsidRDefault="005B542E" w:rsidP="000263EA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</w:tr>
      <w:tr w:rsidR="005B542E" w:rsidRPr="00635CD2" w:rsidTr="005B542E"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42E" w:rsidRPr="00635CD2" w:rsidRDefault="005B542E" w:rsidP="00AE42A8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>Réponse(s):</w:t>
            </w:r>
            <w:r>
              <w:rPr>
                <w:b/>
                <w:i/>
              </w:rPr>
              <w:t xml:space="preserve"> </w:t>
            </w:r>
            <w:r w:rsidR="00AE42A8" w:rsidRPr="00B3710C">
              <w:rPr>
                <w:i/>
              </w:rPr>
              <w:t>la température</w:t>
            </w:r>
            <w:r w:rsidR="00AE42A8">
              <w:rPr>
                <w:i/>
              </w:rPr>
              <w:t xml:space="preserve"> doit diminuer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42E" w:rsidRPr="00635CD2" w:rsidRDefault="005B542E" w:rsidP="000263EA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80533E" w:rsidRPr="00635CD2" w:rsidTr="0080533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33E" w:rsidRPr="00635CD2" w:rsidRDefault="0080533E" w:rsidP="0080533E">
            <w:pPr>
              <w:pStyle w:val="En-tte"/>
              <w:numPr>
                <w:ilvl w:val="0"/>
                <w:numId w:val="27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33E" w:rsidRDefault="0080533E" w:rsidP="0080533E">
            <w:r>
              <w:t xml:space="preserve">Compléter le schéma suivant en ajoutant un composant qui protègera le réseau </w:t>
            </w:r>
            <w:r w:rsidR="001A4BFB">
              <w:t xml:space="preserve">électrique </w:t>
            </w:r>
            <w:r>
              <w:t>contre</w:t>
            </w:r>
            <w:r w:rsidR="001A4BFB">
              <w:t xml:space="preserve"> le pic de courant au moment du démarrage du moteur. </w:t>
            </w:r>
          </w:p>
          <w:p w:rsidR="0080533E" w:rsidRDefault="0080533E" w:rsidP="0080533E">
            <w:pPr>
              <w:jc w:val="center"/>
            </w:pPr>
            <w:r>
              <w:object w:dxaOrig="4560" w:dyaOrig="2100">
                <v:shape id="_x0000_i1029" type="#_x0000_t75" style="width:228.15pt;height:104.75pt" o:ole="">
                  <v:imagedata r:id="rId12" o:title=""/>
                </v:shape>
                <o:OLEObject Type="Embed" ProgID="PBrush" ShapeID="_x0000_i1029" DrawAspect="Content" ObjectID="_1536397091" r:id="rId21"/>
              </w:object>
            </w:r>
          </w:p>
          <w:p w:rsidR="0080533E" w:rsidRPr="00635CD2" w:rsidRDefault="0080533E" w:rsidP="0080533E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33E" w:rsidRPr="00635CD2" w:rsidRDefault="0080533E" w:rsidP="0080533E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33E" w:rsidRPr="00635CD2" w:rsidRDefault="0080533E" w:rsidP="0080533E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</w:tr>
      <w:tr w:rsidR="0080533E" w:rsidRPr="00635CD2" w:rsidTr="0080533E"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0533E" w:rsidRPr="00635CD2" w:rsidRDefault="0080533E" w:rsidP="0080533E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>Réponse(s):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33E" w:rsidRPr="00635CD2" w:rsidRDefault="001A4BFB" w:rsidP="0080533E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>
              <w:object w:dxaOrig="4470" w:dyaOrig="2010">
                <v:shape id="_x0000_i1030" type="#_x0000_t75" style="width:103.8pt;height:46.75pt" o:ole="">
                  <v:imagedata r:id="rId22" o:title=""/>
                </v:shape>
                <o:OLEObject Type="Embed" ProgID="PBrush" ShapeID="_x0000_i1030" DrawAspect="Content" ObjectID="_1536397092" r:id="rId23"/>
              </w:objec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33E" w:rsidRPr="00635CD2" w:rsidRDefault="0080533E" w:rsidP="0080533E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</w:tbl>
    <w:p w:rsidR="00C851AC" w:rsidRDefault="00432964" w:rsidP="001A4BFB">
      <w:hyperlink w:anchor="_top" w:history="1">
        <w:r w:rsidR="00C851AC" w:rsidRPr="00635CD2">
          <w:rPr>
            <w:rStyle w:val="Lienhypertexte"/>
          </w:rPr>
          <w:t>Retour au haut de la page</w:t>
        </w:r>
      </w:hyperlink>
    </w:p>
    <w:p w:rsidR="00C851AC" w:rsidRPr="00635CD2" w:rsidRDefault="00C851AC" w:rsidP="00C851AC">
      <w:pPr>
        <w:pStyle w:val="Titre2"/>
      </w:pPr>
      <w:bookmarkStart w:id="3" w:name="_PTC"/>
      <w:bookmarkEnd w:id="3"/>
      <w:r w:rsidRPr="00635CD2">
        <w:t>PTC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1276"/>
        <w:gridCol w:w="7229"/>
        <w:gridCol w:w="567"/>
        <w:gridCol w:w="567"/>
      </w:tblGrid>
      <w:tr w:rsidR="00C851AC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numPr>
                <w:ilvl w:val="0"/>
                <w:numId w:val="30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left" w:pos="708"/>
              </w:tabs>
              <w:rPr>
                <w:szCs w:val="24"/>
              </w:rPr>
            </w:pPr>
            <w:r>
              <w:rPr>
                <w:szCs w:val="24"/>
              </w:rPr>
              <w:t xml:space="preserve">Identifier </w:t>
            </w:r>
            <w:r w:rsidRPr="00635CD2">
              <w:rPr>
                <w:szCs w:val="24"/>
              </w:rPr>
              <w:t>les axes, puis dessiner la caractéristique d'une PTC</w:t>
            </w:r>
          </w:p>
          <w:p w:rsidR="00C851AC" w:rsidRPr="00635CD2" w:rsidRDefault="006C7CDB" w:rsidP="00C851AC">
            <w:pPr>
              <w:pStyle w:val="En-tte"/>
              <w:tabs>
                <w:tab w:val="left" w:pos="708"/>
              </w:tabs>
              <w:rPr>
                <w:szCs w:val="24"/>
              </w:rPr>
            </w:pPr>
            <w:r>
              <w:rPr>
                <w:noProof/>
                <w:szCs w:val="24"/>
                <w:lang w:eastAsia="fr-CH"/>
              </w:rPr>
              <mc:AlternateContent>
                <mc:Choice Requires="wpg">
                  <w:drawing>
                    <wp:anchor distT="0" distB="0" distL="114300" distR="114300" simplePos="0" relativeHeight="251641344" behindDoc="0" locked="0" layoutInCell="1" allowOverlap="1" wp14:anchorId="3D8C507E" wp14:editId="4AF8D427">
                      <wp:simplePos x="0" y="0"/>
                      <wp:positionH relativeFrom="column">
                        <wp:posOffset>1734185</wp:posOffset>
                      </wp:positionH>
                      <wp:positionV relativeFrom="paragraph">
                        <wp:posOffset>161925</wp:posOffset>
                      </wp:positionV>
                      <wp:extent cx="1440180" cy="1443990"/>
                      <wp:effectExtent l="0" t="0" r="0" b="0"/>
                      <wp:wrapNone/>
                      <wp:docPr id="346" name="Group 16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40180" cy="1443990"/>
                                <a:chOff x="5897" y="7827"/>
                                <a:chExt cx="2268" cy="2274"/>
                              </a:xfrm>
                            </wpg:grpSpPr>
                            <wps:wsp>
                              <wps:cNvPr id="347" name="Line 1616"/>
                              <wps:cNvCnPr/>
                              <wps:spPr bwMode="auto">
                                <a:xfrm flipV="1">
                                  <a:off x="5897" y="10101"/>
                                  <a:ext cx="22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8" name="Line 1617"/>
                              <wps:cNvCnPr/>
                              <wps:spPr bwMode="auto">
                                <a:xfrm flipV="1">
                                  <a:off x="5898" y="7827"/>
                                  <a:ext cx="0" cy="22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15" o:spid="_x0000_s1026" style="position:absolute;margin-left:136.55pt;margin-top:12.75pt;width:113.4pt;height:113.7pt;z-index:251641344" coordorigin="5897,7827" coordsize="2268,2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">
                      <v:line id="Line 1616" o:spid="_x0000_s1027" style="position:absolute;flip:y;visibility:visible;mso-wrap-style:square" from="5897,10101" to="8165,10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nYjMYAAADcAAAADwAAAGRycy9kb3ducmV2LnhtbESPQWvCQBCF7wX/wzJCL0E3NaXa1FWq&#10;VhBKD1UPHofsmASzsyE71fTfdwuFHh9v3vfmzZe9a9SVulB7NvAwTkERF97WXBo4HrajGaggyBYb&#10;z2TgmwIsF4O7OebW3/iTrnspVYRwyNFAJdLmWoeiIodh7Fvi6J1951Ci7EptO7xFuGv0JE2ftMOa&#10;Y0OFLa0rKi77Lxff2H7wJsuSldNJ8kxvJ3lPtRhzP+xfX0AJ9fJ//JfeWQPZ4xR+x0QC6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52IzGAAAA3AAAAA8AAAAAAAAA&#10;AAAAAAAAoQIAAGRycy9kb3ducmV2LnhtbFBLBQYAAAAABAAEAPkAAACUAwAAAAA=&#10;">
                        <v:stroke endarrow="block"/>
                      </v:line>
                      <v:line id="Line 1617" o:spid="_x0000_s1028" style="position:absolute;flip:y;visibility:visible;mso-wrap-style:square" from="5898,7827" to="5898,10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ZM/sUAAADcAAAADwAAAGRycy9kb3ducmV2LnhtbESPTUvDQBCG74L/YRnBS2g3GhEbuy1+&#10;tCAUD6Y9eByyYxLMzobs2Kb/3jkIHod33meeWa6n0JsjjamL7OBmnoMhrqPvuHFw2G9nD2CSIHvs&#10;I5ODMyVYry4vllj6eOIPOlbSGIVwKtFBKzKU1qa6pYBpHgdizb7iGFB0HBvrRzwpPPT2Ns/vbcCO&#10;9UKLA720VH9XP0E1tu/8WhTZc7BZtqDNp+xyK85dX01Pj2CEJvlf/mu/eQfFndrqM0oAu/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GZM/sUAAADcAAAADwAAAAAAAAAA&#10;AAAAAAChAgAAZHJzL2Rvd25yZXYueG1sUEsFBgAAAAAEAAQA+QAAAJMDAAAAAA==&#10;">
                        <v:stroke endarrow="block"/>
                      </v:line>
                    </v:group>
                  </w:pict>
                </mc:Fallback>
              </mc:AlternateContent>
            </w:r>
          </w:p>
          <w:p w:rsidR="00C851AC" w:rsidRPr="00635CD2" w:rsidRDefault="00C851AC" w:rsidP="00C851AC">
            <w:pPr>
              <w:pStyle w:val="En-tte"/>
              <w:tabs>
                <w:tab w:val="left" w:pos="708"/>
              </w:tabs>
              <w:rPr>
                <w:szCs w:val="24"/>
              </w:rPr>
            </w:pPr>
          </w:p>
          <w:p w:rsidR="00C851AC" w:rsidRPr="00635CD2" w:rsidRDefault="00C851AC" w:rsidP="00C851AC">
            <w:pPr>
              <w:pStyle w:val="En-tte"/>
              <w:tabs>
                <w:tab w:val="left" w:pos="708"/>
              </w:tabs>
              <w:rPr>
                <w:szCs w:val="24"/>
              </w:rPr>
            </w:pPr>
          </w:p>
          <w:p w:rsidR="00C851AC" w:rsidRPr="00635CD2" w:rsidRDefault="00C851AC" w:rsidP="00C851AC">
            <w:pPr>
              <w:pStyle w:val="En-tte"/>
              <w:tabs>
                <w:tab w:val="left" w:pos="708"/>
              </w:tabs>
              <w:rPr>
                <w:szCs w:val="24"/>
              </w:rPr>
            </w:pPr>
          </w:p>
          <w:p w:rsidR="00C851AC" w:rsidRPr="00635CD2" w:rsidRDefault="00C851AC" w:rsidP="00C851AC">
            <w:pPr>
              <w:pStyle w:val="En-tte"/>
              <w:tabs>
                <w:tab w:val="left" w:pos="708"/>
              </w:tabs>
              <w:rPr>
                <w:szCs w:val="24"/>
              </w:rPr>
            </w:pPr>
          </w:p>
          <w:p w:rsidR="00C851AC" w:rsidRPr="00635CD2" w:rsidRDefault="00C851AC" w:rsidP="00C851AC">
            <w:pPr>
              <w:pStyle w:val="En-tte"/>
              <w:tabs>
                <w:tab w:val="left" w:pos="708"/>
              </w:tabs>
              <w:rPr>
                <w:szCs w:val="24"/>
              </w:rPr>
            </w:pPr>
          </w:p>
          <w:p w:rsidR="00C851AC" w:rsidRPr="00635CD2" w:rsidRDefault="00C851AC" w:rsidP="00C851AC">
            <w:pPr>
              <w:pStyle w:val="En-tte"/>
              <w:tabs>
                <w:tab w:val="left" w:pos="708"/>
              </w:tabs>
              <w:rPr>
                <w:szCs w:val="24"/>
              </w:rPr>
            </w:pPr>
          </w:p>
          <w:p w:rsidR="00C851AC" w:rsidRPr="00635CD2" w:rsidRDefault="00C851AC" w:rsidP="00C851AC">
            <w:pPr>
              <w:pStyle w:val="En-tte"/>
              <w:tabs>
                <w:tab w:val="left" w:pos="708"/>
              </w:tabs>
              <w:rPr>
                <w:szCs w:val="24"/>
              </w:rPr>
            </w:pPr>
          </w:p>
          <w:p w:rsidR="00C851AC" w:rsidRPr="00635CD2" w:rsidRDefault="00C851AC" w:rsidP="00C851AC">
            <w:pPr>
              <w:pStyle w:val="En-tte"/>
              <w:tabs>
                <w:tab w:val="left" w:pos="708"/>
              </w:tabs>
              <w:rPr>
                <w:szCs w:val="24"/>
              </w:rPr>
            </w:pPr>
          </w:p>
          <w:p w:rsidR="00C851AC" w:rsidRPr="00635CD2" w:rsidRDefault="00C851AC" w:rsidP="00C851AC">
            <w:pPr>
              <w:pStyle w:val="En-tte"/>
              <w:tabs>
                <w:tab w:val="left" w:pos="708"/>
              </w:tabs>
              <w:rPr>
                <w:szCs w:val="24"/>
              </w:rPr>
            </w:pPr>
          </w:p>
          <w:p w:rsidR="00C851AC" w:rsidRPr="00635CD2" w:rsidRDefault="00C851AC" w:rsidP="00C851AC">
            <w:pPr>
              <w:pStyle w:val="En-tte"/>
              <w:tabs>
                <w:tab w:val="left" w:pos="708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</w:tr>
      <w:tr w:rsidR="00C851AC" w:rsidRPr="00635CD2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Default="00C851AC" w:rsidP="00C851AC">
            <w:pPr>
              <w:pStyle w:val="En-tte"/>
              <w:tabs>
                <w:tab w:val="left" w:pos="708"/>
              </w:tabs>
              <w:rPr>
                <w:b/>
                <w:i/>
              </w:rPr>
            </w:pPr>
            <w:r w:rsidRPr="00635CD2">
              <w:rPr>
                <w:b/>
                <w:i/>
              </w:rPr>
              <w:t>Réponse(s):</w:t>
            </w:r>
          </w:p>
          <w:p w:rsidR="00C851AC" w:rsidRPr="00C851AC" w:rsidRDefault="006C7CDB" w:rsidP="00C851AC">
            <w:pPr>
              <w:pStyle w:val="En-tte"/>
              <w:tabs>
                <w:tab w:val="left" w:pos="708"/>
              </w:tabs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  <w:lang w:eastAsia="fr-CH"/>
              </w:rPr>
              <w:drawing>
                <wp:inline distT="0" distB="0" distL="0" distR="0" wp14:anchorId="46EFC8F7" wp14:editId="77FD7BAD">
                  <wp:extent cx="2052320" cy="137160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2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851AC" w:rsidRPr="00635CD2">
              <w:rPr>
                <w:i/>
                <w:szCs w:val="24"/>
              </w:rPr>
              <w:tab/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C851AC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numPr>
                <w:ilvl w:val="0"/>
                <w:numId w:val="30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>
              <w:rPr>
                <w:szCs w:val="24"/>
              </w:rPr>
              <w:t>Donner un exemple d'application d'une PTC</w:t>
            </w:r>
            <w:r w:rsidRPr="00635CD2">
              <w:rPr>
                <w:szCs w:val="24"/>
              </w:rPr>
              <w:tab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</w:tr>
      <w:tr w:rsidR="00C851AC" w:rsidRPr="00635CD2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>Réponse(s):</w:t>
            </w:r>
            <w:r>
              <w:rPr>
                <w:b/>
                <w:i/>
              </w:rPr>
              <w:t xml:space="preserve"> </w:t>
            </w:r>
            <w:r>
              <w:rPr>
                <w:i/>
              </w:rPr>
              <w:t xml:space="preserve">protection de ligne (surtensions et </w:t>
            </w:r>
            <w:proofErr w:type="spellStart"/>
            <w:r>
              <w:rPr>
                <w:i/>
              </w:rPr>
              <w:t>courts-circuits</w:t>
            </w:r>
            <w:proofErr w:type="spellEnd"/>
            <w:r>
              <w:rPr>
                <w:i/>
              </w:rPr>
              <w:t>), capteur de température, protection thermique des moteurs</w:t>
            </w:r>
            <w:r w:rsidRPr="00635CD2">
              <w:rPr>
                <w:i/>
              </w:rPr>
              <w:tab/>
            </w:r>
            <w:r w:rsidRPr="00635CD2">
              <w:rPr>
                <w:i/>
                <w:szCs w:val="24"/>
              </w:rPr>
              <w:tab/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C851AC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numPr>
                <w:ilvl w:val="0"/>
                <w:numId w:val="30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r>
              <w:t>Quelle est la grandeur physique qui fait varier la résistance d’une PTC ?</w:t>
            </w:r>
            <w:r w:rsidRPr="00635CD2">
              <w:tab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</w:tr>
      <w:tr w:rsidR="00C851AC" w:rsidRPr="00635CD2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>Réponse(s):</w:t>
            </w:r>
            <w:r>
              <w:rPr>
                <w:b/>
                <w:i/>
              </w:rPr>
              <w:t xml:space="preserve"> </w:t>
            </w:r>
            <w:r>
              <w:rPr>
                <w:i/>
              </w:rPr>
              <w:t>la température exprimée en [°C]</w:t>
            </w:r>
            <w:r w:rsidRPr="00635CD2">
              <w:rPr>
                <w:i/>
                <w:szCs w:val="24"/>
              </w:rPr>
              <w:tab/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AF4852" w:rsidRPr="00635CD2" w:rsidTr="0059045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852" w:rsidRPr="00635CD2" w:rsidRDefault="00AF4852" w:rsidP="00590459">
            <w:pPr>
              <w:pStyle w:val="En-tte"/>
              <w:numPr>
                <w:ilvl w:val="0"/>
                <w:numId w:val="30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852" w:rsidRDefault="00AF4852" w:rsidP="00590459">
            <w:r>
              <w:t>Expliquer le principe de fonctionnement</w:t>
            </w:r>
          </w:p>
          <w:p w:rsidR="00AF4852" w:rsidRDefault="00AF4852" w:rsidP="00590459">
            <w:r>
              <w:object w:dxaOrig="5790" w:dyaOrig="3090">
                <v:shape id="_x0000_i1031" type="#_x0000_t75" style="width:212.25pt;height:112.2pt" o:ole="">
                  <v:imagedata r:id="rId25" o:title=""/>
                </v:shape>
                <o:OLEObject Type="Embed" ProgID="PBrush" ShapeID="_x0000_i1031" DrawAspect="Content" ObjectID="_1536397093" r:id="rId26"/>
              </w:object>
            </w:r>
          </w:p>
          <w:p w:rsidR="00AF4852" w:rsidRPr="00635CD2" w:rsidRDefault="00AF4852" w:rsidP="0059045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852" w:rsidRPr="00635CD2" w:rsidRDefault="00AF4852" w:rsidP="00590459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852" w:rsidRPr="00635CD2" w:rsidRDefault="00AF4852" w:rsidP="00590459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</w:tr>
      <w:tr w:rsidR="00AF4852" w:rsidRPr="00635CD2" w:rsidTr="00590459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852" w:rsidRPr="00647BC3" w:rsidRDefault="00AF4852" w:rsidP="00590459">
            <w:pPr>
              <w:pStyle w:val="En-tte"/>
              <w:tabs>
                <w:tab w:val="clear" w:pos="4536"/>
                <w:tab w:val="clear" w:pos="9072"/>
              </w:tabs>
              <w:rPr>
                <w:i/>
              </w:rPr>
            </w:pPr>
            <w:r w:rsidRPr="00635CD2">
              <w:rPr>
                <w:b/>
                <w:i/>
              </w:rPr>
              <w:t>Réponse(s):</w:t>
            </w:r>
            <w:r>
              <w:rPr>
                <w:b/>
                <w:i/>
              </w:rPr>
              <w:t xml:space="preserve"> </w:t>
            </w:r>
            <w:r>
              <w:rPr>
                <w:i/>
              </w:rPr>
              <w:t>Si le courant devient trop important, surcharge du moteur par exemple, alors la PTC va chauffer et sa résistance va fortement augmenter. Ainsi le moteur est protégé contre la surcharge.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852" w:rsidRPr="00635CD2" w:rsidRDefault="00AF4852" w:rsidP="00590459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1A4BFB" w:rsidRPr="00635CD2" w:rsidTr="000742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BFB" w:rsidRPr="00635CD2" w:rsidRDefault="001A4BFB" w:rsidP="000742AA">
            <w:pPr>
              <w:pStyle w:val="En-tte"/>
              <w:numPr>
                <w:ilvl w:val="0"/>
                <w:numId w:val="27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BFB" w:rsidRDefault="001A4BFB" w:rsidP="000742AA">
            <w:r>
              <w:t xml:space="preserve">Compléter le schéma suivant en ajoutant un composant qui protègera le réseau électrique contre la surcharge. </w:t>
            </w:r>
          </w:p>
          <w:p w:rsidR="001A4BFB" w:rsidRPr="00635CD2" w:rsidRDefault="001A4BFB" w:rsidP="001A4BFB">
            <w:pPr>
              <w:jc w:val="center"/>
            </w:pPr>
            <w:r>
              <w:object w:dxaOrig="4560" w:dyaOrig="2100">
                <v:shape id="_x0000_i1032" type="#_x0000_t75" style="width:228.15pt;height:104.75pt" o:ole="">
                  <v:imagedata r:id="rId12" o:title=""/>
                </v:shape>
                <o:OLEObject Type="Embed" ProgID="PBrush" ShapeID="_x0000_i1032" DrawAspect="Content" ObjectID="_1536397094" r:id="rId27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BFB" w:rsidRPr="00635CD2" w:rsidRDefault="001A4BFB" w:rsidP="000742AA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BFB" w:rsidRPr="00635CD2" w:rsidRDefault="001A4BFB" w:rsidP="000742AA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</w:tr>
      <w:tr w:rsidR="001A4BFB" w:rsidRPr="00635CD2" w:rsidTr="000742AA"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A4BFB" w:rsidRPr="00635CD2" w:rsidRDefault="001A4BFB" w:rsidP="000742AA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>Réponse(s):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BFB" w:rsidRPr="00635CD2" w:rsidRDefault="001A4BFB" w:rsidP="000742AA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>
              <w:object w:dxaOrig="5790" w:dyaOrig="3090">
                <v:shape id="_x0000_i1033" type="#_x0000_t75" style="width:93.5pt;height:50.5pt" o:ole="">
                  <v:imagedata r:id="rId25" o:title=""/>
                </v:shape>
                <o:OLEObject Type="Embed" ProgID="PBrush" ShapeID="_x0000_i1033" DrawAspect="Content" ObjectID="_1536397095" r:id="rId28"/>
              </w:objec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BFB" w:rsidRPr="00635CD2" w:rsidRDefault="001A4BFB" w:rsidP="000742AA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</w:tbl>
    <w:p w:rsidR="00A359AC" w:rsidRDefault="00432964">
      <w:hyperlink w:anchor="_top" w:history="1">
        <w:r w:rsidR="00B21FBD" w:rsidRPr="00635CD2">
          <w:rPr>
            <w:rStyle w:val="Lienhypertexte"/>
          </w:rPr>
          <w:t>Retour au haut de la page</w:t>
        </w:r>
      </w:hyperlink>
      <w:r w:rsidR="00A359AC">
        <w:br w:type="page"/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8505"/>
        <w:gridCol w:w="567"/>
        <w:gridCol w:w="567"/>
      </w:tblGrid>
      <w:tr w:rsidR="00A359AC" w:rsidRPr="00635CD2" w:rsidTr="00A359A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9AC" w:rsidRPr="00635CD2" w:rsidRDefault="00A359AC" w:rsidP="00F84FB3">
            <w:pPr>
              <w:pStyle w:val="En-tte"/>
              <w:numPr>
                <w:ilvl w:val="0"/>
                <w:numId w:val="30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9AC" w:rsidRDefault="00A359AC" w:rsidP="000263EA">
            <w:r>
              <w:t>Décrivez le fonctionnement du système suivant:</w:t>
            </w:r>
          </w:p>
          <w:p w:rsidR="00A359AC" w:rsidRDefault="006C7CDB" w:rsidP="000263EA"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>
                      <wp:simplePos x="0" y="0"/>
                      <wp:positionH relativeFrom="column">
                        <wp:posOffset>1373505</wp:posOffset>
                      </wp:positionH>
                      <wp:positionV relativeFrom="paragraph">
                        <wp:posOffset>3175</wp:posOffset>
                      </wp:positionV>
                      <wp:extent cx="635" cy="286385"/>
                      <wp:effectExtent l="0" t="0" r="0" b="0"/>
                      <wp:wrapNone/>
                      <wp:docPr id="332" name="Line 2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35" cy="2863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101" o:spid="_x0000_s1026" style="position:absolute;flip:x y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15pt,.25pt" to="108.2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"/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3175</wp:posOffset>
                      </wp:positionV>
                      <wp:extent cx="635" cy="286385"/>
                      <wp:effectExtent l="0" t="0" r="0" b="0"/>
                      <wp:wrapNone/>
                      <wp:docPr id="331" name="Line 2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35" cy="2863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100" o:spid="_x0000_s1026" style="position:absolute;flip:x y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95pt,.25pt" to="23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"/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72064" behindDoc="1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75565</wp:posOffset>
                      </wp:positionV>
                      <wp:extent cx="1082040" cy="1355725"/>
                      <wp:effectExtent l="0" t="0" r="0" b="0"/>
                      <wp:wrapNone/>
                      <wp:docPr id="330" name="Rectangle 20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2040" cy="1355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90" o:spid="_x0000_s1026" style="position:absolute;margin-left:22.95pt;margin-top:5.95pt;width:85.2pt;height:106.75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" fillcolor="silver"/>
                  </w:pict>
                </mc:Fallback>
              </mc:AlternateContent>
            </w:r>
          </w:p>
          <w:p w:rsidR="00A359AC" w:rsidRDefault="00A359AC" w:rsidP="000263EA"/>
          <w:p w:rsidR="00A359AC" w:rsidRDefault="00A359AC" w:rsidP="000263EA"/>
          <w:p w:rsidR="00A359AC" w:rsidRDefault="00A359AC" w:rsidP="000263EA"/>
          <w:p w:rsidR="00A359AC" w:rsidRDefault="006C7CDB" w:rsidP="000263EA"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>
                      <wp:simplePos x="0" y="0"/>
                      <wp:positionH relativeFrom="column">
                        <wp:posOffset>808355</wp:posOffset>
                      </wp:positionH>
                      <wp:positionV relativeFrom="paragraph">
                        <wp:posOffset>122555</wp:posOffset>
                      </wp:positionV>
                      <wp:extent cx="270510" cy="360680"/>
                      <wp:effectExtent l="0" t="0" r="0" b="0"/>
                      <wp:wrapNone/>
                      <wp:docPr id="329" name="Line 20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70510" cy="3606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98" o:spid="_x0000_s1026" style="position:absolute;flip:x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65pt,9.65pt" to="84.95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"/>
                  </w:pict>
                </mc:Fallback>
              </mc:AlternateContent>
            </w:r>
          </w:p>
          <w:p w:rsidR="00A359AC" w:rsidRDefault="006C7CDB" w:rsidP="000263EA"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71120</wp:posOffset>
                      </wp:positionV>
                      <wp:extent cx="360680" cy="185420"/>
                      <wp:effectExtent l="0" t="0" r="0" b="0"/>
                      <wp:wrapNone/>
                      <wp:docPr id="328" name="Rectangle 20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185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97" o:spid="_x0000_s1026" style="position:absolute;margin-left:55.25pt;margin-top:5.6pt;width:28.4pt;height:14.6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"/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>
                      <wp:simplePos x="0" y="0"/>
                      <wp:positionH relativeFrom="column">
                        <wp:posOffset>446405</wp:posOffset>
                      </wp:positionH>
                      <wp:positionV relativeFrom="paragraph">
                        <wp:posOffset>164465</wp:posOffset>
                      </wp:positionV>
                      <wp:extent cx="796290" cy="0"/>
                      <wp:effectExtent l="0" t="0" r="0" b="0"/>
                      <wp:wrapNone/>
                      <wp:docPr id="327" name="Line 20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962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96" o:spid="_x0000_s1026" style="position:absolute;flip:y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15pt,12.95pt" to="97.8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"/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>
                      <wp:simplePos x="0" y="0"/>
                      <wp:positionH relativeFrom="column">
                        <wp:posOffset>446405</wp:posOffset>
                      </wp:positionH>
                      <wp:positionV relativeFrom="paragraph">
                        <wp:posOffset>164465</wp:posOffset>
                      </wp:positionV>
                      <wp:extent cx="0" cy="450850"/>
                      <wp:effectExtent l="0" t="0" r="0" b="0"/>
                      <wp:wrapNone/>
                      <wp:docPr id="326" name="Line 2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08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94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15pt,12.95pt" to="35.15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YDYFgIAACw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"/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>
                      <wp:simplePos x="0" y="0"/>
                      <wp:positionH relativeFrom="column">
                        <wp:posOffset>1246505</wp:posOffset>
                      </wp:positionH>
                      <wp:positionV relativeFrom="paragraph">
                        <wp:posOffset>166370</wp:posOffset>
                      </wp:positionV>
                      <wp:extent cx="0" cy="450850"/>
                      <wp:effectExtent l="0" t="0" r="0" b="0"/>
                      <wp:wrapNone/>
                      <wp:docPr id="325" name="Line 20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08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93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15pt,13.1pt" to="98.15pt,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WIaFAIAACw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"/>
                  </w:pict>
                </mc:Fallback>
              </mc:AlternateContent>
            </w:r>
          </w:p>
          <w:p w:rsidR="00A359AC" w:rsidRDefault="006C7CDB" w:rsidP="000263EA"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518795</wp:posOffset>
                      </wp:positionH>
                      <wp:positionV relativeFrom="paragraph">
                        <wp:posOffset>25400</wp:posOffset>
                      </wp:positionV>
                      <wp:extent cx="744855" cy="638175"/>
                      <wp:effectExtent l="0" t="0" r="0" b="0"/>
                      <wp:wrapNone/>
                      <wp:docPr id="324" name="Text Box 20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4855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2964" w:rsidRDefault="00432964" w:rsidP="00A359AC">
                                  <w:r>
                                    <w:t>+t</w:t>
                                  </w:r>
                                  <w:r>
                                    <w:sym w:font="Symbol" w:char="F0B0"/>
                                  </w:r>
                                </w:p>
                                <w:p w:rsidR="00432964" w:rsidRDefault="00432964" w:rsidP="00A359AC"/>
                                <w:p w:rsidR="00432964" w:rsidRPr="004630B0" w:rsidRDefault="00432964" w:rsidP="00A359A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432964" w:rsidRPr="004630B0" w:rsidRDefault="00432964" w:rsidP="00A359AC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t xml:space="preserve">  </w:t>
                                  </w:r>
                                  <w:r w:rsidRPr="004630B0">
                                    <w:rPr>
                                      <w:b/>
                                    </w:rPr>
                                    <w:t xml:space="preserve">+       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4630B0">
                                    <w:rPr>
                                      <w:b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0" tIns="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92" o:spid="_x0000_s1174" type="#_x0000_t202" style="position:absolute;margin-left:40.85pt;margin-top:2pt;width:58.65pt;height:50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" filled="f" stroked="f">
                      <v:textbox inset="0,0">
                        <w:txbxContent>
                          <w:p w:rsidR="000742AA" w:rsidRDefault="000742AA" w:rsidP="00A359AC">
                            <w:r>
                              <w:t>+t</w:t>
                            </w:r>
                            <w:r>
                              <w:sym w:font="Symbol" w:char="F0B0"/>
                            </w:r>
                          </w:p>
                          <w:p w:rsidR="000742AA" w:rsidRDefault="000742AA" w:rsidP="00A359AC"/>
                          <w:p w:rsidR="000742AA" w:rsidRPr="004630B0" w:rsidRDefault="000742AA" w:rsidP="00A359A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742AA" w:rsidRPr="004630B0" w:rsidRDefault="000742AA" w:rsidP="00A359AC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</w:t>
                            </w:r>
                            <w:r w:rsidRPr="004630B0">
                              <w:rPr>
                                <w:b/>
                              </w:rPr>
                              <w:t xml:space="preserve">+        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4630B0">
                              <w:rPr>
                                <w:b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137795</wp:posOffset>
                      </wp:positionV>
                      <wp:extent cx="90170" cy="0"/>
                      <wp:effectExtent l="0" t="0" r="0" b="0"/>
                      <wp:wrapNone/>
                      <wp:docPr id="323" name="Line 20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17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91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25pt,10.85pt" to="63.3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"/>
                  </w:pict>
                </mc:Fallback>
              </mc:AlternateContent>
            </w:r>
          </w:p>
          <w:p w:rsidR="00A359AC" w:rsidRDefault="006C7CDB" w:rsidP="000263EA"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126365</wp:posOffset>
                      </wp:positionV>
                      <wp:extent cx="270510" cy="270510"/>
                      <wp:effectExtent l="0" t="0" r="0" b="0"/>
                      <wp:wrapNone/>
                      <wp:docPr id="322" name="Oval 20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10" cy="2705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95" o:spid="_x0000_s1026" style="position:absolute;margin-left:57.65pt;margin-top:9.95pt;width:21.3pt;height:21.3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"/>
                  </w:pict>
                </mc:Fallback>
              </mc:AlternateContent>
            </w:r>
          </w:p>
          <w:p w:rsidR="00A359AC" w:rsidRDefault="006C7CDB" w:rsidP="000263EA"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>
                      <wp:simplePos x="0" y="0"/>
                      <wp:positionH relativeFrom="column">
                        <wp:posOffset>446405</wp:posOffset>
                      </wp:positionH>
                      <wp:positionV relativeFrom="paragraph">
                        <wp:posOffset>92075</wp:posOffset>
                      </wp:positionV>
                      <wp:extent cx="796290" cy="0"/>
                      <wp:effectExtent l="0" t="0" r="0" b="0"/>
                      <wp:wrapNone/>
                      <wp:docPr id="321" name="Line 20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962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99" o:spid="_x0000_s1026" style="position:absolute;flip:y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15pt,7.25pt" to="97.8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"/>
                  </w:pict>
                </mc:Fallback>
              </mc:AlternateContent>
            </w:r>
          </w:p>
          <w:p w:rsidR="00A359AC" w:rsidRPr="00635CD2" w:rsidRDefault="00A359AC" w:rsidP="000263EA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9AC" w:rsidRPr="00635CD2" w:rsidRDefault="00A359AC" w:rsidP="000263EA">
            <w:pPr>
              <w:pStyle w:val="En-tte"/>
              <w:tabs>
                <w:tab w:val="left" w:pos="2268"/>
              </w:tabs>
              <w:jc w:val="center"/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9AC" w:rsidRPr="00635CD2" w:rsidRDefault="00A359AC" w:rsidP="000263EA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</w:tr>
      <w:tr w:rsidR="00C851AC" w:rsidRPr="00635CD2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>Réponse(s):</w:t>
            </w:r>
            <w:r>
              <w:rPr>
                <w:b/>
                <w:i/>
              </w:rPr>
              <w:t xml:space="preserve"> </w:t>
            </w:r>
            <w:smartTag w:uri="urn:schemas-microsoft-com:office:smarttags" w:element="PersonName">
              <w:smartTagPr>
                <w:attr w:name="ProductID" w:val="la PTC"/>
              </w:smartTagPr>
              <w:r>
                <w:rPr>
                  <w:i/>
                </w:rPr>
                <w:t>La PTC</w:t>
              </w:r>
            </w:smartTag>
            <w:r>
              <w:rPr>
                <w:i/>
              </w:rPr>
              <w:t xml:space="preserve"> maintien la température du liquide à  une température constante. Lorsque la température diminue, R diminue et I augmente d'où d'avantage de puissance dissipée par </w:t>
            </w:r>
            <w:smartTag w:uri="urn:schemas-microsoft-com:office:smarttags" w:element="PersonName">
              <w:smartTagPr>
                <w:attr w:name="ProductID" w:val="la PTC. Lorsque"/>
              </w:smartTagPr>
              <w:r>
                <w:rPr>
                  <w:i/>
                </w:rPr>
                <w:t>la PTC. Lorsque</w:t>
              </w:r>
            </w:smartTag>
            <w:r>
              <w:rPr>
                <w:i/>
              </w:rPr>
              <w:t xml:space="preserve"> la température augmente, R augmente et I diminue d'où moins de puissance dissipée par la PTC.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5273F3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F3" w:rsidRPr="00635CD2" w:rsidRDefault="005273F3" w:rsidP="005273F3">
            <w:pPr>
              <w:pStyle w:val="En-tte"/>
              <w:numPr>
                <w:ilvl w:val="0"/>
                <w:numId w:val="30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  <w:bookmarkStart w:id="4" w:name="_VDR"/>
            <w:bookmarkStart w:id="5" w:name="_VDR_1"/>
            <w:bookmarkEnd w:id="4"/>
            <w:bookmarkEnd w:id="5"/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F3" w:rsidRDefault="005273F3" w:rsidP="006A600B">
            <w:r>
              <w:t>Comment évolue la luminosité de la lampe lorsque la température du bain se refroidi ?</w:t>
            </w:r>
          </w:p>
          <w:p w:rsidR="005273F3" w:rsidRDefault="005273F3" w:rsidP="006A600B"/>
          <w:p w:rsidR="005273F3" w:rsidRDefault="005273F3" w:rsidP="006A600B"/>
          <w:p w:rsidR="005273F3" w:rsidRDefault="006C7CDB" w:rsidP="006A600B">
            <w:r>
              <w:rPr>
                <w:noProof/>
                <w:lang w:eastAsia="fr-CH"/>
              </w:rPr>
              <mc:AlternateContent>
                <mc:Choice Requires="wpg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1005840</wp:posOffset>
                      </wp:positionH>
                      <wp:positionV relativeFrom="paragraph">
                        <wp:posOffset>28575</wp:posOffset>
                      </wp:positionV>
                      <wp:extent cx="2019300" cy="1873250"/>
                      <wp:effectExtent l="0" t="0" r="0" b="0"/>
                      <wp:wrapNone/>
                      <wp:docPr id="201" name="Group 1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19300" cy="1873250"/>
                                <a:chOff x="1809" y="5418"/>
                                <a:chExt cx="3180" cy="2950"/>
                              </a:xfrm>
                            </wpg:grpSpPr>
                            <wpg:grpSp>
                              <wpg:cNvPr id="202" name="Group 18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09" y="5853"/>
                                  <a:ext cx="3180" cy="2515"/>
                                  <a:chOff x="6907" y="6592"/>
                                  <a:chExt cx="3180" cy="2515"/>
                                </a:xfrm>
                              </wpg:grpSpPr>
                              <wps:wsp>
                                <wps:cNvPr id="203" name="AutoShape 181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147" y="6777"/>
                                    <a:ext cx="0" cy="22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04" name="Group 181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972" y="8286"/>
                                    <a:ext cx="672" cy="499"/>
                                    <a:chOff x="9121" y="4220"/>
                                    <a:chExt cx="672" cy="499"/>
                                  </a:xfrm>
                                </wpg:grpSpPr>
                                <wps:wsp>
                                  <wps:cNvPr id="205" name="Text Box 181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9222" y="4220"/>
                                      <a:ext cx="571" cy="4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432964" w:rsidRDefault="00432964" w:rsidP="005273F3"/>
                                    </w:txbxContent>
                                  </wps:txbx>
                                  <wps:bodyPr rot="0" vert="vert270" wrap="square" lIns="91440" tIns="45720" rIns="91440" bIns="45720" anchor="t" anchorCtr="0" upright="1">
                                    <a:spAutoFit/>
                                  </wps:bodyPr>
                                </wps:wsp>
                                <wps:wsp>
                                  <wps:cNvPr id="206" name="Rectangle 18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222" y="4332"/>
                                      <a:ext cx="162" cy="3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7" name="AutoShape 182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121" y="4410"/>
                                      <a:ext cx="357" cy="22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8" name="AutoShape 182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478" y="4637"/>
                                      <a:ext cx="0" cy="8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209" name="Group 182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907" y="7064"/>
                                    <a:ext cx="483" cy="672"/>
                                    <a:chOff x="6570" y="3453"/>
                                    <a:chExt cx="483" cy="672"/>
                                  </a:xfrm>
                                </wpg:grpSpPr>
                                <wps:wsp>
                                  <wps:cNvPr id="210" name="Text Box 182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570" y="3453"/>
                                      <a:ext cx="483" cy="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432964" w:rsidRDefault="00432964" w:rsidP="005273F3">
                                        <w:r>
                                          <w:t>+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1" name="Oval 182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690" y="3765"/>
                                      <a:ext cx="363" cy="36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12" name="Group 182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569" y="7460"/>
                                    <a:ext cx="1518" cy="1647"/>
                                    <a:chOff x="8569" y="7460"/>
                                    <a:chExt cx="1518" cy="1647"/>
                                  </a:xfrm>
                                </wpg:grpSpPr>
                                <wpg:grpSp>
                                  <wpg:cNvPr id="213" name="Group 182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607" y="7629"/>
                                      <a:ext cx="1452" cy="1381"/>
                                      <a:chOff x="8607" y="7629"/>
                                      <a:chExt cx="1452" cy="1381"/>
                                    </a:xfrm>
                                  </wpg:grpSpPr>
                                  <wpg:grpSp>
                                    <wpg:cNvPr id="214" name="Group 182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647" y="7629"/>
                                        <a:ext cx="1285" cy="0"/>
                                        <a:chOff x="8647" y="7629"/>
                                        <a:chExt cx="1285" cy="0"/>
                                      </a:xfrm>
                                    </wpg:grpSpPr>
                                    <wps:wsp>
                                      <wps:cNvPr id="215" name="AutoShape 182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647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16" name="AutoShape 182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874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17" name="AutoShape 183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328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18" name="AutoShape 183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101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19" name="AutoShape 183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555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20" name="AutoShape 183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782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221" name="Group 183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745" y="7745"/>
                                        <a:ext cx="1285" cy="0"/>
                                        <a:chOff x="8647" y="7629"/>
                                        <a:chExt cx="1285" cy="0"/>
                                      </a:xfrm>
                                    </wpg:grpSpPr>
                                    <wps:wsp>
                                      <wps:cNvPr id="222" name="AutoShape 183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647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23" name="AutoShape 183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874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24" name="AutoShape 183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328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25" name="AutoShape 183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101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26" name="AutoShape 183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555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27" name="AutoShape 184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782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228" name="Group 184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638" y="7855"/>
                                        <a:ext cx="1285" cy="0"/>
                                        <a:chOff x="8647" y="7629"/>
                                        <a:chExt cx="1285" cy="0"/>
                                      </a:xfrm>
                                    </wpg:grpSpPr>
                                    <wps:wsp>
                                      <wps:cNvPr id="229" name="AutoShape 184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647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30" name="AutoShape 184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874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31" name="AutoShape 184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328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32" name="AutoShape 184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101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33" name="AutoShape 184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555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34" name="AutoShape 184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782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235" name="Group 184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607" y="7972"/>
                                        <a:ext cx="1285" cy="0"/>
                                        <a:chOff x="8647" y="7629"/>
                                        <a:chExt cx="1285" cy="0"/>
                                      </a:xfrm>
                                    </wpg:grpSpPr>
                                    <wps:wsp>
                                      <wps:cNvPr id="236" name="AutoShape 184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647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37" name="AutoShape 185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874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38" name="AutoShape 185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328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39" name="AutoShape 185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101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40" name="AutoShape 185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555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41" name="AutoShape 185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782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242" name="Group 185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697" y="8079"/>
                                        <a:ext cx="1285" cy="0"/>
                                        <a:chOff x="8647" y="7629"/>
                                        <a:chExt cx="1285" cy="0"/>
                                      </a:xfrm>
                                    </wpg:grpSpPr>
                                    <wps:wsp>
                                      <wps:cNvPr id="243" name="AutoShape 185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647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44" name="AutoShape 185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874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45" name="AutoShape 185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328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46" name="AutoShape 185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101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47" name="AutoShape 186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555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48" name="AutoShape 186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782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249" name="Group 186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774" y="8199"/>
                                        <a:ext cx="1285" cy="0"/>
                                        <a:chOff x="8647" y="7629"/>
                                        <a:chExt cx="1285" cy="0"/>
                                      </a:xfrm>
                                    </wpg:grpSpPr>
                                    <wps:wsp>
                                      <wps:cNvPr id="250" name="AutoShape 186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647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51" name="AutoShape 186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874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52" name="AutoShape 186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328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53" name="AutoShape 186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101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54" name="AutoShape 186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555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55" name="AutoShape 186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782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256" name="Group 186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624" y="8328"/>
                                        <a:ext cx="1285" cy="0"/>
                                        <a:chOff x="8647" y="7629"/>
                                        <a:chExt cx="1285" cy="0"/>
                                      </a:xfrm>
                                    </wpg:grpSpPr>
                                    <wps:wsp>
                                      <wps:cNvPr id="257" name="AutoShape 187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647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58" name="AutoShape 187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874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59" name="AutoShape 187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328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60" name="AutoShape 187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101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61" name="AutoShape 187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555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62" name="AutoShape 187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782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263" name="Group 187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624" y="8440"/>
                                        <a:ext cx="1285" cy="0"/>
                                        <a:chOff x="8647" y="7629"/>
                                        <a:chExt cx="1285" cy="0"/>
                                      </a:xfrm>
                                    </wpg:grpSpPr>
                                    <wps:wsp>
                                      <wps:cNvPr id="264" name="AutoShape 187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647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65" name="AutoShape 187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874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66" name="AutoShape 187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328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67" name="AutoShape 188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101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68" name="AutoShape 188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555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69" name="AutoShape 188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782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270" name="Group 188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708" y="8532"/>
                                        <a:ext cx="1285" cy="0"/>
                                        <a:chOff x="8647" y="7629"/>
                                        <a:chExt cx="1285" cy="0"/>
                                      </a:xfrm>
                                    </wpg:grpSpPr>
                                    <wps:wsp>
                                      <wps:cNvPr id="271" name="AutoShape 188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647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72" name="AutoShape 188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874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73" name="AutoShape 188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328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74" name="AutoShape 188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101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75" name="AutoShape 188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555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76" name="AutoShape 188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782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277" name="Group 189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620" y="8652"/>
                                        <a:ext cx="1285" cy="0"/>
                                        <a:chOff x="8647" y="7629"/>
                                        <a:chExt cx="1285" cy="0"/>
                                      </a:xfrm>
                                    </wpg:grpSpPr>
                                    <wps:wsp>
                                      <wps:cNvPr id="278" name="AutoShape 189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647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79" name="AutoShape 189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874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80" name="AutoShape 189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328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81" name="AutoShape 189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101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82" name="AutoShape 189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555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83" name="AutoShape 189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782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284" name="Group 189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770" y="8785"/>
                                        <a:ext cx="1285" cy="0"/>
                                        <a:chOff x="8647" y="7629"/>
                                        <a:chExt cx="1285" cy="0"/>
                                      </a:xfrm>
                                    </wpg:grpSpPr>
                                    <wps:wsp>
                                      <wps:cNvPr id="285" name="AutoShape 189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647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86" name="AutoShape 189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874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87" name="AutoShape 190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328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88" name="AutoShape 190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101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89" name="AutoShape 190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555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90" name="AutoShape 190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782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291" name="Group 190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660" y="9010"/>
                                        <a:ext cx="1285" cy="0"/>
                                        <a:chOff x="8647" y="7629"/>
                                        <a:chExt cx="1285" cy="0"/>
                                      </a:xfrm>
                                    </wpg:grpSpPr>
                                    <wps:wsp>
                                      <wps:cNvPr id="292" name="AutoShape 190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647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93" name="AutoShape 190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874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94" name="AutoShape 190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328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95" name="AutoShape 190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101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96" name="AutoShape 190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555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97" name="AutoShape 191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782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298" name="Group 191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638" y="8880"/>
                                        <a:ext cx="1285" cy="0"/>
                                        <a:chOff x="8647" y="7629"/>
                                        <a:chExt cx="1285" cy="0"/>
                                      </a:xfrm>
                                    </wpg:grpSpPr>
                                    <wps:wsp>
                                      <wps:cNvPr id="299" name="AutoShape 191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647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00" name="AutoShape 191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874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01" name="AutoShape 191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328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02" name="AutoShape 191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101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03" name="AutoShape 191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555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04" name="AutoShape 191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782" y="7629"/>
                                          <a:ext cx="1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s:wsp>
                                  <wps:cNvPr id="305" name="AutoShape 191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569" y="7460"/>
                                      <a:ext cx="0" cy="164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06" name="AutoShape 191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569" y="9107"/>
                                      <a:ext cx="151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07" name="AutoShape 192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0087" y="7460"/>
                                      <a:ext cx="0" cy="164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308" name="AutoShape 192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208" y="6777"/>
                                    <a:ext cx="0" cy="126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9" name="AutoShape 192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08" y="6777"/>
                                    <a:ext cx="1939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0" name="AutoShape 192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8810" y="8977"/>
                                    <a:ext cx="34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1" name="AutoShape 192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810" y="7213"/>
                                    <a:ext cx="0" cy="176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2" name="AutoShape 192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7889" y="7213"/>
                                    <a:ext cx="92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3" name="AutoShape 192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888" y="7213"/>
                                    <a:ext cx="0" cy="82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4" name="AutoShape 192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7207" y="8039"/>
                                    <a:ext cx="68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315" name="Group 192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52" y="6592"/>
                                    <a:ext cx="363" cy="360"/>
                                    <a:chOff x="7752" y="6592"/>
                                    <a:chExt cx="363" cy="360"/>
                                  </a:xfrm>
                                </wpg:grpSpPr>
                                <wps:wsp>
                                  <wps:cNvPr id="316" name="Oval 192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752" y="6592"/>
                                      <a:ext cx="363" cy="3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17" name="Group 193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801" y="6652"/>
                                      <a:ext cx="249" cy="238"/>
                                      <a:chOff x="7801" y="6652"/>
                                      <a:chExt cx="249" cy="238"/>
                                    </a:xfrm>
                                  </wpg:grpSpPr>
                                  <wps:wsp>
                                    <wps:cNvPr id="318" name="AutoShape 193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7801" y="6652"/>
                                        <a:ext cx="249" cy="238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19" name="AutoShape 193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7801" y="6652"/>
                                        <a:ext cx="249" cy="238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  <wps:wsp>
                              <wps:cNvPr id="320" name="Text Box 19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63" y="5418"/>
                                  <a:ext cx="668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Default="00432964" w:rsidP="005273F3">
                                    <w:r>
                                      <w:t>P1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14" o:spid="_x0000_s1175" style="position:absolute;margin-left:79.2pt;margin-top:2.25pt;width:159pt;height:147.5pt;z-index:251644416" coordorigin="1809,5418" coordsize="3180,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">
                      <v:group id="Group 1815" o:spid="_x0000_s1176" style="position:absolute;left:1809;top:5853;width:3180;height:2515" coordorigin="6907,6592" coordsize="3180,2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      <v:shape id="AutoShape 1816" o:spid="_x0000_s1177" type="#_x0000_t32" style="position:absolute;left:9147;top:6777;width:0;height:2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99yMUAAADcAAAADwAAAGRycy9kb3ducmV2LnhtbESPQWsCMRSE74L/ITzBi9SsiqVsjbIV&#10;BC140Lb3181zE9y8bDdRt/++KQgeh5n5hlmsOleLK7XBelYwGWcgiEuvLVcKPj82Ty8gQkTWWHsm&#10;Bb8UYLXs9xaYa3/jA12PsRIJwiFHBSbGJpcylIYchrFviJN38q3DmGRbSd3iLcFdLadZ9iwdWk4L&#10;BhtaGyrPx4tTsN9N3opvY3fvhx+7n2+K+lKNvpQaDrriFUSkLj7C9/ZWK5hmM/g/k4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Z99yMUAAADcAAAADwAAAAAAAAAA&#10;AAAAAAChAgAAZHJzL2Rvd25yZXYueG1sUEsFBgAAAAAEAAQA+QAAAJMDAAAAAA==&#10;"/>
                        <v:group id="Group 1817" o:spid="_x0000_s1178" style="position:absolute;left:8972;top:8286;width:672;height:499" coordorigin="9121,4220" coordsize="672,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        <v:shape id="Text Box 1818" o:spid="_x0000_s1179" type="#_x0000_t202" style="position:absolute;left:9222;top:4220;width:571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nWqsQA&#10;AADcAAAADwAAAGRycy9kb3ducmV2LnhtbESPQWsCMRSE7wX/Q3iCN026qC2rUVQoWKQFreD1sXnd&#10;Xdy8LEnqbv+9EQo9DjPfDLNc97YRN/KhdqzheaJAEBfO1FxqOH+9jV9BhIhssHFMGn4pwHo1eFpi&#10;blzHR7qdYilSCYccNVQxtrmUoajIYpi4ljh5385bjEn6UhqPXSq3jcyUmkuLNaeFClvaVVRcTz9W&#10;Q3b53Kri6qYq++g2+xf05+P7QevRsN8sQETq43/4j96bxKkZPM6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J1qrEAAAA3AAAAA8AAAAAAAAAAAAAAAAAmAIAAGRycy9k&#10;b3ducmV2LnhtbFBLBQYAAAAABAAEAPUAAACJAwAAAAA=&#10;" filled="f" stroked="f">
                            <v:textbox style="layout-flow:vertical;mso-layout-flow-alt:bottom-to-top;mso-fit-shape-to-text:t">
                              <w:txbxContent>
                                <w:p w:rsidR="000742AA" w:rsidRDefault="000742AA" w:rsidP="005273F3"/>
                              </w:txbxContent>
                            </v:textbox>
                          </v:shape>
                          <v:rect id="Rectangle 1819" o:spid="_x0000_s1180" style="position:absolute;left:9222;top:4332;width:162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8jAcUA&#10;AADcAAAADwAAAGRycy9kb3ducmV2LnhtbESPQWvCQBSE7wX/w/IKvdXdpiA1dROKotijJhdvr9nX&#10;JG32bciuGvvrXaHgcZiZb5hFPtpOnGjwrWMNL1MFgrhypuVaQ1msn99A+IBssHNMGi7kIc8mDwtM&#10;jTvzjk77UIsIYZ+ihiaEPpXSVw1Z9FPXE0fv2w0WQ5RDLc2A5wi3nUyUmkmLLceFBntaNlT97o9W&#10;w1eblPi3KzbKztev4XMsfo6HldZPj+PHO4hAY7iH/9tboyFRM7idiUd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LyMBxQAAANwAAAAPAAAAAAAAAAAAAAAAAJgCAABkcnMv&#10;ZG93bnJldi54bWxQSwUGAAAAAAQABAD1AAAAigMAAAAA&#10;"/>
                          <v:shape id="AutoShape 1820" o:spid="_x0000_s1181" type="#_x0000_t32" style="position:absolute;left:9121;top:4410;width:357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R7y8UAAADcAAAADwAAAGRycy9kb3ducmV2LnhtbESPQWsCMRSE74L/ITzBi9SsgrZsjbIV&#10;BC140Lb3181zE9y8bDdRt/++KQgeh5n5hlmsOleLK7XBelYwGWcgiEuvLVcKPj82Ty8gQkTWWHsm&#10;Bb8UYLXs9xaYa3/jA12PsRIJwiFHBSbGJpcylIYchrFviJN38q3DmGRbSd3iLcFdLadZNpcOLacF&#10;gw2tDZXn48Up2O8mb8W3sbv3w4/dzzZFfalGX0oNB13xCiJSFx/he3urFUyzZ/g/k4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R7y8UAAADcAAAADwAAAAAAAAAA&#10;AAAAAAChAgAAZHJzL2Rvd25yZXYueG1sUEsFBgAAAAAEAAQA+QAAAJMDAAAAAA==&#10;"/>
                          <v:shape id="AutoShape 1821" o:spid="_x0000_s1182" type="#_x0000_t32" style="position:absolute;left:9478;top:4637;width:0;height: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vvucIAAADc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mW1qYz6QjI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zvvucIAAADcAAAADwAAAAAAAAAAAAAA&#10;AAChAgAAZHJzL2Rvd25yZXYueG1sUEsFBgAAAAAEAAQA+QAAAJADAAAAAA==&#10;"/>
                        </v:group>
                        <v:group id="Group 1822" o:spid="_x0000_s1183" style="position:absolute;left:6907;top:7064;width:483;height:672" coordorigin="6570,3453" coordsize="483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        <v:shape id="Text Box 1823" o:spid="_x0000_s1184" type="#_x0000_t202" style="position:absolute;left:6570;top:3453;width:483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oQc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+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zoQcAAAADcAAAADwAAAAAAAAAAAAAAAACYAgAAZHJzL2Rvd25y&#10;ZXYueG1sUEsFBgAAAAAEAAQA9QAAAIUDAAAAAA==&#10;" filled="f" stroked="f">
                            <v:textbox>
                              <w:txbxContent>
                                <w:p w:rsidR="000742AA" w:rsidRDefault="000742AA" w:rsidP="005273F3">
                                  <w:r>
                                    <w:t>+</w:t>
                                  </w:r>
                                </w:p>
                              </w:txbxContent>
                            </v:textbox>
                          </v:shape>
                          <v:oval id="Oval 1824" o:spid="_x0000_s1185" style="position:absolute;left:6690;top:3765;width:36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dFcQA&#10;AADcAAAADwAAAGRycy9kb3ducmV2LnhtbESP3WoCMRSE7wXfIRyhN1KzK0XK1igiFHpRqH8PcNyc&#10;Zlc3J2uSuuvbm4Lg5TAz3zDzZW8bcSUfascK8kkGgrh0umaj4LD/fH0HESKyxsYxKbhRgOViOJhj&#10;oV3HW7ruohEJwqFABVWMbSFlKCuyGCauJU7er/MWY5LeSO2xS3DbyGmWzaTFmtNChS2tKyrPuz+r&#10;4Hg8uF5e/M9mbM4e305da743Sr2M+tUHiEh9fIYf7S+tYJrn8H8mHQ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FHRXEAAAA3AAAAA8AAAAAAAAAAAAAAAAAmAIAAGRycy9k&#10;b3ducmV2LnhtbFBLBQYAAAAABAAEAPUAAACJAwAAAAA=&#10;" filled="f"/>
                        </v:group>
                        <v:group id="Group 1825" o:spid="_x0000_s1186" style="position:absolute;left:8569;top:7460;width:1518;height:1647" coordorigin="8569,7460" coordsize="1518,1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        <v:group id="Group 1826" o:spid="_x0000_s1187" style="position:absolute;left:8607;top:7629;width:1452;height:1381" coordorigin="8607,7629" coordsize="1452,1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          <v:group id="Group 1827" o:spid="_x0000_s1188" style="position:absolute;left:8647;top:7629;width:1285;height:0" coordorigin="8647,7629" coordsize="12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            <v:shape id="AutoShape 1828" o:spid="_x0000_s1189" type="#_x0000_t32" style="position:absolute;left:8647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mcgMUAAADcAAAADwAAAGRycy9kb3ducmV2LnhtbESPQWvCQBSE7wX/w/KE3uomAaVEVxFF&#10;lF5KbUG9PbLPbDD7NmbXmPrru4VCj8PMfMPMFr2tRUetrxwrSEcJCOLC6YpLBV+fm5dXED4ga6wd&#10;k4Jv8rCYD55mmGt35w/q9qEUEcI+RwUmhCaX0heGLPqRa4ijd3atxRBlW0rd4j3CbS2zJJlIixXH&#10;BYMNrQwVl/3NKli/v6WH7bHbWlOtyuxRsz5dD0o9D/vlFESgPvyH/9o7rSBLx/B7Jh4BO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omcgMUAAADcAAAADwAAAAAAAAAA&#10;AAAAAAChAgAAZHJzL2Rvd25yZXYueG1sUEsFBgAAAAAEAAQA+QAAAJMDAAAAAA==&#10;" strokeweight=".25pt"/>
                              <v:shape id="AutoShape 1829" o:spid="_x0000_s1190" type="#_x0000_t32" style="position:absolute;left:8874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sC98YAAADcAAAADwAAAGRycy9kb3ducmV2LnhtbESPQWvCQBSE74L/YXmCN90kBympaygR&#10;sXgp1YLt7ZF9zQazb2N2G9P++m6h4HGYmW+YdTHaVgzU+8axgnSZgCCunG64VvB22i0eQPiArLF1&#10;TAq+yUOxmU7WmGt341cajqEWEcI+RwUmhC6X0leGLPql64ij9+l6iyHKvpa6x1uE21ZmSbKSFhuO&#10;CwY7Kg1Vl+OXVbB9OaTn/fuwt6Yp6+ynZf1xPSs1n41PjyACjeEe/m8/awVZuoK/M/EI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5bAvfGAAAA3AAAAA8AAAAAAAAA&#10;AAAAAAAAoQIAAGRycy9kb3ducmV2LnhtbFBLBQYAAAAABAAEAPkAAACUAwAAAAA=&#10;" strokeweight=".25pt"/>
                              <v:shape id="AutoShape 1830" o:spid="_x0000_s1191" type="#_x0000_t32" style="position:absolute;left:9328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enbMUAAADcAAAADwAAAGRycy9kb3ducmV2LnhtbESPQWvCQBSE7wX/w/KE3uomOWiJriKK&#10;KL2U2oJ6e2Sf2WD2bcyuMfXXdwuFHoeZ+YaZLXpbi45aXzlWkI4SEMSF0xWXCr4+Ny+vIHxA1lg7&#10;JgXf5GExHzzNMNfuzh/U7UMpIoR9jgpMCE0upS8MWfQj1xBH7+xaiyHKtpS6xXuE21pmSTKWFiuO&#10;CwYbWhkqLvubVbB+f0sP22O3taZaldmjZn26HpR6HvbLKYhAffgP/7V3WkGWTuD3TDwCcv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enbMUAAADcAAAADwAAAAAAAAAA&#10;AAAAAAChAgAAZHJzL2Rvd25yZXYueG1sUEsFBgAAAAAEAAQA+QAAAJMDAAAAAA==&#10;" strokeweight=".25pt"/>
                              <v:shape id="AutoShape 1831" o:spid="_x0000_s1192" type="#_x0000_t32" style="position:absolute;left:9101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gzHsIAAADcAAAADwAAAGRycy9kb3ducmV2LnhtbERPz2vCMBS+C/sfwhvspml7EOlMiziG&#10;4mWoA7fbo3k2Zc1L18Ta7a83B8Hjx/d7WY62FQP1vnGsIJ0lIIgrpxuuFXwe36cLED4ga2wdk4I/&#10;8lAWT5Ml5tpdeU/DIdQihrDPUYEJocul9JUhi37mOuLInV1vMUTY11L3eI3htpVZksylxYZjg8GO&#10;1oaqn8PFKnj72KWnzdewsaZZ19l/y/r796TUy/O4egURaAwP8d291QqyNK6NZ+IRkM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IgzHsIAAADcAAAADwAAAAAAAAAAAAAA&#10;AAChAgAAZHJzL2Rvd25yZXYueG1sUEsFBgAAAAAEAAQA+QAAAJADAAAAAA==&#10;" strokeweight=".25pt"/>
                              <v:shape id="AutoShape 1832" o:spid="_x0000_s1193" type="#_x0000_t32" style="position:absolute;left:9555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SWhcUAAADcAAAADwAAAGRycy9kb3ducmV2LnhtbESPQWvCQBSE7wX/w/KE3uomOYiNriKK&#10;KL2U2oJ6e2Sf2WD2bcyuMfXXdwuFHoeZ+YaZLXpbi45aXzlWkI4SEMSF0xWXCr4+Ny8TED4ga6wd&#10;k4Jv8rCYD55mmGt35w/q9qEUEcI+RwUmhCaX0heGLPqRa4ijd3atxRBlW0rd4j3CbS2zJBlLixXH&#10;BYMNrQwVl/3NKli/v6WH7bHbWlOtyuxRsz5dD0o9D/vlFESgPvyH/9o7rSBLX+H3TDwCcv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8SWhcUAAADcAAAADwAAAAAAAAAA&#10;AAAAAAChAgAAZHJzL2Rvd25yZXYueG1sUEsFBgAAAAAEAAQA+QAAAJMDAAAAAA==&#10;" strokeweight=".25pt"/>
                              <v:shape id="AutoShape 1833" o:spid="_x0000_s1194" type="#_x0000_t32" style="position:absolute;left:9782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L1pcEAAADcAAAADwAAAGRycy9kb3ducmV2LnhtbERPy4rCMBTdD/gP4QqzG1O7EKlGEUUc&#10;3Aw+QN1dmmtTbG5qk6nVr58sBlwezns672wlWmp86VjBcJCAIM6dLrlQcDysv8YgfEDWWDkmBU/y&#10;MJ/1PqaYaffgHbX7UIgYwj5DBSaEOpPS54Ys+oGriSN3dY3FEGFTSN3gI4bbSqZJMpIWS44NBmta&#10;Gspv+1+rYPWzHZ4253ZjTbks0lfF+nI/KfXZ7xYTEIG68Bb/u7+1gjSN8+OZeATk7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kvWlwQAAANwAAAAPAAAAAAAAAAAAAAAA&#10;AKECAABkcnMvZG93bnJldi54bWxQSwUGAAAAAAQABAD5AAAAjwMAAAAA&#10;" strokeweight=".25pt"/>
                            </v:group>
                            <v:group id="Group 1834" o:spid="_x0000_s1195" style="position:absolute;left:8745;top:7745;width:1285;height:0" coordorigin="8647,7629" coordsize="12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            <v:shape id="AutoShape 1835" o:spid="_x0000_s1196" type="#_x0000_t32" style="position:absolute;left:8647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zOScUAAADcAAAADwAAAGRycy9kb3ducmV2LnhtbESPQWsCMRSE74X+h/AEbzVrDiJbo4hS&#10;lF5KrWC9PTbPzeLmZd2k67a/3ghCj8PMfMPMFr2rRUdtqDxrGI8yEMSFNxWXGvZfby9TECEiG6w9&#10;k4ZfCrCYPz/NMDf+yp/U7WIpEoRDjhpsjE0uZSgsOQwj3xAn7+RbhzHJtpSmxWuCu1qqLJtIhxWn&#10;BYsNrSwV592P07D+eB8fNt/dxtlqVaq/ms3xctB6OOiXryAi9fE//GhvjQalFNzPpCM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wzOScUAAADcAAAADwAAAAAAAAAA&#10;AAAAAAChAgAAZHJzL2Rvd25yZXYueG1sUEsFBgAAAAAEAAQA+QAAAJMDAAAAAA==&#10;" strokeweight=".25pt"/>
                              <v:shape id="AutoShape 1836" o:spid="_x0000_s1197" type="#_x0000_t32" style="position:absolute;left:8874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Br0sYAAADcAAAADwAAAGRycy9kb3ducmV2LnhtbESPQWvCQBSE74L/YXmCt7pJhCKpayhK&#10;UbyU2oL19sg+s6HZtzG7jWl/fVcoeBxm5htmWQy2ET11vnasIJ0lIIhLp2uuFHy8vzwsQPiArLFx&#10;TAp+yEOxGo+WmGt35TfqD6ESEcI+RwUmhDaX0peGLPqZa4mjd3adxRBlV0nd4TXCbSOzJHmUFmuO&#10;CwZbWhsqvw7fVsHmdZ8et5/91pp6XWW/DevT5ajUdDI8P4EINIR7+L+90wqybA63M/EI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Aa9LGAAAA3AAAAA8AAAAAAAAA&#10;AAAAAAAAoQIAAGRycy9kb3ducmV2LnhtbFBLBQYAAAAABAAEAPkAAACUAwAAAAA=&#10;" strokeweight=".25pt"/>
                              <v:shape id="AutoShape 1837" o:spid="_x0000_s1198" type="#_x0000_t32" style="position:absolute;left:9328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nzpsYAAADcAAAADwAAAGRycy9kb3ducmV2LnhtbESPQWvCQBSE74L/YXmCt7pJkCKpayhK&#10;UbyU2oL19sg+s6HZtzG7jWl/fVcoeBxm5htmWQy2ET11vnasIJ0lIIhLp2uuFHy8vzwsQPiArLFx&#10;TAp+yEOxGo+WmGt35TfqD6ESEcI+RwUmhDaX0peGLPqZa4mjd3adxRBlV0nd4TXCbSOzJHmUFmuO&#10;CwZbWhsqvw7fVsHmdZ8et5/91pp6XWW/DevT5ajUdDI8P4EINIR7+L+90wqybA63M/EI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p86bGAAAA3AAAAA8AAAAAAAAA&#10;AAAAAAAAoQIAAGRycy9kb3ducmV2LnhtbFBLBQYAAAAABAAEAPkAAACUAwAAAAA=&#10;" strokeweight=".25pt"/>
                              <v:shape id="AutoShape 1838" o:spid="_x0000_s1199" type="#_x0000_t32" style="position:absolute;left:9101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VWPcYAAADcAAAADwAAAGRycy9kb3ducmV2LnhtbESPQWvCQBSE74L/YXmCt7pJwCKpayhK&#10;UbyU2oL19sg+s6HZtzG7jWl/fVcoeBxm5htmWQy2ET11vnasIJ0lIIhLp2uuFHy8vzwsQPiArLFx&#10;TAp+yEOxGo+WmGt35TfqD6ESEcI+RwUmhDaX0peGLPqZa4mjd3adxRBlV0nd4TXCbSOzJHmUFmuO&#10;CwZbWhsqvw7fVsHmdZ8et5/91pp6XWW/DevT5ajUdDI8P4EINIR7+L+90wqybA63M/EI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lVj3GAAAA3AAAAA8AAAAAAAAA&#10;AAAAAAAAoQIAAGRycy9kb3ducmV2LnhtbFBLBQYAAAAABAAEAPkAAACUAwAAAAA=&#10;" strokeweight=".25pt"/>
                              <v:shape id="AutoShape 1839" o:spid="_x0000_s1200" type="#_x0000_t32" style="position:absolute;left:9555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fISsQAAADcAAAADwAAAGRycy9kb3ducmV2LnhtbESPQWvCQBSE70L/w/IK3nRjDlJSVxFF&#10;LF5ELdjeHtlnNph9G7PbGP31XUHwOMzMN8xk1tlKtNT40rGC0TABQZw7XXKh4PuwGnyA8AFZY+WY&#10;FNzIw2z61ptgpt2Vd9TuQyEihH2GCkwIdSalzw1Z9ENXE0fv5BqLIcqmkLrBa4TbSqZJMpYWS44L&#10;BmtaGMrP+z+rYLndjI7rn3ZtTbko0nvF+vdyVKr/3s0/QQTqwiv8bH9pBWk6hseZeATk9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N8hKxAAAANwAAAAPAAAAAAAAAAAA&#10;AAAAAKECAABkcnMvZG93bnJldi54bWxQSwUGAAAAAAQABAD5AAAAkgMAAAAA&#10;" strokeweight=".25pt"/>
                              <v:shape id="AutoShape 1840" o:spid="_x0000_s1201" type="#_x0000_t32" style="position:absolute;left:9782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tt0cYAAADcAAAADwAAAGRycy9kb3ducmV2LnhtbESPQWvCQBSE74L/YXmCt7pJDlZS11CU&#10;ongptQXr7ZF9ZkOzb2N2G9P++q5Q8DjMzDfMshhsI3rqfO1YQTpLQBCXTtdcKfh4f3lYgPABWWPj&#10;mBT8kIdiNR4tMdfuym/UH0IlIoR9jgpMCG0upS8NWfQz1xJH7+w6iyHKrpK6w2uE20ZmSTKXFmuO&#10;CwZbWhsqvw7fVsHmdZ8et5/91pp6XWW/DevT5ajUdDI8P4EINIR7+L+90wqy7BFuZ+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7bdHGAAAA3AAAAA8AAAAAAAAA&#10;AAAAAAAAoQIAAGRycy9kb3ducmV2LnhtbFBLBQYAAAAABAAEAPkAAACUAwAAAAA=&#10;" strokeweight=".25pt"/>
                            </v:group>
                            <v:group id="Group 1841" o:spid="_x0000_s1202" style="position:absolute;left:8638;top:7855;width:1285;height:0" coordorigin="8647,7629" coordsize="12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            <v:shape id="AutoShape 1842" o:spid="_x0000_s1203" type="#_x0000_t32" style="position:absolute;left:8647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hcOMYAAADcAAAADwAAAGRycy9kb3ducmV2LnhtbESPQWvCQBSE74L/YXmCt7pJDlJT11CU&#10;ongptQXr7ZF9ZkOzb2N2G9P++q5Q8DjMzDfMshhsI3rqfO1YQTpLQBCXTtdcKfh4f3l4BOEDssbG&#10;MSn4IQ/FajxaYq7dld+oP4RKRAj7HBWYENpcSl8asuhnriWO3tl1FkOUXSV1h9cIt43MkmQuLdYc&#10;Fwy2tDZUfh2+rYLN6z49bj/7rTX1usp+G9any1Gp6WR4fgIRaAj38H97pxVk2QJuZ+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oXDjGAAAA3AAAAA8AAAAAAAAA&#10;AAAAAAAAoQIAAGRycy9kb3ducmV2LnhtbFBLBQYAAAAABAAEAPkAAACUAwAAAAA=&#10;" strokeweight=".25pt"/>
                              <v:shape id="AutoShape 1843" o:spid="_x0000_s1204" type="#_x0000_t32" style="position:absolute;left:8874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tjeMMAAADcAAAADwAAAGRycy9kb3ducmV2LnhtbERPz2vCMBS+C/sfwht407QVhnRGGR2i&#10;7DKmA7fbo3k2xealNrF2/vXmMPD48f1erAbbiJ46XztWkE4TEMSl0zVXCr7368kchA/IGhvHpOCP&#10;PKyWT6MF5tpd+Yv6XahEDGGfowITQptL6UtDFv3UtcSRO7rOYoiwq6Tu8BrDbSOzJHmRFmuODQZb&#10;KgyVp93FKnj//EgPm59+Y01dVNmtYf17Pig1fh7eXkEEGsJD/O/eagXZLM6PZ+IR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LY3jDAAAA3AAAAA8AAAAAAAAAAAAA&#10;AAAAoQIAAGRycy9kb3ducmV2LnhtbFBLBQYAAAAABAAEAPkAAACRAwAAAAA=&#10;" strokeweight=".25pt"/>
                              <v:shape id="AutoShape 1844" o:spid="_x0000_s1205" type="#_x0000_t32" style="position:absolute;left:9328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fG48UAAADcAAAADwAAAGRycy9kb3ducmV2LnhtbESPQWvCQBSE7wX/w/KE3uomEaREVxFF&#10;lF5KbUG9PbLPbDD7NmbXmPrru4VCj8PMfMPMFr2tRUetrxwrSEcJCOLC6YpLBV+fm5dXED4ga6wd&#10;k4Jv8rCYD55mmGt35w/q9qEUEcI+RwUmhCaX0heGLPqRa4ijd3atxRBlW0rd4j3CbS2zJJlIixXH&#10;BYMNrQwVl/3NKli/v6WH7bHbWlOtyuxRsz5dD0o9D/vlFESgPvyH/9o7rSAbp/B7Jh4BO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gfG48UAAADcAAAADwAAAAAAAAAA&#10;AAAAAAChAgAAZHJzL2Rvd25yZXYueG1sUEsFBgAAAAAEAAQA+QAAAJMDAAAAAA==&#10;" strokeweight=".25pt"/>
                              <v:shape id="AutoShape 1845" o:spid="_x0000_s1206" type="#_x0000_t32" style="position:absolute;left:9101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VYlMYAAADcAAAADwAAAGRycy9kb3ducmV2LnhtbESPQWvCQBSE74L/YXmCt7pJhCKpayhK&#10;UbyU2oL19sg+s6HZtzG7jWl/fVcoeBxm5htmWQy2ET11vnasIJ0lIIhLp2uuFHy8vzwsQPiArLFx&#10;TAp+yEOxGo+WmGt35TfqD6ESEcI+RwUmhDaX0peGLPqZa4mjd3adxRBlV0nd4TXCbSOzJHmUFmuO&#10;CwZbWhsqvw7fVsHmdZ8et5/91pp6XWW/DevT5ajUdDI8P4EINIR7+L+90wqyeQa3M/EI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VWJTGAAAA3AAAAA8AAAAAAAAA&#10;AAAAAAAAoQIAAGRycy9kb3ducmV2LnhtbFBLBQYAAAAABAAEAPkAAACUAwAAAAA=&#10;" strokeweight=".25pt"/>
                              <v:shape id="AutoShape 1846" o:spid="_x0000_s1207" type="#_x0000_t32" style="position:absolute;left:9555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n9D8YAAADcAAAADwAAAGRycy9kb3ducmV2LnhtbESPQWvCQBSE70L/w/IKvenGCEXSbKRY&#10;ROlFqgXb2yP7mg3Nvo3ZNcb++q4geBxm5hsmXwy2ET11vnasYDpJQBCXTtdcKfjcr8ZzED4ga2wc&#10;k4ILeVgUD6McM+3O/EH9LlQiQthnqMCE0GZS+tKQRT9xLXH0flxnMUTZVVJ3eI5w28g0SZ6lxZrj&#10;gsGWlobK393JKnjbvk8P669+bU29rNK/hvX38aDU0+Pw+gIi0BDu4Vt7oxWksxlcz8QjI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Z/Q/GAAAA3AAAAA8AAAAAAAAA&#10;AAAAAAAAoQIAAGRycy9kb3ducmV2LnhtbFBLBQYAAAAABAAEAPkAAACUAwAAAAA=&#10;" strokeweight=".25pt"/>
                              <v:shape id="AutoShape 1847" o:spid="_x0000_s1208" type="#_x0000_t32" style="position:absolute;left:9782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Ble8YAAADcAAAADwAAAGRycy9kb3ducmV2LnhtbESPQWvCQBSE70L/w/IK3nRjFCnRVYql&#10;WLwUrRC9PbKv2dDs2zS7jWl/fVcQPA4z8w2zXPe2Fh21vnKsYDJOQBAXTldcKjh+vI6eQPiArLF2&#10;TAp+ycN69TBYYqbdhffUHUIpIoR9hgpMCE0mpS8MWfRj1xBH79O1FkOUbSl1i5cIt7VMk2QuLVYc&#10;Fww2tDFUfB1+rIKX990k3566rTXVpkz/atbn71yp4WP/vAARqA/38K39phWk0xlcz8QjI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wZXvGAAAA3AAAAA8AAAAAAAAA&#10;AAAAAAAAoQIAAGRycy9kb3ducmV2LnhtbFBLBQYAAAAABAAEAPkAAACUAwAAAAA=&#10;" strokeweight=".25pt"/>
                            </v:group>
                            <v:group id="Group 1848" o:spid="_x0000_s1209" style="position:absolute;left:8607;top:7972;width:1285;height:0" coordorigin="8647,7629" coordsize="12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            <v:shape id="AutoShape 1849" o:spid="_x0000_s1210" type="#_x0000_t32" style="position:absolute;left:8647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5el8UAAADcAAAADwAAAGRycy9kb3ducmV2LnhtbESPQWvCQBSE74X+h+UJ3nRjBJHUVcRS&#10;FC+iFmxvj+xrNjT7Ns2uMfrrXUHocZiZb5jZorOVaKnxpWMFo2ECgjh3uuRCwefxYzAF4QOyxsox&#10;KbiSh8X89WWGmXYX3lN7CIWIEPYZKjAh1JmUPjdk0Q9dTRy9H9dYDFE2hdQNXiLcVjJNkom0WHJc&#10;MFjTylD+ezhbBe+77ei0/mrX1pSrIr1VrL//Tkr1e93yDUSgLvyHn+2NVpCOJ/A4E4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e5el8UAAADcAAAADwAAAAAAAAAA&#10;AAAAAAChAgAAZHJzL2Rvd25yZXYueG1sUEsFBgAAAAAEAAQA+QAAAJMDAAAAAA==&#10;" strokeweight=".25pt"/>
                              <v:shape id="AutoShape 1850" o:spid="_x0000_s1211" type="#_x0000_t32" style="position:absolute;left:8874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L7DMYAAADcAAAADwAAAGRycy9kb3ducmV2LnhtbESPQWvCQBSE70L/w/IK3nRjBC3RVYql&#10;WLwUrRC9PbKv2dDs2zS7jWl/fVcQPA4z8w2zXPe2Fh21vnKsYDJOQBAXTldcKjh+vI6eQPiArLF2&#10;TAp+ycN69TBYYqbdhffUHUIpIoR9hgpMCE0mpS8MWfRj1xBH79O1FkOUbSl1i5cIt7VMk2QmLVYc&#10;Fww2tDFUfB1+rIKX990k3566rTXVpkz/atbn71yp4WP/vAARqA/38K39phWk0zlcz8QjI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i+wzGAAAA3AAAAA8AAAAAAAAA&#10;AAAAAAAAoQIAAGRycy9kb3ducmV2LnhtbFBLBQYAAAAABAAEAPkAAACUAwAAAAA=&#10;" strokeweight=".25pt"/>
                              <v:shape id="AutoShape 1851" o:spid="_x0000_s1212" type="#_x0000_t32" style="position:absolute;left:9328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1vfsMAAADcAAAADwAAAGRycy9kb3ducmV2LnhtbERPz2vCMBS+C/sfwht407QVhnRGGR2i&#10;7DKmA7fbo3k2xealNrF2/vXmMPD48f1erAbbiJ46XztWkE4TEMSl0zVXCr7368kchA/IGhvHpOCP&#10;PKyWT6MF5tpd+Yv6XahEDGGfowITQptL6UtDFv3UtcSRO7rOYoiwq6Tu8BrDbSOzJHmRFmuODQZb&#10;KgyVp93FKnj//EgPm59+Y01dVNmtYf17Pig1fh7eXkEEGsJD/O/eagXZLK6NZ+IR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9b37DAAAA3AAAAA8AAAAAAAAAAAAA&#10;AAAAoQIAAGRycy9kb3ducmV2LnhtbFBLBQYAAAAABAAEAPkAAACRAwAAAAA=&#10;" strokeweight=".25pt"/>
                              <v:shape id="AutoShape 1852" o:spid="_x0000_s1213" type="#_x0000_t32" style="position:absolute;left:9101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HK5cYAAADcAAAADwAAAGRycy9kb3ducmV2LnhtbESPQWvCQBSE70L/w/IK3nRjBLHRVYql&#10;WLwUrRC9PbKv2dDs2zS7jWl/fVcQPA4z8w2zXPe2Fh21vnKsYDJOQBAXTldcKjh+vI7mIHxA1lg7&#10;JgW/5GG9ehgsMdPuwnvqDqEUEcI+QwUmhCaT0heGLPqxa4ij9+laiyHKtpS6xUuE21qmSTKTFiuO&#10;CwYb2hgqvg4/VsHL+26Sb0/d1ppqU6Z/Nevzd67U8LF/XoAI1Id7+NZ+0wrS6RNcz8QjI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xyuXGAAAA3AAAAA8AAAAAAAAA&#10;AAAAAAAAoQIAAGRycy9kb3ducmV2LnhtbFBLBQYAAAAABAAEAPkAAACUAwAAAAA=&#10;" strokeweight=".25pt"/>
                              <v:shape id="AutoShape 1853" o:spid="_x0000_s1214" type="#_x0000_t32" style="position:absolute;left:9555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0QBcMAAADcAAAADwAAAGRycy9kb3ducmV2LnhtbERPz2vCMBS+C/sfwht407RFhnRGGR2i&#10;7DKmA7fbo3k2xealNrF2/vXmMPD48f1erAbbiJ46XztWkE4TEMSl0zVXCr7368kchA/IGhvHpOCP&#10;PKyWT6MF5tpd+Yv6XahEDGGfowITQptL6UtDFv3UtcSRO7rOYoiwq6Tu8BrDbSOzJHmRFmuODQZb&#10;KgyVp93FKnj//EgPm59+Y01dVNmtYf17Pig1fh7eXkEEGsJD/O/eagXZLM6PZ+IR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1NEAXDAAAA3AAAAA8AAAAAAAAAAAAA&#10;AAAAoQIAAGRycy9kb3ducmV2LnhtbFBLBQYAAAAABAAEAPkAAACRAwAAAAA=&#10;" strokeweight=".25pt"/>
                              <v:shape id="AutoShape 1854" o:spid="_x0000_s1215" type="#_x0000_t32" style="position:absolute;left:9782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G1nsUAAADcAAAADwAAAGRycy9kb3ducmV2LnhtbESPQWvCQBSE7wX/w/KE3uomQaREVxFF&#10;lF5KbUG9PbLPbDD7NmbXmPrru4VCj8PMfMPMFr2tRUetrxwrSEcJCOLC6YpLBV+fm5dXED4ga6wd&#10;k4Jv8rCYD55mmGt35w/q9qEUEcI+RwUmhCaX0heGLPqRa4ijd3atxRBlW0rd4j3CbS2zJJlIixXH&#10;BYMNrQwVl/3NKli/v6WH7bHbWlOtyuxRsz5dD0o9D/vlFESgPvyH/9o7rSAbp/B7Jh4BO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G1nsUAAADcAAAADwAAAAAAAAAA&#10;AAAAAAChAgAAZHJzL2Rvd25yZXYueG1sUEsFBgAAAAAEAAQA+QAAAJMDAAAAAA==&#10;" strokeweight=".25pt"/>
                            </v:group>
                            <v:group id="Group 1855" o:spid="_x0000_s1216" style="position:absolute;left:8697;top:8079;width:1285;height:0" coordorigin="8647,7629" coordsize="12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            <v:shape id="AutoShape 1856" o:spid="_x0000_s1217" type="#_x0000_t32" style="position:absolute;left:8647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+OcsYAAADcAAAADwAAAGRycy9kb3ducmV2LnhtbESPQWvCQBSE70L/w/IK3nRjFCnRVYql&#10;WLwUrRC9PbKv2dDs2zS7jWl/fVcQPA4z8w2zXPe2Fh21vnKsYDJOQBAXTldcKjh+vI6eQPiArLF2&#10;TAp+ycN69TBYYqbdhffUHUIpIoR9hgpMCE0mpS8MWfRj1xBH79O1FkOUbSl1i5cIt7VMk2QuLVYc&#10;Fww2tDFUfB1+rIKX990k3566rTXVpkz/atbn71yp4WP/vAARqA/38K39phWksylcz8QjI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fjnLGAAAA3AAAAA8AAAAAAAAA&#10;AAAAAAAAoQIAAGRycy9kb3ducmV2LnhtbFBLBQYAAAAABAAEAPkAAACUAwAAAAA=&#10;" strokeweight=".25pt"/>
                              <v:shape id="AutoShape 1857" o:spid="_x0000_s1218" type="#_x0000_t32" style="position:absolute;left:8874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YWBsYAAADcAAAADwAAAGRycy9kb3ducmV2LnhtbESPQWvCQBSE70L/w/IKvenGIEXSbKRY&#10;ROlFqgXb2yP7mg3Nvo3ZNcb++q4geBxm5hsmXwy2ET11vnasYDpJQBCXTtdcKfjcr8ZzED4ga2wc&#10;k4ILeVgUD6McM+3O/EH9LlQiQthnqMCE0GZS+tKQRT9xLXH0flxnMUTZVVJ3eI5w28g0SZ6lxZrj&#10;gsGWlobK393JKnjbvk8P669+bU29rNK/hvX38aDU0+Pw+gIi0BDu4Vt7oxWksxlcz8QjI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2FgbGAAAA3AAAAA8AAAAAAAAA&#10;AAAAAAAAoQIAAGRycy9kb3ducmV2LnhtbFBLBQYAAAAABAAEAPkAAACUAwAAAAA=&#10;" strokeweight=".25pt"/>
                              <v:shape id="AutoShape 1858" o:spid="_x0000_s1219" type="#_x0000_t32" style="position:absolute;left:9328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qzncYAAADcAAAADwAAAGRycy9kb3ducmV2LnhtbESPQWvCQBSE70L/w/IK3nRjUCnRVYql&#10;WLwUrRC9PbKv2dDs2zS7jWl/fVcQPA4z8w2zXPe2Fh21vnKsYDJOQBAXTldcKjh+vI6eQPiArLF2&#10;TAp+ycN69TBYYqbdhffUHUIpIoR9hgpMCE0mpS8MWfRj1xBH79O1FkOUbSl1i5cIt7VMk2QuLVYc&#10;Fww2tDFUfB1+rIKX990k3566rTXVpkz/atbn71yp4WP/vAARqA/38K39phWk0xlcz8QjI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6s53GAAAA3AAAAA8AAAAAAAAA&#10;AAAAAAAAoQIAAGRycy9kb3ducmV2LnhtbFBLBQYAAAAABAAEAPkAAACUAwAAAAA=&#10;" strokeweight=".25pt"/>
                              <v:shape id="AutoShape 1859" o:spid="_x0000_s1220" type="#_x0000_t32" style="position:absolute;left:9101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gt6sUAAADcAAAADwAAAGRycy9kb3ducmV2LnhtbESPQWvCQBSE74X+h+UJ3nRjEJHUVcRS&#10;FC+iFmxvj+xrNjT7Ns2uMfrrXUHocZiZb5jZorOVaKnxpWMFo2ECgjh3uuRCwefxYzAF4QOyxsox&#10;KbiSh8X89WWGmXYX3lN7CIWIEPYZKjAh1JmUPjdk0Q9dTRy9H9dYDFE2hdQNXiLcVjJNkom0WHJc&#10;MFjTylD+ezhbBe+77ei0/mrX1pSrIr1VrL//Tkr1e93yDUSgLvyHn+2NVpCOJ/A4E4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gt6sUAAADcAAAADwAAAAAAAAAA&#10;AAAAAAChAgAAZHJzL2Rvd25yZXYueG1sUEsFBgAAAAAEAAQA+QAAAJMDAAAAAA==&#10;" strokeweight=".25pt"/>
                              <v:shape id="AutoShape 1860" o:spid="_x0000_s1221" type="#_x0000_t32" style="position:absolute;left:9555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SIccYAAADcAAAADwAAAGRycy9kb3ducmV2LnhtbESPQWvCQBSE70L/w/IK3nRjEC3RVYql&#10;WLwUrRC9PbKv2dDs2zS7jWl/fVcQPA4z8w2zXPe2Fh21vnKsYDJOQBAXTldcKjh+vI6eQPiArLF2&#10;TAp+ycN69TBYYqbdhffUHUIpIoR9hgpMCE0mpS8MWfRj1xBH79O1FkOUbSl1i5cIt7VMk2QmLVYc&#10;Fww2tDFUfB1+rIKX990k3566rTXVpkz/atbn71yp4WP/vAARqA/38K39phWk0zlcz8QjI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kiHHGAAAA3AAAAA8AAAAAAAAA&#10;AAAAAAAAoQIAAGRycy9kb3ducmV2LnhtbFBLBQYAAAAABAAEAPkAAACUAwAAAAA=&#10;" strokeweight=".25pt"/>
                              <v:shape id="AutoShape 1861" o:spid="_x0000_s1222" type="#_x0000_t32" style="position:absolute;left:9782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scA8MAAADcAAAADwAAAGRycy9kb3ducmV2LnhtbERPz2vCMBS+C/sfwht407RFhnRGGR2i&#10;7DKmA7fbo3k2xealNrF2/vXmMPD48f1erAbbiJ46XztWkE4TEMSl0zVXCr7368kchA/IGhvHpOCP&#10;PKyWT6MF5tpd+Yv6XahEDGGfowITQptL6UtDFv3UtcSRO7rOYoiwq6Tu8BrDbSOzJHmRFmuODQZb&#10;KgyVp93FKnj//EgPm59+Y01dVNmtYf17Pig1fh7eXkEEGsJD/O/eagXZLK6NZ+IR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7HAPDAAAA3AAAAA8AAAAAAAAAAAAA&#10;AAAAoQIAAGRycy9kb3ducmV2LnhtbFBLBQYAAAAABAAEAPkAAACRAwAAAAA=&#10;" strokeweight=".25pt"/>
                            </v:group>
                            <v:group id="Group 1862" o:spid="_x0000_s1223" style="position:absolute;left:8774;top:8199;width:1285;height:0" coordorigin="8647,7629" coordsize="12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            <v:shape id="AutoShape 1863" o:spid="_x0000_s1224" type="#_x0000_t32" style="position:absolute;left:8647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SG2MMAAADcAAAADwAAAGRycy9kb3ducmV2LnhtbERPz2vCMBS+C/sfwht407QFh3RGGR2i&#10;7DKmA7fbo3k2xealNrF2/vXmMPD48f1erAbbiJ46XztWkE4TEMSl0zVXCr7368kchA/IGhvHpOCP&#10;PKyWT6MF5tpd+Yv6XahEDGGfowITQptL6UtDFv3UtcSRO7rOYoiwq6Tu8BrDbSOzJHmRFmuODQZb&#10;KgyVp93FKnj//EgPm59+Y01dVNmtYf17Pig1fh7eXkEEGsJD/O/eagXZLM6PZ+IR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UhtjDAAAA3AAAAA8AAAAAAAAAAAAA&#10;AAAAoQIAAGRycy9kb3ducmV2LnhtbFBLBQYAAAAABAAEAPkAAACRAwAAAAA=&#10;" strokeweight=".25pt"/>
                              <v:shape id="AutoShape 1864" o:spid="_x0000_s1225" type="#_x0000_t32" style="position:absolute;left:8874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gjQ8UAAADcAAAADwAAAGRycy9kb3ducmV2LnhtbESPQWvCQBSE7wX/w/KE3uomAaVEVxFF&#10;lF5KbUG9PbLPbDD7NmbXmPrru4VCj8PMfMPMFr2tRUetrxwrSEcJCOLC6YpLBV+fm5dXED4ga6wd&#10;k4Jv8rCYD55mmGt35w/q9qEUEcI+RwUmhCaX0heGLPqRa4ijd3atxRBlW0rd4j3CbS2zJJlIixXH&#10;BYMNrQwVl/3NKli/v6WH7bHbWlOtyuxRsz5dD0o9D/vlFESgPvyH/9o7rSAbp/B7Jh4BO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9gjQ8UAAADcAAAADwAAAAAAAAAA&#10;AAAAAAChAgAAZHJzL2Rvd25yZXYueG1sUEsFBgAAAAAEAAQA+QAAAJMDAAAAAA==&#10;" strokeweight=".25pt"/>
                              <v:shape id="AutoShape 1865" o:spid="_x0000_s1226" type="#_x0000_t32" style="position:absolute;left:9328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q9NMYAAADcAAAADwAAAGRycy9kb3ducmV2LnhtbESPQWvCQBSE74L/YXmCt7pJwCKpayhK&#10;UbyU2oL19sg+s6HZtzG7jWl/fVcoeBxm5htmWQy2ET11vnasIJ0lIIhLp2uuFHy8vzwsQPiArLFx&#10;TAp+yEOxGo+WmGt35TfqD6ESEcI+RwUmhDaX0peGLPqZa4mjd3adxRBlV0nd4TXCbSOzJHmUFmuO&#10;CwZbWhsqvw7fVsHmdZ8et5/91pp6XWW/DevT5ajUdDI8P4EINIR7+L+90wqyeQa3M/EI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KvTTGAAAA3AAAAA8AAAAAAAAA&#10;AAAAAAAAoQIAAGRycy9kb3ducmV2LnhtbFBLBQYAAAAABAAEAPkAAACUAwAAAAA=&#10;" strokeweight=".25pt"/>
                              <v:shape id="AutoShape 1866" o:spid="_x0000_s1227" type="#_x0000_t32" style="position:absolute;left:9101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YYr8YAAADcAAAADwAAAGRycy9kb3ducmV2LnhtbESPQWvCQBSE70L/w/IK3nRjRCnRVYql&#10;WLwUrRC9PbKv2dDs2zS7jWl/fVcQPA4z8w2zXPe2Fh21vnKsYDJOQBAXTldcKjh+vI6eQPiArLF2&#10;TAp+ycN69TBYYqbdhffUHUIpIoR9hgpMCE0mpS8MWfRj1xBH79O1FkOUbSl1i5cIt7VMk2QuLVYc&#10;Fww2tDFUfB1+rIKX990k3566rTXVpkz/atbn71yp4WP/vAARqA/38K39phWksylcz8QjI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GGK/GAAAA3AAAAA8AAAAAAAAA&#10;AAAAAAAAoQIAAGRycy9kb3ducmV2LnhtbFBLBQYAAAAABAAEAPkAAACUAwAAAAA=&#10;" strokeweight=".25pt"/>
                              <v:shape id="AutoShape 1867" o:spid="_x0000_s1228" type="#_x0000_t32" style="position:absolute;left:9555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+A28YAAADcAAAADwAAAGRycy9kb3ducmV2LnhtbESPQWvCQBSE70L/w/IK3nRjUCnRVYql&#10;WLwUrRC9PbKv2dDs2zS7jWl/fVcQPA4z8w2zXPe2Fh21vnKsYDJOQBAXTldcKjh+vI6eQPiArLF2&#10;TAp+ycN69TBYYqbdhffUHUIpIoR9hgpMCE0mpS8MWfRj1xBH79O1FkOUbSl1i5cIt7VMk2QuLVYc&#10;Fww2tDFUfB1+rIKX990k3566rTXVpkz/atbn71yp4WP/vAARqA/38K39phWksylcz8QjI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vgNvGAAAA3AAAAA8AAAAAAAAA&#10;AAAAAAAAoQIAAGRycy9kb3ducmV2LnhtbFBLBQYAAAAABAAEAPkAAACUAwAAAAA=&#10;" strokeweight=".25pt"/>
                              <v:shape id="AutoShape 1868" o:spid="_x0000_s1229" type="#_x0000_t32" style="position:absolute;left:9782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MlQMYAAADcAAAADwAAAGRycy9kb3ducmV2LnhtbESPQWvCQBSE70L/w/IKvenGgEXSbKRY&#10;ROlFqgXb2yP7mg3Nvo3ZNcb++q4geBxm5hsmXwy2ET11vnasYDpJQBCXTtdcKfjcr8ZzED4ga2wc&#10;k4ILeVgUD6McM+3O/EH9LlQiQthnqMCE0GZS+tKQRT9xLXH0flxnMUTZVVJ3eI5w28g0SZ6lxZrj&#10;gsGWlobK393JKnjbvk8P669+bU29rNK/hvX38aDU0+Pw+gIi0BDu4Vt7oxWksxlcz8QjI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jJUDGAAAA3AAAAA8AAAAAAAAA&#10;AAAAAAAAoQIAAGRycy9kb3ducmV2LnhtbFBLBQYAAAAABAAEAPkAAACUAwAAAAA=&#10;" strokeweight=".25pt"/>
                            </v:group>
                            <v:group id="Group 1869" o:spid="_x0000_s1230" style="position:absolute;left:8624;top:8328;width:1285;height:0" coordorigin="8647,7629" coordsize="12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            <v:shape id="AutoShape 1870" o:spid="_x0000_s1231" type="#_x0000_t32" style="position:absolute;left:8647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0erMYAAADcAAAADwAAAGRycy9kb3ducmV2LnhtbESPQWvCQBSE70L/w/IK3nRjQC3RVYql&#10;WLwUrRC9PbKv2dDs2zS7jWl/fVcQPA4z8w2zXPe2Fh21vnKsYDJOQBAXTldcKjh+vI6eQPiArLF2&#10;TAp+ycN69TBYYqbdhffUHUIpIoR9hgpMCE0mpS8MWfRj1xBH79O1FkOUbSl1i5cIt7VMk2QmLVYc&#10;Fww2tDFUfB1+rIKX990k3566rTXVpkz/atbn71yp4WP/vAARqA/38K39phWk0zlcz8QjI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9HqzGAAAA3AAAAA8AAAAAAAAA&#10;AAAAAAAAoQIAAGRycy9kb3ducmV2LnhtbFBLBQYAAAAABAAEAPkAAACUAwAAAAA=&#10;" strokeweight=".25pt"/>
                              <v:shape id="AutoShape 1871" o:spid="_x0000_s1232" type="#_x0000_t32" style="position:absolute;left:8874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KK3sMAAADcAAAADwAAAGRycy9kb3ducmV2LnhtbERPz2vCMBS+C/sfwht407QFh3RGGR2i&#10;7DKmA7fbo3k2xealNrF2/vXmMPD48f1erAbbiJ46XztWkE4TEMSl0zVXCr7368kchA/IGhvHpOCP&#10;PKyWT6MF5tpd+Yv6XahEDGGfowITQptL6UtDFv3UtcSRO7rOYoiwq6Tu8BrDbSOzJHmRFmuODQZb&#10;KgyVp93FKnj//EgPm59+Y01dVNmtYf17Pig1fh7eXkEEGsJD/O/eagXZLK6NZ+IR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iit7DAAAA3AAAAA8AAAAAAAAAAAAA&#10;AAAAoQIAAGRycy9kb3ducmV2LnhtbFBLBQYAAAAABAAEAPkAAACRAwAAAAA=&#10;" strokeweight=".25pt"/>
                              <v:shape id="AutoShape 1872" o:spid="_x0000_s1233" type="#_x0000_t32" style="position:absolute;left:9328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4vRcYAAADcAAAADwAAAGRycy9kb3ducmV2LnhtbESPQWvCQBSE70L/w/IK3nRjQLHRVYql&#10;WLwUrRC9PbKv2dDs2zS7jWl/fVcQPA4z8w2zXPe2Fh21vnKsYDJOQBAXTldcKjh+vI7mIHxA1lg7&#10;JgW/5GG9ehgsMdPuwnvqDqEUEcI+QwUmhCaT0heGLPqxa4ij9+laiyHKtpS6xUuE21qmSTKTFiuO&#10;CwYb2hgqvg4/VsHL+26Sb0/d1ppqU6Z/Nevzd67U8LF/XoAI1Id7+NZ+0wrS6RNcz8QjI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uL0XGAAAA3AAAAA8AAAAAAAAA&#10;AAAAAAAAoQIAAGRycy9kb3ducmV2LnhtbFBLBQYAAAAABAAEAPkAAACUAwAAAAA=&#10;" strokeweight=".25pt"/>
                              <v:shape id="AutoShape 1873" o:spid="_x0000_s1234" type="#_x0000_t32" style="position:absolute;left:9101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hMZcMAAADcAAAADwAAAGRycy9kb3ducmV2LnhtbERPu2rDMBTdA/0HcQvZYtkeQnCjhJBS&#10;XLqEPMDtdrFuLRPryrVUx+3XV0Mh4+G819vJdmKkwbeOFWRJCoK4drrlRsHl/LJYgfABWWPnmBT8&#10;kIft5mG2xkK7Gx9pPIVGxBD2BSowIfSFlL42ZNEnrieO3KcbLIYIh0bqAW8x3HYyT9OltNhybDDY&#10;095QfT19WwXPh7esKt/H0pp23+S/HeuPr0qp+eO0ewIRaAp38b/7VSvIl3F+PBOP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4TGXDAAAA3AAAAA8AAAAAAAAAAAAA&#10;AAAAoQIAAGRycy9kb3ducmV2LnhtbFBLBQYAAAAABAAEAPkAAACRAwAAAAA=&#10;" strokeweight=".25pt"/>
                              <v:shape id="AutoShape 1874" o:spid="_x0000_s1235" type="#_x0000_t32" style="position:absolute;left:9555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Tp/sYAAADcAAAADwAAAGRycy9kb3ducmV2LnhtbESPQWvCQBSE74L/YXmCN90kBympaygR&#10;sXgp1YLt7ZF9zQazb2N2G9P++m6h4HGYmW+YdTHaVgzU+8axgnSZgCCunG64VvB22i0eQPiArLF1&#10;TAq+yUOxmU7WmGt341cajqEWEcI+RwUmhC6X0leGLPql64ij9+l6iyHKvpa6x1uE21ZmSbKSFhuO&#10;CwY7Kg1Vl+OXVbB9OaTn/fuwt6Yp6+ynZf1xPSs1n41PjyACjeEe/m8/awXZKoW/M/EI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06f7GAAAA3AAAAA8AAAAAAAAA&#10;AAAAAAAAoQIAAGRycy9kb3ducmV2LnhtbFBLBQYAAAAABAAEAPkAAACUAwAAAAA=&#10;" strokeweight=".25pt"/>
                              <v:shape id="AutoShape 1875" o:spid="_x0000_s1236" type="#_x0000_t32" style="position:absolute;left:9782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Z3icQAAADcAAAADwAAAGRycy9kb3ducmV2LnhtbESPQWvCQBSE70L/w/IK3nRjDlJSVxFF&#10;LF5ELdjeHtlnNph9G7PbGP31XUHwOMzMN8xk1tlKtNT40rGC0TABQZw7XXKh4PuwGnyA8AFZY+WY&#10;FNzIw2z61ptgpt2Vd9TuQyEihH2GCkwIdSalzw1Z9ENXE0fv5BqLIcqmkLrBa4TbSqZJMpYWS44L&#10;BmtaGMrP+z+rYLndjI7rn3ZtTbko0nvF+vdyVKr/3s0/QQTqwiv8bH9pBek4hceZeATk9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ZneJxAAAANwAAAAPAAAAAAAAAAAA&#10;AAAAAKECAABkcnMvZG93bnJldi54bWxQSwUGAAAAAAQABAD5AAAAkgMAAAAA&#10;" strokeweight=".25pt"/>
                            </v:group>
                            <v:group id="Group 1876" o:spid="_x0000_s1237" style="position:absolute;left:8624;top:8440;width:1285;height:0" coordorigin="8647,7629" coordsize="12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            <v:shape id="AutoShape 1877" o:spid="_x0000_s1238" type="#_x0000_t32" style="position:absolute;left:8647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NKZsUAAADcAAAADwAAAGRycy9kb3ducmV2LnhtbESPQWvCQBSE74X+h+UJ3nRjEJHUVcRS&#10;FC+iFmxvj+xrNjT7Ns2uMfrrXUHocZiZb5jZorOVaKnxpWMFo2ECgjh3uuRCwefxYzAF4QOyxsox&#10;KbiSh8X89WWGmXYX3lN7CIWIEPYZKjAh1JmUPjdk0Q9dTRy9H9dYDFE2hdQNXiLcVjJNkom0WHJc&#10;MFjTylD+ezhbBe+77ei0/mrX1pSrIr1VrL//Tkr1e93yDUSgLvyHn+2NVpBOxvA4E4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NKZsUAAADcAAAADwAAAAAAAAAA&#10;AAAAAAChAgAAZHJzL2Rvd25yZXYueG1sUEsFBgAAAAAEAAQA+QAAAJMDAAAAAA==&#10;" strokeweight=".25pt"/>
                              <v:shape id="AutoShape 1878" o:spid="_x0000_s1239" type="#_x0000_t32" style="position:absolute;left:8874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/v/cUAAADcAAAADwAAAGRycy9kb3ducmV2LnhtbESPQWvCQBSE74X+h+UJ3nRjQJHUVcRS&#10;FC+iFmxvj+xrNjT7Ns2uMfrrXUHocZiZb5jZorOVaKnxpWMFo2ECgjh3uuRCwefxYzAF4QOyxsox&#10;KbiSh8X89WWGmXYX3lN7CIWIEPYZKjAh1JmUPjdk0Q9dTRy9H9dYDFE2hdQNXiLcVjJNkom0WHJc&#10;MFjTylD+ezhbBe+77ei0/mrX1pSrIr1VrL//Tkr1e93yDUSgLvyHn+2NVpBOxvA4E4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o/v/cUAAADcAAAADwAAAAAAAAAA&#10;AAAAAAChAgAAZHJzL2Rvd25yZXYueG1sUEsFBgAAAAAEAAQA+QAAAJMDAAAAAA==&#10;" strokeweight=".25pt"/>
                              <v:shape id="AutoShape 1879" o:spid="_x0000_s1240" type="#_x0000_t32" style="position:absolute;left:9328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1xisUAAADcAAAADwAAAGRycy9kb3ducmV2LnhtbESPQWvCQBSE7wX/w/IEb3VjDkFSVxFF&#10;LF5KbUG9PbLPbDD7Nma3Me2vdwWhx2FmvmFmi97WoqPWV44VTMYJCOLC6YpLBd9fm9cpCB+QNdaO&#10;ScEveVjMBy8zzLW78Sd1+1CKCGGfowITQpNL6QtDFv3YNcTRO7vWYoiyLaVu8RbhtpZpkmTSYsVx&#10;wWBDK0PFZf9jFaw/dpPD9thtralWZfpXsz5dD0qNhv3yDUSgPvyHn+13rSDNMniciUd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1xisUAAADcAAAADwAAAAAAAAAA&#10;AAAAAAChAgAAZHJzL2Rvd25yZXYueG1sUEsFBgAAAAAEAAQA+QAAAJMDAAAAAA==&#10;" strokeweight=".25pt"/>
                              <v:shape id="AutoShape 1880" o:spid="_x0000_s1241" type="#_x0000_t32" style="position:absolute;left:9101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HUEcYAAADcAAAADwAAAGRycy9kb3ducmV2LnhtbESPQWvCQBSE70L/w/IKvenGHKyk2Uix&#10;iNKLVAu2t0f2NRuafRuza4z99V1B8DjMzDdMvhhsI3rqfO1YwXSSgCAuna65UvC5X43nIHxA1tg4&#10;JgUX8rAoHkY5Ztqd+YP6XahEhLDPUIEJoc2k9KUhi37iWuLo/bjOYoiyq6Tu8BzhtpFpksykxZrj&#10;gsGWlobK393JKnjbvk8P669+bU29rNK/hvX38aDU0+Pw+gIi0BDu4Vt7oxWks2e4nolHQBb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R1BHGAAAA3AAAAA8AAAAAAAAA&#10;AAAAAAAAoQIAAGRycy9kb3ducmV2LnhtbFBLBQYAAAAABAAEAPkAAACUAwAAAAA=&#10;" strokeweight=".25pt"/>
                              <v:shape id="AutoShape 1881" o:spid="_x0000_s1242" type="#_x0000_t32" style="position:absolute;left:9555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5AY8MAAADcAAAADwAAAGRycy9kb3ducmV2LnhtbERPu2rDMBTdA/0HcQvZYtkeQnCjhJBS&#10;XLqEPMDtdrFuLRPryrVUx+3XV0Mh4+G819vJdmKkwbeOFWRJCoK4drrlRsHl/LJYgfABWWPnmBT8&#10;kIft5mG2xkK7Gx9pPIVGxBD2BSowIfSFlL42ZNEnrieO3KcbLIYIh0bqAW8x3HYyT9OltNhybDDY&#10;095QfT19WwXPh7esKt/H0pp23+S/HeuPr0qp+eO0ewIRaAp38b/7VSvIl3FtPBOP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OQGPDAAAA3AAAAA8AAAAAAAAAAAAA&#10;AAAAoQIAAGRycy9kb3ducmV2LnhtbFBLBQYAAAAABAAEAPkAAACRAwAAAAA=&#10;" strokeweight=".25pt"/>
                              <v:shape id="AutoShape 1882" o:spid="_x0000_s1243" type="#_x0000_t32" style="position:absolute;left:9782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Ll+MYAAADcAAAADwAAAGRycy9kb3ducmV2LnhtbESPQWvCQBSE70L/w/IKvenGHKSm2Uix&#10;iNKLVAu2t0f2NRuafRuza4z99V1B8DjMzDdMvhhsI3rqfO1YwXSSgCAuna65UvC5X42fQfiArLFx&#10;TAou5GFRPIxyzLQ78wf1u1CJCGGfoQITQptJ6UtDFv3EtcTR+3GdxRBlV0nd4TnCbSPTJJlJizXH&#10;BYMtLQ2Vv7uTVfC2fZ8e1l/92pp6WaV/Devv40Gpp8fh9QVEoCHcw7f2RitIZ3O4nolHQBb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C5fjGAAAA3AAAAA8AAAAAAAAA&#10;AAAAAAAAoQIAAGRycy9kb3ducmV2LnhtbFBLBQYAAAAABAAEAPkAAACUAwAAAAA=&#10;" strokeweight=".25pt"/>
                            </v:group>
                            <v:group id="Group 1883" o:spid="_x0000_s1244" style="position:absolute;left:8708;top:8532;width:1285;height:0" coordorigin="8647,7629" coordsize="12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            <v:shape id="AutoShape 1884" o:spid="_x0000_s1245" type="#_x0000_t32" style="position:absolute;left:8647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1/I8UAAADcAAAADwAAAGRycy9kb3ducmV2LnhtbESPQWvCQBSE7wX/w/KE3uomOWiJriKK&#10;KL2U2oJ6e2Sf2WD2bcyuMfXXdwuFHoeZ+YaZLXpbi45aXzlWkI4SEMSF0xWXCr4+Ny+vIHxA1lg7&#10;JgXf5GExHzzNMNfuzh/U7UMpIoR9jgpMCE0upS8MWfQj1xBH7+xaiyHKtpS6xXuE21pmSTKWFiuO&#10;CwYbWhkqLvubVbB+f0sP22O3taZaldmjZn26HpR6HvbLKYhAffgP/7V3WkE2SeH3TDwCcv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G1/I8UAAADcAAAADwAAAAAAAAAA&#10;AAAAAAChAgAAZHJzL2Rvd25yZXYueG1sUEsFBgAAAAAEAAQA+QAAAJMDAAAAAA==&#10;" strokeweight=".25pt"/>
                              <v:shape id="AutoShape 1885" o:spid="_x0000_s1246" type="#_x0000_t32" style="position:absolute;left:8874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/hVMYAAADcAAAADwAAAGRycy9kb3ducmV2LnhtbESPQWvCQBSE74L/YXmCt7pJDlZS11CU&#10;ongptQXr7ZF9ZkOzb2N2G9P++q5Q8DjMzDfMshhsI3rqfO1YQTpLQBCXTtdcKfh4f3lYgPABWWPj&#10;mBT8kIdiNR4tMdfuym/UH0IlIoR9jgpMCG0upS8NWfQz1xJH7+w6iyHKrpK6w2uE20ZmSTKXFmuO&#10;CwZbWhsqvw7fVsHmdZ8et5/91pp6XWW/DevT5ajUdDI8P4EINIR7+L+90wqyxwxuZ+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/4VTGAAAA3AAAAA8AAAAAAAAA&#10;AAAAAAAAoQIAAGRycy9kb3ducmV2LnhtbFBLBQYAAAAABAAEAPkAAACUAwAAAAA=&#10;" strokeweight=".25pt"/>
                              <v:shape id="AutoShape 1886" o:spid="_x0000_s1247" type="#_x0000_t32" style="position:absolute;left:9328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NEz8YAAADcAAAADwAAAGRycy9kb3ducmV2LnhtbESPQWvCQBSE70L/w/IK3nRjBC3RVYql&#10;WLwUrRC9PbKv2dDs2zS7jWl/fVcQPA4z8w2zXPe2Fh21vnKsYDJOQBAXTldcKjh+vI6eQPiArLF2&#10;TAp+ycN69TBYYqbdhffUHUIpIoR9hgpMCE0mpS8MWfRj1xBH79O1FkOUbSl1i5cIt7VMk2QmLVYc&#10;Fww2tDFUfB1+rIKX990k3566rTXVpkz/atbn71yp4WP/vAARqA/38K39phWk8ylcz8QjI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zRM/GAAAA3AAAAA8AAAAAAAAA&#10;AAAAAAAAoQIAAGRycy9kb3ducmV2LnhtbFBLBQYAAAAABAAEAPkAAACUAwAAAAA=&#10;" strokeweight=".25pt"/>
                              <v:shape id="AutoShape 1887" o:spid="_x0000_s1248" type="#_x0000_t32" style="position:absolute;left:9101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rcu8YAAADcAAAADwAAAGRycy9kb3ducmV2LnhtbESPQWvCQBSE70L/w/IK3nRjEC3RVYql&#10;WLwUrRC9PbKv2dDs2zS7jWl/fVcQPA4z8w2zXPe2Fh21vnKsYDJOQBAXTldcKjh+vI6eQPiArLF2&#10;TAp+ycN69TBYYqbdhffUHUIpIoR9hgpMCE0mpS8MWfRj1xBH79O1FkOUbSl1i5cIt7VMk2QmLVYc&#10;Fww2tDFUfB1+rIKX990k3566rTXVpkz/atbn71yp4WP/vAARqA/38K39phWk8ylcz8QjI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a3LvGAAAA3AAAAA8AAAAAAAAA&#10;AAAAAAAAoQIAAGRycy9kb3ducmV2LnhtbFBLBQYAAAAABAAEAPkAAACUAwAAAAA=&#10;" strokeweight=".25pt"/>
                              <v:shape id="AutoShape 1888" o:spid="_x0000_s1249" type="#_x0000_t32" style="position:absolute;left:9555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Z5IMYAAADcAAAADwAAAGRycy9kb3ducmV2LnhtbESPQWvCQBSE70L/w/IK3nRjQC3RVYql&#10;WLwUrRC9PbKv2dDs2zS7jWl/fVcQPA4z8w2zXPe2Fh21vnKsYDJOQBAXTldcKjh+vI6eQPiArLF2&#10;TAp+ycN69TBYYqbdhffUHUIpIoR9hgpMCE0mpS8MWfRj1xBH79O1FkOUbSl1i5cIt7VMk2QmLVYc&#10;Fww2tDFUfB1+rIKX990k3566rTXVpkz/atbn71yp4WP/vAARqA/38K39phWk8ylcz8QjI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WeSDGAAAA3AAAAA8AAAAAAAAA&#10;AAAAAAAAoQIAAGRycy9kb3ducmV2LnhtbFBLBQYAAAAABAAEAPkAAACUAwAAAAA=&#10;" strokeweight=".25pt"/>
                              <v:shape id="AutoShape 1889" o:spid="_x0000_s1250" type="#_x0000_t32" style="position:absolute;left:9782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TnV8YAAADcAAAADwAAAGRycy9kb3ducmV2LnhtbESPQWvCQBSE70L/w/IKvenGHKyk2Uix&#10;iNKLVAu2t0f2NRuafRuza4z99V1B8DjMzDdMvhhsI3rqfO1YwXSSgCAuna65UvC5X43nIHxA1tg4&#10;JgUX8rAoHkY5Ztqd+YP6XahEhLDPUIEJoc2k9KUhi37iWuLo/bjOYoiyq6Tu8BzhtpFpksykxZrj&#10;gsGWlobK393JKnjbvk8P669+bU29rNK/hvX38aDU0+Pw+gIi0BDu4Vt7oxWkzzO4nolHQBb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E51fGAAAA3AAAAA8AAAAAAAAA&#10;AAAAAAAAoQIAAGRycy9kb3ducmV2LnhtbFBLBQYAAAAABAAEAPkAAACUAwAAAAA=&#10;" strokeweight=".25pt"/>
                            </v:group>
                            <v:group id="Group 1890" o:spid="_x0000_s1251" style="position:absolute;left:8620;top:8652;width:1285;height:0" coordorigin="8647,7629" coordsize="12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            <v:shape id="AutoShape 1891" o:spid="_x0000_s1252" type="#_x0000_t32" style="position:absolute;left:8647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fWvsMAAADcAAAADwAAAGRycy9kb3ducmV2LnhtbERPz2vCMBS+C/sfwht407Q9OOmMMjpE&#10;2WVMB263R/Nsis1LbWLt/OvNYeDx4/u9WA22ET11vnasIJ0mIIhLp2uuFHzv15M5CB+QNTaOScEf&#10;eVgtn0YLzLW78hf1u1CJGMI+RwUmhDaX0peGLPqpa4kjd3SdxRBhV0nd4TWG20ZmSTKTFmuODQZb&#10;KgyVp93FKnj//EgPm59+Y01dVNmtYf17Pig1fh7eXkEEGsJD/O/eagXZS1wbz8QjIJ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1X1r7DAAAA3AAAAA8AAAAAAAAAAAAA&#10;AAAAoQIAAGRycy9kb3ducmV2LnhtbFBLBQYAAAAABAAEAPkAAACRAwAAAAA=&#10;" strokeweight=".25pt"/>
                              <v:shape id="AutoShape 1892" o:spid="_x0000_s1253" type="#_x0000_t32" style="position:absolute;left:8874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tzJcYAAADcAAAADwAAAGRycy9kb3ducmV2LnhtbESPQWvCQBSE70L/w/IK3nRjDmqjqxRL&#10;sXgpWiF6e2Rfs6HZt2l2G9P++q4geBxm5htmue5tLTpqfeVYwWScgCAunK64VHD8eB3NQfiArLF2&#10;TAp+ycN69TBYYqbdhffUHUIpIoR9hgpMCE0mpS8MWfRj1xBH79O1FkOUbSl1i5cIt7VMk2QqLVYc&#10;Fww2tDFUfB1+rIKX990k3566rTXVpkz/atbn71yp4WP/vAARqA/38K39phWksye4nolH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bcyXGAAAA3AAAAA8AAAAAAAAA&#10;AAAAAAAAoQIAAGRycy9kb3ducmV2LnhtbFBLBQYAAAAABAAEAPkAAACUAwAAAAA=&#10;" strokeweight=".25pt"/>
                              <v:shape id="AutoShape 1893" o:spid="_x0000_s1254" type="#_x0000_t32" style="position:absolute;left:9328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Sqn8MAAADcAAAADwAAAGRycy9kb3ducmV2LnhtbERPz2vCMBS+C/sfwht409QepHRGEcdw&#10;7CI6we32aN6aYvPSJVlb/euXw2DHj+/3ajPaVvTkQ+NYwWKegSCunG64VnB+f5kVIEJE1tg6JgU3&#10;CrBZP0xWWGo38JH6U6xFCuFQogITY1dKGSpDFsPcdcSJ+3LeYkzQ11J7HFK4bWWeZUtpseHUYLCj&#10;naHqevqxCp4Pb4vL/qPfW9Ps6vzesv78vig1fRy3TyAijfFf/Od+1QryIs1PZ9IR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0qp/DAAAA3AAAAA8AAAAAAAAAAAAA&#10;AAAAoQIAAGRycy9kb3ducmV2LnhtbFBLBQYAAAAABAAEAPkAAACRAwAAAAA=&#10;" strokeweight=".25pt"/>
                              <v:shape id="AutoShape 1894" o:spid="_x0000_s1255" type="#_x0000_t32" style="position:absolute;left:9101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gPBMYAAADcAAAADwAAAGRycy9kb3ducmV2LnhtbESPQWvCQBSE74X+h+UVequb5FAkugZJ&#10;KZZeilZQb4/sMxuafZtmtzH6611B6HGYmW+YeTHaVgzU+8axgnSSgCCunG64VrD9fn+ZgvABWWPr&#10;mBScyUOxeHyYY67didc0bEItIoR9jgpMCF0upa8MWfQT1xFH7+h6iyHKvpa6x1OE21ZmSfIqLTYc&#10;Fwx2VBqqfjZ/VsHb12e6W+2HlTVNWWeXlvXhd6fU89O4nIEINIb/8L39oRVk0xRuZ+IR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4DwTGAAAA3AAAAA8AAAAAAAAA&#10;AAAAAAAAoQIAAGRycy9kb3ducmV2LnhtbFBLBQYAAAAABAAEAPkAAACUAwAAAAA=&#10;" strokeweight=".25pt"/>
                              <v:shape id="AutoShape 1895" o:spid="_x0000_s1256" type="#_x0000_t32" style="position:absolute;left:9555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qRc8YAAADcAAAADwAAAGRycy9kb3ducmV2LnhtbESPQWvCQBSE74L/YXlCb3VjDkVSN0EU&#10;sfRSagvR2yP7zAazb2N2G9P++m6h4HGYmW+YVTHaVgzU+8axgsU8AUFcOd1wreDzY/e4BOEDssbW&#10;MSn4Jg9FPp2sMNPuxu80HEItIoR9hgpMCF0mpa8MWfRz1xFH7+x6iyHKvpa6x1uE21amSfIkLTYc&#10;Fwx2tDFUXQ5fVsH27XVR7o/D3ppmU6c/LevTtVTqYTaun0EEGsM9/N9+0QrSZQp/Z+IRk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qkXPGAAAA3AAAAA8AAAAAAAAA&#10;AAAAAAAAoQIAAGRycy9kb3ducmV2LnhtbFBLBQYAAAAABAAEAPkAAACUAwAAAAA=&#10;" strokeweight=".25pt"/>
                              <v:shape id="AutoShape 1896" o:spid="_x0000_s1257" type="#_x0000_t32" style="position:absolute;left:9782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Y06MYAAADcAAAADwAAAGRycy9kb3ducmV2LnhtbESPQWvCQBSE70L/w/IKvdWNKRSJ2Uix&#10;FMVLqRast0f2mQ1m36bZNUZ/vVsoeBxm5hsmnw+2ET11vnasYDJOQBCXTtdcKfjefjxPQfiArLFx&#10;TAou5GFePIxyzLQ78xf1m1CJCGGfoQITQptJ6UtDFv3YtcTRO7jOYoiyq6Tu8BzhtpFpkrxKizXH&#10;BYMtLQyVx83JKnj/XE92y59+aU29qNJrw3r/u1Pq6XF4m4EINIR7+L+90grS6Qv8nYlH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mNOjGAAAA3AAAAA8AAAAAAAAA&#10;AAAAAAAAoQIAAGRycy9kb3ducmV2LnhtbFBLBQYAAAAABAAEAPkAAACUAwAAAAA=&#10;" strokeweight=".25pt"/>
                            </v:group>
                            <v:group id="Group 1897" o:spid="_x0000_s1258" style="position:absolute;left:8770;top:8785;width:1285;height:0" coordorigin="8647,7629" coordsize="12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            <v:shape id="AutoShape 1898" o:spid="_x0000_s1259" type="#_x0000_t32" style="position:absolute;left:8647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MJB8YAAADcAAAADwAAAGRycy9kb3ducmV2LnhtbESPQWvCQBSE70L/w/IKvdWNgRaJ2Uix&#10;FMVLqRast0f2mQ1m36bZNUZ/vVsoeBxm5hsmnw+2ET11vnasYDJOQBCXTtdcKfjefjxPQfiArLFx&#10;TAou5GFePIxyzLQ78xf1m1CJCGGfoQITQptJ6UtDFv3YtcTRO7jOYoiyq6Tu8BzhtpFpkrxKizXH&#10;BYMtLQyVx83JKnj/XE92y59+aU29qNJrw3r/u1Pq6XF4m4EINIR7+L+90grS6Qv8nYlH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DCQfGAAAA3AAAAA8AAAAAAAAA&#10;AAAAAAAAoQIAAGRycy9kb3ducmV2LnhtbFBLBQYAAAAABAAEAPkAAACUAwAAAAA=&#10;" strokeweight=".25pt"/>
                              <v:shape id="AutoShape 1899" o:spid="_x0000_s1260" type="#_x0000_t32" style="position:absolute;left:8874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GXcMUAAADcAAAADwAAAGRycy9kb3ducmV2LnhtbESPT2vCQBTE70K/w/IK3nRjDiKpq4il&#10;KL2IfyD19sg+s8Hs25jdxrSf3i0UPA4z8xtmvuxtLTpqfeVYwWScgCAunK64VHA6foxmIHxA1lg7&#10;JgU/5GG5eBnMMdPuznvqDqEUEcI+QwUmhCaT0heGLPqxa4ijd3GtxRBlW0rd4j3CbS3TJJlKixXH&#10;BYMNrQ0V18O3VfC++5zkm69uY021LtPfmvX5lis1fO1XbyAC9eEZ/m9vtYJ0NoW/M/EI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lGXcMUAAADcAAAADwAAAAAAAAAA&#10;AAAAAAChAgAAZHJzL2Rvd25yZXYueG1sUEsFBgAAAAAEAAQA+QAAAJMDAAAAAA==&#10;" strokeweight=".25pt"/>
                              <v:shape id="AutoShape 1900" o:spid="_x0000_s1261" type="#_x0000_t32" style="position:absolute;left:9328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0y68YAAADcAAAADwAAAGRycy9kb3ducmV2LnhtbESPQWvCQBSE70L/w/IKvdWNObQSs5Fi&#10;KYqXUi1Yb4/sMxvMvk2za4z+erdQ8DjMzDdMPh9sI3rqfO1YwWScgCAuna65UvC9/XiegvABWWPj&#10;mBRcyMO8eBjlmGl35i/qN6ESEcI+QwUmhDaT0peGLPqxa4mjd3CdxRBlV0nd4TnCbSPTJHmRFmuO&#10;CwZbWhgqj5uTVfD+uZ7slj/90pp6UaXXhvX+d6fU0+PwNgMRaAj38H97pRWk01f4OxOPgC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dMuvGAAAA3AAAAA8AAAAAAAAA&#10;AAAAAAAAoQIAAGRycy9kb3ducmV2LnhtbFBLBQYAAAAABAAEAPkAAACUAwAAAAA=&#10;" strokeweight=".25pt"/>
                              <v:shape id="AutoShape 1901" o:spid="_x0000_s1262" type="#_x0000_t32" style="position:absolute;left:9101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KmmcMAAADcAAAADwAAAGRycy9kb3ducmV2LnhtbERPz2vCMBS+C/sfwht409QepHRGEcdw&#10;7CI6we32aN6aYvPSJVlb/euXw2DHj+/3ajPaVvTkQ+NYwWKegSCunG64VnB+f5kVIEJE1tg6JgU3&#10;CrBZP0xWWGo38JH6U6xFCuFQogITY1dKGSpDFsPcdcSJ+3LeYkzQ11J7HFK4bWWeZUtpseHUYLCj&#10;naHqevqxCp4Pb4vL/qPfW9Ps6vzesv78vig1fRy3TyAijfFf/Od+1QryIq1NZ9IR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CppnDAAAA3AAAAA8AAAAAAAAAAAAA&#10;AAAAoQIAAGRycy9kb3ducmV2LnhtbFBLBQYAAAAABAAEAPkAAACRAwAAAAA=&#10;" strokeweight=".25pt"/>
                              <v:shape id="AutoShape 1902" o:spid="_x0000_s1263" type="#_x0000_t32" style="position:absolute;left:9555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4DAsUAAADcAAAADwAAAGRycy9kb3ducmV2LnhtbESPQWvCQBSE74X+h+UJ3nRjDqKpq4il&#10;KF5ELdjeHtnXbGj2bZpdY/TXu4LQ4zAz3zCzRWcr0VLjS8cKRsMEBHHudMmFgs/jx2ACwgdkjZVj&#10;UnAlD4v568sMM+0uvKf2EAoRIewzVGBCqDMpfW7Ioh+6mjh6P66xGKJsCqkbvES4rWSaJGNpseS4&#10;YLCmlaH893C2Ct5329Fp/dWurSlXRXqrWH//nZTq97rlG4hAXfgPP9sbrSCdTOF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84DAsUAAADcAAAADwAAAAAAAAAA&#10;AAAAAAChAgAAZHJzL2Rvd25yZXYueG1sUEsFBgAAAAAEAAQA+QAAAJMDAAAAAA==&#10;" strokeweight=".25pt"/>
                              <v:shape id="AutoShape 1903" o:spid="_x0000_s1264" type="#_x0000_t32" style="position:absolute;left:9782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08QsMAAADcAAAADwAAAGRycy9kb3ducmV2LnhtbERPz2vCMBS+C/sfwht407Q9yOyMMjpE&#10;2WVMB263R/Nsis1LbWLt/OvNYeDx4/u9WA22ET11vnasIJ0mIIhLp2uuFHzv15MXED4ga2wck4I/&#10;8rBaPo0WmGt35S/qd6ESMYR9jgpMCG0upS8NWfRT1xJH7ug6iyHCrpK6w2sMt43MkmQmLdYcGwy2&#10;VBgqT7uLVfD++ZEeNj/9xpq6qLJbw/r3fFBq/Dy8vYIINISH+N+91QqyeZwfz8QjIJ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tPELDAAAA3AAAAA8AAAAAAAAAAAAA&#10;AAAAoQIAAGRycy9kb3ducmV2LnhtbFBLBQYAAAAABAAEAPkAAACRAwAAAAA=&#10;" strokeweight=".25pt"/>
                            </v:group>
                            <v:group id="Group 1904" o:spid="_x0000_s1265" style="position:absolute;left:8660;top:9010;width:1285;height:0" coordorigin="8647,7629" coordsize="12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            <v:shape id="AutoShape 1905" o:spid="_x0000_s1266" type="#_x0000_t32" style="position:absolute;left:8647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MHrsYAAADcAAAADwAAAGRycy9kb3ducmV2LnhtbESPQWvCQBSE74L/YXmCt7pJDlJT11CU&#10;ongptQXr7ZF9ZkOzb2N2G9P++q5Q8DjMzDfMshhsI3rqfO1YQTpLQBCXTtdcKfh4f3l4BOEDssbG&#10;MSn4IQ/FajxaYq7dld+oP4RKRAj7HBWYENpcSl8asuhnriWO3tl1FkOUXSV1h9cIt43MkmQuLdYc&#10;Fwy2tDZUfh2+rYLN6z49bj/7rTX1usp+G9any1Gp6WR4fgIRaAj38H97pxVkiwxuZ+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zB67GAAAA3AAAAA8AAAAAAAAA&#10;AAAAAAAAoQIAAGRycy9kb3ducmV2LnhtbFBLBQYAAAAABAAEAPkAAACUAwAAAAA=&#10;" strokeweight=".25pt"/>
                              <v:shape id="AutoShape 1906" o:spid="_x0000_s1267" type="#_x0000_t32" style="position:absolute;left:8874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+iNcYAAADcAAAADwAAAGRycy9kb3ducmV2LnhtbESPQWvCQBSE70L/w/IK3nRjBLHRVYql&#10;WLwUrRC9PbKv2dDs2zS7jWl/fVcQPA4z8w2zXPe2Fh21vnKsYDJOQBAXTldcKjh+vI7mIHxA1lg7&#10;JgW/5GG9ehgsMdPuwnvqDqEUEcI+QwUmhCaT0heGLPqxa4ij9+laiyHKtpS6xUuE21qmSTKTFiuO&#10;CwYb2hgqvg4/VsHL+26Sb0/d1ppqU6Z/Nevzd67U8LF/XoAI1Id7+NZ+0wrSpylcz8QjI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/ojXGAAAA3AAAAA8AAAAAAAAA&#10;AAAAAAAAoQIAAGRycy9kb3ducmV2LnhtbFBLBQYAAAAABAAEAPkAAACUAwAAAAA=&#10;" strokeweight=".25pt"/>
                              <v:shape id="AutoShape 1907" o:spid="_x0000_s1268" type="#_x0000_t32" style="position:absolute;left:9328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Y6QcYAAADcAAAADwAAAGRycy9kb3ducmV2LnhtbESPQWvCQBSE70L/w/IK3nRjELHRVYql&#10;WLwUrRC9PbKv2dDs2zS7jWl/fVcQPA4z8w2zXPe2Fh21vnKsYDJOQBAXTldcKjh+vI7mIHxA1lg7&#10;JgW/5GG9ehgsMdPuwnvqDqEUEcI+QwUmhCaT0heGLPqxa4ij9+laiyHKtpS6xUuE21qmSTKTFiuO&#10;CwYb2hgqvg4/VsHL+26Sb0/d1ppqU6Z/Nevzd67U8LF/XoAI1Id7+NZ+0wrSpylcz8QjI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WOkHGAAAA3AAAAA8AAAAAAAAA&#10;AAAAAAAAoQIAAGRycy9kb3ducmV2LnhtbFBLBQYAAAAABAAEAPkAAACUAwAAAAA=&#10;" strokeweight=".25pt"/>
                              <v:shape id="AutoShape 1908" o:spid="_x0000_s1269" type="#_x0000_t32" style="position:absolute;left:9101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qf2sYAAADcAAAADwAAAGRycy9kb3ducmV2LnhtbESPQWvCQBSE70L/w/IK3nRjQLHRVYql&#10;WLwUrRC9PbKv2dDs2zS7jWl/fVcQPA4z8w2zXPe2Fh21vnKsYDJOQBAXTldcKjh+vI7mIHxA1lg7&#10;JgW/5GG9ehgsMdPuwnvqDqEUEcI+QwUmhCaT0heGLPqxa4ij9+laiyHKtpS6xUuE21qmSTKTFiuO&#10;CwYb2hgqvg4/VsHL+26Sb0/d1ppqU6Z/Nevzd67U8LF/XoAI1Id7+NZ+0wrSpylcz8QjI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an9rGAAAA3AAAAA8AAAAAAAAA&#10;AAAAAAAAoQIAAGRycy9kb3ducmV2LnhtbFBLBQYAAAAABAAEAPkAAACUAwAAAAA=&#10;" strokeweight=".25pt"/>
                              <v:shape id="AutoShape 1909" o:spid="_x0000_s1270" type="#_x0000_t32" style="position:absolute;left:9555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gBrcYAAADcAAAADwAAAGRycy9kb3ducmV2LnhtbESPQWvCQBSE70L/w/IKvenGHKSm2Uix&#10;iNKLVAu2t0f2NRuafRuza4z99V1B8DjMzDdMvhhsI3rqfO1YwXSSgCAuna65UvC5X42fQfiArLFx&#10;TAou5GFRPIxyzLQ78wf1u1CJCGGfoQITQptJ6UtDFv3EtcTR+3GdxRBlV0nd4TnCbSPTJJlJizXH&#10;BYMtLQ2Vv7uTVfC2fZ8e1l/92pp6WaV/Devv40Gpp8fh9QVEoCHcw7f2RitI5zO4nolHQBb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IAa3GAAAA3AAAAA8AAAAAAAAA&#10;AAAAAAAAoQIAAGRycy9kb3ducmV2LnhtbFBLBQYAAAAABAAEAPkAAACUAwAAAAA=&#10;" strokeweight=".25pt"/>
                              <v:shape id="AutoShape 1910" o:spid="_x0000_s1271" type="#_x0000_t32" style="position:absolute;left:9782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SkNsYAAADcAAAADwAAAGRycy9kb3ducmV2LnhtbESPQWvCQBSE70L/w/IK3nRjDmqjqxRL&#10;sXgpWiF6e2Rfs6HZt2l2G9P++q4geBxm5htmue5tLTpqfeVYwWScgCAunK64VHD8eB3NQfiArLF2&#10;TAp+ycN69TBYYqbdhffUHUIpIoR9hgpMCE0mpS8MWfRj1xBH79O1FkOUbSl1i5cIt7VMk2QqLVYc&#10;Fww2tDFUfB1+rIKX990k3566rTXVpkz/atbn71yp4WP/vAARqA/38K39phWkTzO4nolH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EpDbGAAAA3AAAAA8AAAAAAAAA&#10;AAAAAAAAoQIAAGRycy9kb3ducmV2LnhtbFBLBQYAAAAABAAEAPkAAACUAwAAAAA=&#10;" strokeweight=".25pt"/>
                            </v:group>
                            <v:group id="Group 1911" o:spid="_x0000_s1272" style="position:absolute;left:8638;top:8880;width:1285;height:0" coordorigin="8647,7629" coordsize="12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            <v:shape id="AutoShape 1912" o:spid="_x0000_s1273" type="#_x0000_t32" style="position:absolute;left:8647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eV38YAAADcAAAADwAAAGRycy9kb3ducmV2LnhtbESPQWvCQBSE70L/w/IKvdWNOZQas5Fi&#10;KYqXUi1Yb4/sMxvMvk2za4z+erdQ8DjMzDdMPh9sI3rqfO1YwWScgCAuna65UvC9/Xh+BeEDssbG&#10;MSm4kId58TDKMdPuzF/Ub0IlIoR9hgpMCG0mpS8NWfRj1xJH7+A6iyHKrpK6w3OE20amSfIiLdYc&#10;Fwy2tDBUHjcnq+D9cz3ZLX/6pTX1okqvDev9706pp8fhbQYi0BDu4f/2SitIp1P4OxOPgC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Xld/GAAAA3AAAAA8AAAAAAAAA&#10;AAAAAAAAoQIAAGRycy9kb3ducmV2LnhtbFBLBQYAAAAABAAEAPkAAACUAwAAAAA=&#10;" strokeweight=".25pt"/>
                              <v:shape id="AutoShape 1913" o:spid="_x0000_s1274" type="#_x0000_t32" style="position:absolute;left:8874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amWMMAAADcAAAADwAAAGRycy9kb3ducmV2LnhtbERPz2vCMBS+D/wfwhvspqkORDqjDGV0&#10;eJGpoLs9mremrHnpkqyt/vXmMNjx4/u9XA+2ER35UDtWMJ1kIIhLp2uuFJyOb+MFiBCRNTaOScGV&#10;AqxXo4cl5tr1/EHdIVYihXDIUYGJsc2lDKUhi2HiWuLEfTlvMSboK6k99incNnKWZXNpsebUYLCl&#10;jaHy+/BrFWz3u+m5uHSFNfWmmt0a1p8/Z6WeHofXFxCRhvgv/nO/awXPWZqfzqQjIF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3GpljDAAAA3AAAAA8AAAAAAAAAAAAA&#10;AAAAoQIAAGRycy9kb3ducmV2LnhtbFBLBQYAAAAABAAEAPkAAACRAwAAAAA=&#10;" strokeweight=".25pt"/>
                              <v:shape id="AutoShape 1914" o:spid="_x0000_s1275" type="#_x0000_t32" style="position:absolute;left:9328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oDw8YAAADcAAAADwAAAGRycy9kb3ducmV2LnhtbESPT2vCQBTE70K/w/IKvekmFkRS11BS&#10;iqWX4h+w3h7ZZzY0+zbNbmPqp3cFweMwM79hFvlgG9FT52vHCtJJAoK4dLrmSsFu+z6eg/ABWWPj&#10;mBT8k4d8+TBaYKbdidfUb0IlIoR9hgpMCG0mpS8NWfQT1xJH7+g6iyHKrpK6w1OE20ZOk2QmLdYc&#10;Fwy2VBgqfzZ/VsHb12e6X333K2vqopqeG9aH371ST4/D6wuIQEO4h2/tD63gOUnheiYeAbm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KA8PGAAAA3AAAAA8AAAAAAAAA&#10;AAAAAAAAoQIAAGRycy9kb3ducmV2LnhtbFBLBQYAAAAABAAEAPkAAACUAwAAAAA=&#10;" strokeweight=".25pt"/>
                              <v:shape id="AutoShape 1915" o:spid="_x0000_s1276" type="#_x0000_t32" style="position:absolute;left:9101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idtMUAAADcAAAADwAAAGRycy9kb3ducmV2LnhtbESPQWvCQBSE7wX/w/KE3nRjCqVEVxFF&#10;LL1IVVBvj+wzG8y+jdk1xv76bkHocZiZb5jJrLOVaKnxpWMFo2ECgjh3uuRCwX63GnyA8AFZY+WY&#10;FDzIw2zae5lgpt2dv6ndhkJECPsMFZgQ6kxKnxuy6IeuJo7e2TUWQ5RNIXWD9wi3lUyT5F1aLDku&#10;GKxpYSi/bG9WwXLzNTqsj+3amnJRpD8V69P1oNRrv5uPQQTqwn/42f7UCt6SFP7OxCMgp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lidtMUAAADcAAAADwAAAAAAAAAA&#10;AAAAAAChAgAAZHJzL2Rvd25yZXYueG1sUEsFBgAAAAAEAAQA+QAAAJMDAAAAAA==&#10;" strokeweight=".25pt"/>
                              <v:shape id="AutoShape 1916" o:spid="_x0000_s1277" type="#_x0000_t32" style="position:absolute;left:9555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Q4L8YAAADcAAAADwAAAGRycy9kb3ducmV2LnhtbESPQWvCQBSE74X+h+UJ3uomClKiq0hK&#10;sXgpaiH19sg+s8Hs2zS7jam/3i0Uehxm5htmuR5sI3rqfO1YQTpJQBCXTtdcKfg4vj49g/ABWWPj&#10;mBT8kIf16vFhiZl2V95TfwiViBD2GSowIbSZlL40ZNFPXEscvbPrLIYou0rqDq8Rbhs5TZK5tFhz&#10;XDDYUm6ovBy+rYKX911abD/7rTV1Xk1vDevTV6HUeDRsFiACDeE//Nd+0wpmyQx+z8Qj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UOC/GAAAA3AAAAA8AAAAAAAAA&#10;AAAAAAAAoQIAAGRycy9kb3ducmV2LnhtbFBLBQYAAAAABAAEAPkAAACUAwAAAAA=&#10;" strokeweight=".25pt"/>
                              <v:shape id="AutoShape 1917" o:spid="_x0000_s1278" type="#_x0000_t32" style="position:absolute;left:9782;top:762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2gW8YAAADcAAAADwAAAGRycy9kb3ducmV2LnhtbESPQWvCQBSE74X+h+UVetNNbJESXUOx&#10;FKUXqRXU2yP7zAazb9PsGqO/3i0IPQ4z8w0zzXtbi45aXzlWkA4TEMSF0xWXCjY/n4M3ED4ga6wd&#10;k4ILechnjw9TzLQ78zd161CKCGGfoQITQpNJ6QtDFv3QNcTRO7jWYoiyLaVu8RzhtpajJBlLixXH&#10;BYMNzQ0Vx/XJKvhYfaXbxa5bWFPNy9G1Zr3/3Sr1/NS/T0AE6sN/+N5eagUvySv8nYlHQM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9oFvGAAAA3AAAAA8AAAAAAAAA&#10;AAAAAAAAoQIAAGRycy9kb3ducmV2LnhtbFBLBQYAAAAABAAEAPkAAACUAwAAAAA=&#10;" strokeweight=".25pt"/>
                            </v:group>
                          </v:group>
                          <v:shape id="AutoShape 1918" o:spid="_x0000_s1279" type="#_x0000_t32" style="position:absolute;left:8569;top:7460;width:0;height:164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tPusYAAADcAAAADwAAAGRycy9kb3ducmV2LnhtbESPQWsCMRSE70L/Q3iFXqRmtShla5St&#10;IFTBg2t7f908N8HNy3YTdfvvTaHgcZiZb5j5sneNuFAXrGcF41EGgrjy2nKt4POwfn4FESKyxsYz&#10;KfilAMvFw2COufZX3tOljLVIEA45KjAxtrmUoTLkMIx8S5y8o+8cxiS7WuoOrwnuGjnJspl0aDkt&#10;GGxpZag6lWenYLcZvxffxm62+x+7m66L5lwPv5R6euyLNxCR+ngP/7c/tIKXbAp/Z9IR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bT7rGAAAA3AAAAA8AAAAAAAAA&#10;AAAAAAAAoQIAAGRycy9kb3ducmV2LnhtbFBLBQYAAAAABAAEAPkAAACUAwAAAAA=&#10;"/>
                          <v:shape id="AutoShape 1919" o:spid="_x0000_s1280" type="#_x0000_t32" style="position:absolute;left:8569;top:9107;width:15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nRzcUAAADcAAAADwAAAGRycy9kb3ducmV2LnhtbESPQWsCMRSE74L/ITzBi9SsSqVsjbIV&#10;BBU8aNv76+Z1E7p52W6irv/eFIQeh5n5hlmsOleLC7XBelYwGWcgiEuvLVcKPt43Ty8gQkTWWHsm&#10;BTcKsFr2ewvMtb/ykS6nWIkE4ZCjAhNjk0sZSkMOw9g3xMn79q3DmGRbSd3iNcFdLadZNpcOLacF&#10;gw2tDZU/p7NTcNhN3oovY3f74689PG+K+lyNPpUaDrriFUSkLv6HH+2tVjDL5vB3Jh0B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nRzcUAAADcAAAADwAAAAAAAAAA&#10;AAAAAAChAgAAZHJzL2Rvd25yZXYueG1sUEsFBgAAAAAEAAQA+QAAAJMDAAAAAA==&#10;"/>
                          <v:shape id="AutoShape 1920" o:spid="_x0000_s1281" type="#_x0000_t32" style="position:absolute;left:10087;top:7460;width:0;height:16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T0PcQAAADcAAAADwAAAGRycy9kb3ducmV2LnhtbESPQWsCMRSE7wX/Q3hCL6VmV6GV1Sil&#10;IIiHgroHj4/kubu4eVmTuG7/fSMIPQ4z8w2zXA+2FT350DhWkE8yEMTamYYrBeVx8z4HESKywdYx&#10;KfilAOvV6GWJhXF33lN/iJVIEA4FKqhj7Aopg67JYpi4jjh5Z+ctxiR9JY3He4LbVk6z7ENabDgt&#10;1NjRd036crhZBc2u/Cn7t2v0er7LTz4Px1OrlXodD18LEJGG+B9+trdGwSz7hM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pPQ9xAAAANwAAAAPAAAAAAAAAAAA&#10;AAAAAKECAABkcnMvZG93bnJldi54bWxQSwUGAAAAAAQABAD5AAAAkgMAAAAA&#10;"/>
                        </v:group>
                        <v:shape id="AutoShape 1921" o:spid="_x0000_s1282" type="#_x0000_t32" style="position:absolute;left:7208;top:6777;width:0;height:12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tgT8EAAADcAAAADwAAAGRycy9kb3ducmV2LnhtbERPTYvCMBC9L+x/CCPsZdG0uyBSjSKC&#10;IB6E1R48DsnYFptJN4m1/ntzEDw+3vdiNdhW9ORD41hBPslAEGtnGq4UlKfteAYiRGSDrWNS8KAA&#10;q+XnxwIL4+78R/0xViKFcChQQR1jV0gZdE0Ww8R1xIm7OG8xJugraTzeU7ht5U+WTaXFhlNDjR1t&#10;atLX480qaPbloey//6PXs31+9nk4nVut1NdoWM9BRBriW/xy74yC3yytTWfSEZ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O2BPwQAAANwAAAAPAAAAAAAAAAAAAAAA&#10;AKECAABkcnMvZG93bnJldi54bWxQSwUGAAAAAAQABAD5AAAAjwMAAAAA&#10;"/>
                        <v:shape id="AutoShape 1922" o:spid="_x0000_s1283" type="#_x0000_t32" style="position:absolute;left:7208;top:6777;width:193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ZFv8YAAADcAAAADwAAAGRycy9kb3ducmV2LnhtbESPQWsCMRSE7wX/Q3iCl1KzWpR2NcpW&#10;EFTwoG3vz83rJnTzst1E3f77piB4HGbmG2a+7FwtLtQG61nBaJiBIC69tlwp+HhfP72ACBFZY+2Z&#10;FPxSgOWi9zDHXPsrH+hyjJVIEA45KjAxNrmUoTTkMAx9Q5y8L986jEm2ldQtXhPc1XKcZVPp0HJa&#10;MNjQylD5fTw7Bfvt6K04GbvdHX7sfrIu6nP1+KnUoN8VMxCRungP39obreA5e4X/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WRb/GAAAA3AAAAA8AAAAAAAAA&#10;AAAAAAAAoQIAAGRycy9kb3ducmV2LnhtbFBLBQYAAAAABAAEAPkAAACUAwAAAAA=&#10;"/>
                        <v:shape id="AutoShape 1923" o:spid="_x0000_s1284" type="#_x0000_t32" style="position:absolute;left:8810;top:8977;width:34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T6lMEAAADcAAAADwAAAGRycy9kb3ducmV2LnhtbERPTYvCMBC9L+x/CCPsZdG0uyBSjSKC&#10;IB6E1R48DsnYFptJN4m1/ntzEDw+3vdiNdhW9ORD41hBPslAEGtnGq4UlKfteAYiRGSDrWNS8KAA&#10;q+XnxwIL4+78R/0xViKFcChQQR1jV0gZdE0Ww8R1xIm7OG8xJugraTzeU7ht5U+WTaXFhlNDjR1t&#10;atLX480qaPbloey//6PXs31+9nk4nVut1NdoWM9BRBriW/xy74yC3zzNT2fSEZ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lPqUwQAAANwAAAAPAAAAAAAAAAAAAAAA&#10;AKECAABkcnMvZG93bnJldi54bWxQSwUGAAAAAAQABAD5AAAAjwMAAAAA&#10;"/>
                        <v:shape id="AutoShape 1924" o:spid="_x0000_s1285" type="#_x0000_t32" style="position:absolute;left:8810;top:7213;width:0;height:17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hfD8QAAADcAAAADwAAAGRycy9kb3ducmV2LnhtbESPQWsCMRSE74X+h/AKvRTNpoLI1ihS&#10;EIqHgroHj4/kdXdx87JN4rr9940geBxm5htmuR5dJwYKsfWsQU0LEMTG25ZrDdVxO1mAiAnZYueZ&#10;NPxRhPXq+WmJpfVX3tNwSLXIEI4lamhS6kspo2nIYZz6njh7Pz44TFmGWtqA1wx3nXwvirl02HJe&#10;aLCnz4bM+XBxGtpd9V0Nb78pmMVOnYKKx1NntH59GTcfIBKN6RG+t7+shplScDuTj4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2F8PxAAAANwAAAAPAAAAAAAAAAAA&#10;AAAAAKECAABkcnMvZG93bnJldi54bWxQSwUGAAAAAAQABAD5AAAAkgMAAAAA&#10;"/>
                        <v:shape id="AutoShape 1925" o:spid="_x0000_s1286" type="#_x0000_t32" style="position:absolute;left:7889;top:7213;width:92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rBeMQAAADc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fOYz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CsF4xAAAANwAAAAPAAAAAAAAAAAA&#10;AAAAAKECAABkcnMvZG93bnJldi54bWxQSwUGAAAAAAQABAD5AAAAkgMAAAAA&#10;"/>
                        <v:shape id="AutoShape 1926" o:spid="_x0000_s1287" type="#_x0000_t32" style="position:absolute;left:7888;top:7213;width:0;height:8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fkiMYAAADcAAAADwAAAGRycy9kb3ducmV2LnhtbESPQWsCMRSE7wX/Q3hCL0WzW2mR1Shr&#10;QagFD1q9Pzevm9DNy7qJuv33TaHgcZiZb5j5sneNuFIXrGcF+TgDQVx5bblWcPhcj6YgQkTW2Hgm&#10;BT8UYLkYPMyx0P7GO7ruYy0ShEOBCkyMbSFlqAw5DGPfEifvy3cOY5JdLXWHtwR3jXzOslfp0HJa&#10;MNjSm6Hqe39xCrabfFWejN187M52+7Ium0v9dFTqcdiXMxCR+ngP/7fftYJJPoG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n5IjGAAAA3AAAAA8AAAAAAAAA&#10;AAAAAAAAoQIAAGRycy9kb3ducmV2LnhtbFBLBQYAAAAABAAEAPkAAACUAwAAAAA=&#10;"/>
                        <v:shape id="AutoShape 1927" o:spid="_x0000_s1288" type="#_x0000_t32" style="position:absolute;left:7207;top:8039;width:68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/8l8QAAADcAAAADwAAAGRycy9kb3ducmV2LnhtbESPQWsCMRSE7wX/Q3hCL6VmV0uR1Sil&#10;IIiHgroHj4/kubu4eVmTuG7/fSMIPQ4z8w2zXA+2FT350DhWkE8yEMTamYYrBeVx8z4HESKywdYx&#10;KfilAOvV6GWJhXF33lN/iJVIEA4FKqhj7Aopg67JYpi4jjh5Z+ctxiR9JY3He4LbVk6z7FNabDgt&#10;1NjRd036crhZBc2u/Cn7t2v0er7LTz4Px1OrlXodD18LEJGG+B9+trdGwSz/gM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r/yXxAAAANwAAAAPAAAAAAAAAAAA&#10;AAAAAKECAABkcnMvZG93bnJldi54bWxQSwUGAAAAAAQABAD5AAAAkgMAAAAA&#10;"/>
                        <v:group id="Group 1928" o:spid="_x0000_s1289" style="position:absolute;left:7752;top:6592;width:363;height:360" coordorigin="7752,6592" coordsize="363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        <v:oval id="Oval 1929" o:spid="_x0000_s1290" style="position:absolute;left:7752;top:6592;width:36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msPcQA&#10;AADcAAAADwAAAGRycy9kb3ducmV2LnhtbESPQWvCQBSE7wX/w/KE3uomDYYSXUWUgj30YNreH9ln&#10;Esy+DdnXGP+9Wyh4HGbmG2a9nVynRhpC69lAukhAEVfetlwb+P56f3kDFQTZYueZDNwowHYze1pj&#10;Yf2VTzSWUqsI4VCggUakL7QOVUMOw8L3xNE7+8GhRDnU2g54jXDX6dckybXDluNCgz3tG6ou5a8z&#10;cKh3ZT7qTJbZ+XCU5eXn8yNLjXmeT7sVKKFJHuH/9tEayNIc/s7EI6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ZrD3EAAAA3AAAAA8AAAAAAAAAAAAAAAAAmAIAAGRycy9k&#10;b3ducmV2LnhtbFBLBQYAAAAABAAEAPUAAACJAwAAAAA=&#10;"/>
                          <v:group id="Group 1930" o:spid="_x0000_s1291" style="position:absolute;left:7801;top:6652;width:249;height:238" coordorigin="7801,6652" coordsize="249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          <v:shape id="AutoShape 1931" o:spid="_x0000_s1292" type="#_x0000_t32" style="position:absolute;left:7801;top:6652;width:249;height:2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L2ksEAAADcAAAADwAAAGRycy9kb3ducmV2LnhtbERPTYvCMBC9L+x/CCPsZdG0uyBSjSKC&#10;IB6E1R48DsnYFptJN4m1/ntzEDw+3vdiNdhW9ORD41hBPslAEGtnGq4UlKfteAYiRGSDrWNS8KAA&#10;q+XnxwIL4+78R/0xViKFcChQQR1jV0gZdE0Ww8R1xIm7OG8xJugraTzeU7ht5U+WTaXFhlNDjR1t&#10;atLX480qaPbloey//6PXs31+9nk4nVut1NdoWM9BRBriW/xy74yC3zytTWfSEZ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4vaSwQAAANwAAAAPAAAAAAAAAAAAAAAA&#10;AKECAABkcnMvZG93bnJldi54bWxQSwUGAAAAAAQABAD5AAAAjwMAAAAA&#10;"/>
                            <v:shape id="AutoShape 1932" o:spid="_x0000_s1293" type="#_x0000_t32" style="position:absolute;left:7801;top:6652;width:249;height:23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8e9sUAAADcAAAADwAAAGRycy9kb3ducmV2LnhtbESPQWvCQBSE7wX/w/KEXkQ3tigaXSUo&#10;QhHEGgWvj+wziWbfhuyq6b/vCoUeh5n5hpkvW1OJBzWutKxgOIhAEGdWl5wrOB03/QkI55E1VpZJ&#10;wQ85WC46b3OMtX3ygR6pz0WAsItRQeF9HUvpsoIMuoGtiYN3sY1BH2STS93gM8BNJT+iaCwNlhwW&#10;CqxpVVB2S+9Ggd/1tqPrYb9PUuZ18r0935LVWan3bpvMQHhq/X/4r/2lFXwOp/A6E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8e9sUAAADcAAAADwAAAAAAAAAA&#10;AAAAAAChAgAAZHJzL2Rvd25yZXYueG1sUEsFBgAAAAAEAAQA+QAAAJMDAAAAAA==&#10;"/>
                          </v:group>
                        </v:group>
                      </v:group>
                      <v:shape id="Text Box 1933" o:spid="_x0000_s1294" type="#_x0000_t202" style="position:absolute;left:2563;top:5418;width:66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WAeL8A&#10;AADcAAAADwAAAGRycy9kb3ducmV2LnhtbERPTWvCQBC9F/wPywje6kalpURXEa3goRdtvA/ZMRvM&#10;zobs1MR/7x4KHh/ve7UZfKPu1MU6sIHZNANFXAZbc2Wg+D28f4GKgmyxCUwGHhRhsx69rTC3oecT&#10;3c9SqRTCMUcDTqTNtY6lI49xGlrixF1D51ES7CptO+xTuG/0PMs+tceaU4PDlnaOytv5zxsQsdvZ&#10;o/j28XgZfva9y8oPLIyZjIftEpTQIC/xv/toDSzmaX46k46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pYB4vwAAANwAAAAPAAAAAAAAAAAAAAAAAJgCAABkcnMvZG93bnJl&#10;di54bWxQSwUGAAAAAAQABAD1AAAAhAMAAAAA&#10;" filled="f" stroked="f">
                        <v:textbox style="mso-fit-shape-to-text:t">
                          <w:txbxContent>
                            <w:p w:rsidR="000742AA" w:rsidRDefault="000742AA" w:rsidP="005273F3">
                              <w:r>
                                <w:t>P1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5273F3" w:rsidRDefault="005273F3" w:rsidP="006A600B"/>
          <w:p w:rsidR="005273F3" w:rsidRDefault="005273F3" w:rsidP="006A600B"/>
          <w:p w:rsidR="005273F3" w:rsidRDefault="005273F3" w:rsidP="006A600B"/>
          <w:p w:rsidR="005273F3" w:rsidRDefault="005273F3" w:rsidP="006A600B"/>
          <w:p w:rsidR="005273F3" w:rsidRDefault="005273F3" w:rsidP="006A600B"/>
          <w:p w:rsidR="005273F3" w:rsidRDefault="005273F3" w:rsidP="006A600B"/>
          <w:p w:rsidR="005273F3" w:rsidRDefault="005273F3" w:rsidP="006A600B"/>
          <w:p w:rsidR="005273F3" w:rsidRDefault="005273F3" w:rsidP="006A600B"/>
          <w:p w:rsidR="005273F3" w:rsidRDefault="006C7CDB" w:rsidP="006A600B"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>
                      <wp:simplePos x="0" y="0"/>
                      <wp:positionH relativeFrom="column">
                        <wp:posOffset>2358390</wp:posOffset>
                      </wp:positionH>
                      <wp:positionV relativeFrom="paragraph">
                        <wp:posOffset>35560</wp:posOffset>
                      </wp:positionV>
                      <wp:extent cx="643255" cy="361950"/>
                      <wp:effectExtent l="0" t="0" r="0" b="0"/>
                      <wp:wrapNone/>
                      <wp:docPr id="200" name="Text Box 20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325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2964" w:rsidRPr="00AC39D5" w:rsidRDefault="00432964" w:rsidP="00806CFF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 xml:space="preserve">Θ </w:t>
                                  </w:r>
                                  <w:r>
                                    <w:rPr>
                                      <w:noProof/>
                                      <w:szCs w:val="24"/>
                                      <w:lang w:eastAsia="fr-CH"/>
                                    </w:rPr>
                                    <w:drawing>
                                      <wp:inline distT="0" distB="0" distL="0" distR="0">
                                        <wp:extent cx="201930" cy="212725"/>
                                        <wp:effectExtent l="0" t="0" r="7620" b="0"/>
                                        <wp:docPr id="18" name="Imag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1930" cy="212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54" o:spid="_x0000_s1295" type="#_x0000_t202" style="position:absolute;margin-left:185.7pt;margin-top:2.8pt;width:50.65pt;height:28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" filled="f" stroked="f">
                      <v:textbox>
                        <w:txbxContent>
                          <w:p w:rsidR="000742AA" w:rsidRPr="00AC39D5" w:rsidRDefault="000742AA" w:rsidP="00806CF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Θ </w:t>
                            </w:r>
                            <w:r>
                              <w:rPr>
                                <w:noProof/>
                                <w:szCs w:val="24"/>
                                <w:lang w:eastAsia="fr-CH"/>
                              </w:rPr>
                              <w:drawing>
                                <wp:inline distT="0" distB="0" distL="0" distR="0">
                                  <wp:extent cx="201930" cy="212725"/>
                                  <wp:effectExtent l="0" t="0" r="7620" b="0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930" cy="212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273F3" w:rsidRDefault="005273F3" w:rsidP="006A600B"/>
          <w:p w:rsidR="005273F3" w:rsidRDefault="005273F3" w:rsidP="006A600B"/>
          <w:p w:rsidR="005273F3" w:rsidRDefault="005273F3" w:rsidP="006A600B"/>
          <w:p w:rsidR="005273F3" w:rsidRDefault="005273F3" w:rsidP="006A600B"/>
          <w:p w:rsidR="005273F3" w:rsidRPr="00635CD2" w:rsidRDefault="005273F3" w:rsidP="006A600B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F3" w:rsidRPr="00635CD2" w:rsidRDefault="005273F3" w:rsidP="006A600B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F3" w:rsidRPr="00635CD2" w:rsidRDefault="005273F3" w:rsidP="006A600B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</w:tr>
      <w:tr w:rsidR="005273F3" w:rsidRPr="00635CD2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F3" w:rsidRDefault="005273F3" w:rsidP="006A600B">
            <w:pPr>
              <w:pStyle w:val="En-tte"/>
              <w:tabs>
                <w:tab w:val="clear" w:pos="4536"/>
                <w:tab w:val="clear" w:pos="9072"/>
              </w:tabs>
              <w:rPr>
                <w:b/>
                <w:i/>
              </w:rPr>
            </w:pPr>
            <w:r w:rsidRPr="00635CD2">
              <w:rPr>
                <w:b/>
                <w:i/>
              </w:rPr>
              <w:t>Réponse(s):</w:t>
            </w:r>
            <w:r>
              <w:rPr>
                <w:b/>
                <w:i/>
              </w:rPr>
              <w:t xml:space="preserve"> </w:t>
            </w:r>
            <w:r w:rsidRPr="005273F3">
              <w:rPr>
                <w:i/>
              </w:rPr>
              <w:t xml:space="preserve">La luminosité </w:t>
            </w:r>
            <w:r>
              <w:rPr>
                <w:i/>
              </w:rPr>
              <w:t>augmente</w:t>
            </w:r>
          </w:p>
          <w:p w:rsidR="005273F3" w:rsidRPr="00635CD2" w:rsidRDefault="005273F3" w:rsidP="006A600B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F3" w:rsidRPr="00635CD2" w:rsidRDefault="005273F3" w:rsidP="006A600B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E57F9C" w:rsidRPr="00635CD2" w:rsidTr="00E57F9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Pr="00635CD2" w:rsidRDefault="00E57F9C" w:rsidP="00E57F9C">
            <w:pPr>
              <w:pStyle w:val="En-tte"/>
              <w:numPr>
                <w:ilvl w:val="0"/>
                <w:numId w:val="30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Default="00E57F9C" w:rsidP="00DF02A3">
            <w:r>
              <w:t>Quelle est la résistance d’une PT100 à 0°C ?</w:t>
            </w:r>
          </w:p>
          <w:p w:rsidR="00E57F9C" w:rsidRDefault="00E57F9C" w:rsidP="00DF02A3"/>
          <w:p w:rsidR="00E57F9C" w:rsidRPr="001534A8" w:rsidRDefault="00E57F9C" w:rsidP="00DF02A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Pr="00635CD2" w:rsidRDefault="00E57F9C" w:rsidP="00DF02A3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Pr="00635CD2" w:rsidRDefault="00E57F9C" w:rsidP="00DF02A3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</w:tr>
      <w:tr w:rsidR="00E57F9C" w:rsidRPr="00635CD2" w:rsidTr="00E57F9C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Pr="00635CD2" w:rsidRDefault="00E57F9C" w:rsidP="00DF02A3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>Réponse(s):</w:t>
            </w:r>
            <w:r>
              <w:rPr>
                <w:b/>
                <w:i/>
              </w:rPr>
              <w:t xml:space="preserve"> </w:t>
            </w:r>
            <w:r>
              <w:rPr>
                <w:i/>
              </w:rPr>
              <w:t xml:space="preserve">100 </w:t>
            </w:r>
            <w:r w:rsidRPr="005C1B7B">
              <w:rPr>
                <w:i/>
              </w:rPr>
              <w:t>Ω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Pr="00635CD2" w:rsidRDefault="00E57F9C" w:rsidP="00DF02A3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E57F9C" w:rsidRPr="00635CD2" w:rsidTr="00E57F9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Pr="00635CD2" w:rsidRDefault="00E57F9C" w:rsidP="00E57F9C">
            <w:pPr>
              <w:pStyle w:val="En-tte"/>
              <w:numPr>
                <w:ilvl w:val="0"/>
                <w:numId w:val="30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Default="00E57F9C" w:rsidP="00DF02A3">
            <w:r>
              <w:t>Quelle est la résistance d’une PT1000 à 0°C ?</w:t>
            </w:r>
          </w:p>
          <w:p w:rsidR="00E57F9C" w:rsidRDefault="00E57F9C" w:rsidP="00DF02A3"/>
          <w:p w:rsidR="00E57F9C" w:rsidRPr="00635CD2" w:rsidRDefault="00E57F9C" w:rsidP="00DF02A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Pr="00635CD2" w:rsidRDefault="00E57F9C" w:rsidP="00DF02A3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Pr="00635CD2" w:rsidRDefault="00E57F9C" w:rsidP="00DF02A3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</w:tr>
      <w:tr w:rsidR="00E57F9C" w:rsidRPr="00635CD2" w:rsidTr="00E57F9C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Pr="00635CD2" w:rsidRDefault="00E57F9C" w:rsidP="00DF02A3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>Réponse(s):</w:t>
            </w:r>
            <w:r>
              <w:rPr>
                <w:b/>
                <w:i/>
              </w:rPr>
              <w:t xml:space="preserve"> </w:t>
            </w:r>
            <w:r>
              <w:rPr>
                <w:i/>
              </w:rPr>
              <w:t xml:space="preserve">1000 </w:t>
            </w:r>
            <w:r w:rsidRPr="005C1B7B">
              <w:rPr>
                <w:i/>
              </w:rPr>
              <w:t>Ω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Pr="00635CD2" w:rsidRDefault="00E57F9C" w:rsidP="00DF02A3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E57F9C" w:rsidRPr="00635CD2" w:rsidTr="00E57F9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Pr="00635CD2" w:rsidRDefault="00E57F9C" w:rsidP="00E57F9C">
            <w:pPr>
              <w:pStyle w:val="En-tte"/>
              <w:numPr>
                <w:ilvl w:val="0"/>
                <w:numId w:val="30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Default="00E57F9C" w:rsidP="00DF02A3">
            <w:r>
              <w:t xml:space="preserve">Quelle est la résistance d’une PT100 à 100°C ? </w:t>
            </w:r>
          </w:p>
          <w:p w:rsidR="00E57F9C" w:rsidRDefault="00E57F9C" w:rsidP="00DF02A3"/>
          <w:p w:rsidR="00E57F9C" w:rsidRDefault="00E57F9C" w:rsidP="00DF02A3"/>
          <w:p w:rsidR="00E57F9C" w:rsidRPr="00635CD2" w:rsidRDefault="00E57F9C" w:rsidP="00DF02A3">
            <w:r>
              <w:t>Avec comme coefficient  de température de la sonde : α</w:t>
            </w:r>
            <w:r w:rsidRPr="001534A8">
              <w:t xml:space="preserve"> = 0,00385</w:t>
            </w:r>
            <w:r>
              <w:t xml:space="preserve"> </w:t>
            </w:r>
            <w:r w:rsidRPr="001534A8">
              <w:t xml:space="preserve"> </w:t>
            </w:r>
            <w:r w:rsidR="00545A96">
              <w:t>1 / °C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Pr="00635CD2" w:rsidRDefault="00E57F9C" w:rsidP="00DF02A3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Pr="00635CD2" w:rsidRDefault="00E57F9C" w:rsidP="00DF02A3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</w:tr>
      <w:tr w:rsidR="00E57F9C" w:rsidRPr="00635CD2" w:rsidTr="00E57F9C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Pr="00635CD2" w:rsidRDefault="00E57F9C" w:rsidP="00DF02A3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>Réponse(s):</w:t>
            </w:r>
            <w:r>
              <w:rPr>
                <w:b/>
                <w:i/>
              </w:rPr>
              <w:t xml:space="preserve"> </w:t>
            </w:r>
            <w:r>
              <w:rPr>
                <w:i/>
              </w:rPr>
              <w:t>138,5</w:t>
            </w:r>
            <w:r w:rsidRPr="005C1B7B">
              <w:rPr>
                <w:i/>
              </w:rPr>
              <w:t xml:space="preserve"> Ω</w:t>
            </w:r>
            <w:r>
              <w:rPr>
                <w:i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Pr="00635CD2" w:rsidRDefault="00E57F9C" w:rsidP="00DF02A3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E57F9C" w:rsidRPr="00635CD2" w:rsidTr="00E57F9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Pr="00635CD2" w:rsidRDefault="00E57F9C" w:rsidP="00E57F9C">
            <w:pPr>
              <w:pStyle w:val="En-tte"/>
              <w:numPr>
                <w:ilvl w:val="0"/>
                <w:numId w:val="30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Default="00E57F9C" w:rsidP="00DF02A3">
            <w:r>
              <w:t xml:space="preserve">Quelle est la résistance d’une PT1000 à 100°C ?  </w:t>
            </w:r>
          </w:p>
          <w:p w:rsidR="00E57F9C" w:rsidRDefault="00E57F9C" w:rsidP="00DF02A3"/>
          <w:p w:rsidR="00E57F9C" w:rsidRDefault="00E57F9C" w:rsidP="00DF02A3"/>
          <w:p w:rsidR="00E57F9C" w:rsidRPr="00635CD2" w:rsidRDefault="00E57F9C" w:rsidP="00DF02A3">
            <w:r>
              <w:t>Avec comme coefficient  de température de la sonde : α</w:t>
            </w:r>
            <w:r w:rsidRPr="001534A8">
              <w:t xml:space="preserve"> = 0,00385</w:t>
            </w:r>
            <w:r>
              <w:t xml:space="preserve"> </w:t>
            </w:r>
            <w:r w:rsidRPr="001534A8">
              <w:t xml:space="preserve"> </w:t>
            </w:r>
            <w:r w:rsidR="00545A96">
              <w:t>1 / °C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Pr="00635CD2" w:rsidRDefault="00E57F9C" w:rsidP="00DF02A3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Pr="00635CD2" w:rsidRDefault="00E57F9C" w:rsidP="00DF02A3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</w:tr>
      <w:tr w:rsidR="00E57F9C" w:rsidRPr="00635CD2" w:rsidTr="00E57F9C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Pr="00635CD2" w:rsidRDefault="00E57F9C" w:rsidP="00DF02A3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>Réponse(s):</w:t>
            </w:r>
            <w:r>
              <w:rPr>
                <w:b/>
                <w:i/>
              </w:rPr>
              <w:t xml:space="preserve"> </w:t>
            </w:r>
            <w:r>
              <w:rPr>
                <w:i/>
              </w:rPr>
              <w:t>1385</w:t>
            </w:r>
            <w:r w:rsidRPr="005C1B7B">
              <w:rPr>
                <w:i/>
              </w:rPr>
              <w:t xml:space="preserve"> Ω</w:t>
            </w:r>
            <w:r>
              <w:rPr>
                <w:i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Pr="00635CD2" w:rsidRDefault="00E57F9C" w:rsidP="00DF02A3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</w:tbl>
    <w:p w:rsidR="00B21FBD" w:rsidRDefault="00B21FBD">
      <w:r>
        <w:br w:type="page"/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4252"/>
        <w:gridCol w:w="4253"/>
        <w:gridCol w:w="567"/>
        <w:gridCol w:w="567"/>
      </w:tblGrid>
      <w:tr w:rsidR="00E57F9C" w:rsidRPr="00635CD2" w:rsidTr="00E57F9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Pr="00635CD2" w:rsidRDefault="00E57F9C" w:rsidP="00E57F9C">
            <w:pPr>
              <w:pStyle w:val="En-tte"/>
              <w:numPr>
                <w:ilvl w:val="0"/>
                <w:numId w:val="30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Pr="00AE42A8" w:rsidRDefault="00E57F9C" w:rsidP="00DF02A3">
            <w:r w:rsidRPr="00AE42A8">
              <w:t xml:space="preserve">Quelle est la résistance d’une PT100 si la température est de 40°C ? </w:t>
            </w:r>
          </w:p>
          <w:p w:rsidR="00E57F9C" w:rsidRPr="00AE42A8" w:rsidRDefault="00E57F9C" w:rsidP="00DF02A3">
            <w:r w:rsidRPr="00AE42A8">
              <w:t>Et pour -40°C ?</w:t>
            </w:r>
          </w:p>
          <w:p w:rsidR="00E57F9C" w:rsidRDefault="00E57F9C" w:rsidP="00DF02A3"/>
          <w:p w:rsidR="00E57F9C" w:rsidRDefault="00E57F9C" w:rsidP="00DF02A3"/>
          <w:p w:rsidR="00E57F9C" w:rsidRPr="00635CD2" w:rsidRDefault="00E57F9C" w:rsidP="00DF02A3">
            <w:r>
              <w:t>Avec comme coefficient  de température de la sonde : α</w:t>
            </w:r>
            <w:r w:rsidRPr="001534A8">
              <w:t xml:space="preserve"> = 0,00385</w:t>
            </w:r>
            <w:r>
              <w:t xml:space="preserve"> </w:t>
            </w:r>
            <w:r w:rsidRPr="001534A8">
              <w:t xml:space="preserve"> </w:t>
            </w:r>
            <w:r w:rsidR="00545A96">
              <w:t>1 / °C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Pr="00635CD2" w:rsidRDefault="00E57F9C" w:rsidP="00DF02A3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Pr="00635CD2" w:rsidRDefault="00E57F9C" w:rsidP="00DF02A3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</w:tr>
      <w:tr w:rsidR="00E57F9C" w:rsidRPr="00635CD2" w:rsidTr="00E57F9C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Pr="00635CD2" w:rsidRDefault="00E57F9C" w:rsidP="00DF02A3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>Réponse(s):</w:t>
            </w:r>
            <w:r>
              <w:rPr>
                <w:b/>
                <w:i/>
              </w:rPr>
              <w:t xml:space="preserve"> </w:t>
            </w:r>
            <w:r>
              <w:rPr>
                <w:i/>
              </w:rPr>
              <w:t>115,4</w:t>
            </w:r>
            <w:r w:rsidRPr="005C1B7B">
              <w:rPr>
                <w:i/>
              </w:rPr>
              <w:t xml:space="preserve"> Ω</w:t>
            </w:r>
            <w:r>
              <w:rPr>
                <w:i/>
              </w:rPr>
              <w:t> ; 84,6</w:t>
            </w:r>
            <w:r w:rsidRPr="005C1B7B">
              <w:rPr>
                <w:i/>
              </w:rPr>
              <w:t xml:space="preserve"> Ω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Pr="00635CD2" w:rsidRDefault="00E57F9C" w:rsidP="00DF02A3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E57F9C" w:rsidRPr="00635CD2" w:rsidTr="00E57F9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Pr="00635CD2" w:rsidRDefault="00E57F9C" w:rsidP="00E57F9C">
            <w:pPr>
              <w:pStyle w:val="En-tte"/>
              <w:numPr>
                <w:ilvl w:val="0"/>
                <w:numId w:val="30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Default="00E57F9C" w:rsidP="00DF02A3">
            <w:r>
              <w:t xml:space="preserve">Quelle est la résistance d’une PT1000 si la température est de 70°C ? </w:t>
            </w:r>
          </w:p>
          <w:p w:rsidR="00E57F9C" w:rsidRDefault="00E57F9C" w:rsidP="00DF02A3">
            <w:r>
              <w:t>Et pour -30°C ?</w:t>
            </w:r>
          </w:p>
          <w:p w:rsidR="00E57F9C" w:rsidRDefault="00E57F9C" w:rsidP="00DF02A3"/>
          <w:p w:rsidR="00E57F9C" w:rsidRDefault="00E57F9C" w:rsidP="00DF02A3"/>
          <w:p w:rsidR="00E57F9C" w:rsidRPr="00635CD2" w:rsidRDefault="00E57F9C" w:rsidP="00DF02A3">
            <w:r>
              <w:t>Avec comme coefficient  de température de la sonde : α</w:t>
            </w:r>
            <w:r w:rsidRPr="001534A8">
              <w:t xml:space="preserve"> = 0,00385</w:t>
            </w:r>
            <w:r>
              <w:t xml:space="preserve"> </w:t>
            </w:r>
            <w:r w:rsidRPr="001534A8">
              <w:t xml:space="preserve"> </w:t>
            </w:r>
            <w:r w:rsidR="00545A96">
              <w:t>1 / °C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Pr="00635CD2" w:rsidRDefault="00E57F9C" w:rsidP="00DF02A3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Pr="00635CD2" w:rsidRDefault="00E57F9C" w:rsidP="00DF02A3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</w:tr>
      <w:tr w:rsidR="00E57F9C" w:rsidRPr="00635CD2" w:rsidTr="00E57F9C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Pr="00635CD2" w:rsidRDefault="00E57F9C" w:rsidP="00DF02A3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>Réponse(s):</w:t>
            </w:r>
            <w:r>
              <w:rPr>
                <w:b/>
                <w:i/>
              </w:rPr>
              <w:t xml:space="preserve"> </w:t>
            </w:r>
            <w:r>
              <w:rPr>
                <w:i/>
              </w:rPr>
              <w:t>1270</w:t>
            </w:r>
            <w:r w:rsidRPr="005C1B7B">
              <w:rPr>
                <w:i/>
              </w:rPr>
              <w:t xml:space="preserve"> Ω</w:t>
            </w:r>
            <w:r>
              <w:rPr>
                <w:i/>
              </w:rPr>
              <w:t> ; 884,5</w:t>
            </w:r>
            <w:r w:rsidRPr="005C1B7B">
              <w:rPr>
                <w:i/>
              </w:rPr>
              <w:t xml:space="preserve"> Ω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Pr="00635CD2" w:rsidRDefault="00E57F9C" w:rsidP="00DF02A3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E57F9C" w:rsidRPr="00635CD2" w:rsidTr="00E57F9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Pr="00635CD2" w:rsidRDefault="00E57F9C" w:rsidP="00E57F9C">
            <w:pPr>
              <w:pStyle w:val="En-tte"/>
              <w:numPr>
                <w:ilvl w:val="0"/>
                <w:numId w:val="30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Default="00E57F9C" w:rsidP="00DF02A3">
            <w:r>
              <w:t xml:space="preserve">Quelle est la température d’une PT100 si sa résistance est de 133 </w:t>
            </w:r>
            <w:r w:rsidRPr="001534A8">
              <w:t>Ω</w:t>
            </w:r>
            <w:r>
              <w:t> ?</w:t>
            </w:r>
          </w:p>
          <w:p w:rsidR="00E57F9C" w:rsidRDefault="00E57F9C" w:rsidP="00DF02A3">
            <w:r>
              <w:t xml:space="preserve">Et pour 93,1 </w:t>
            </w:r>
            <w:r w:rsidRPr="001534A8">
              <w:t>Ω</w:t>
            </w:r>
            <w:r>
              <w:t> ?</w:t>
            </w:r>
          </w:p>
          <w:p w:rsidR="00E57F9C" w:rsidRDefault="00E57F9C" w:rsidP="00DF02A3"/>
          <w:p w:rsidR="00E57F9C" w:rsidRDefault="00E57F9C" w:rsidP="00DF02A3"/>
          <w:p w:rsidR="00E57F9C" w:rsidRPr="00635CD2" w:rsidRDefault="00E57F9C" w:rsidP="00DF02A3">
            <w:r>
              <w:t>Avec comme coefficient  de température de la sonde : α</w:t>
            </w:r>
            <w:r w:rsidRPr="001534A8">
              <w:t xml:space="preserve"> = 0,00385</w:t>
            </w:r>
            <w:r>
              <w:t xml:space="preserve"> </w:t>
            </w:r>
            <w:r w:rsidRPr="001534A8">
              <w:t xml:space="preserve"> </w:t>
            </w:r>
            <w:r w:rsidR="00545A96">
              <w:t>1 / °C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Pr="00635CD2" w:rsidRDefault="00E57F9C" w:rsidP="00DF02A3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Pr="00635CD2" w:rsidRDefault="00E57F9C" w:rsidP="00DF02A3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</w:tr>
      <w:tr w:rsidR="00E57F9C" w:rsidRPr="00635CD2" w:rsidTr="00E57F9C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Pr="00635CD2" w:rsidRDefault="00E57F9C" w:rsidP="00DF02A3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>Réponse(s):</w:t>
            </w:r>
            <w:r>
              <w:rPr>
                <w:b/>
                <w:i/>
              </w:rPr>
              <w:t xml:space="preserve"> </w:t>
            </w:r>
            <w:r w:rsidRPr="008B11EB">
              <w:rPr>
                <w:i/>
              </w:rPr>
              <w:t>85°C ; -18°C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Pr="00635CD2" w:rsidRDefault="00E57F9C" w:rsidP="00DF02A3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E57F9C" w:rsidRPr="00635CD2" w:rsidTr="00E57F9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Pr="00635CD2" w:rsidRDefault="00E57F9C" w:rsidP="00E57F9C">
            <w:pPr>
              <w:pStyle w:val="En-tte"/>
              <w:numPr>
                <w:ilvl w:val="0"/>
                <w:numId w:val="30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Default="00E57F9C" w:rsidP="00DF02A3">
            <w:r>
              <w:t xml:space="preserve">Quelle est la température d’une PT1000 si sa résistance est de 1404 </w:t>
            </w:r>
            <w:r w:rsidRPr="001534A8">
              <w:t>Ω</w:t>
            </w:r>
            <w:r>
              <w:t> ?</w:t>
            </w:r>
          </w:p>
          <w:p w:rsidR="00E57F9C" w:rsidRDefault="00E57F9C" w:rsidP="00DF02A3">
            <w:r>
              <w:t xml:space="preserve">Et pour 896 </w:t>
            </w:r>
            <w:r w:rsidRPr="001534A8">
              <w:t>Ω</w:t>
            </w:r>
            <w:r>
              <w:t> ?</w:t>
            </w:r>
          </w:p>
          <w:p w:rsidR="00E57F9C" w:rsidRDefault="00E57F9C" w:rsidP="00DF02A3"/>
          <w:p w:rsidR="00E57F9C" w:rsidRDefault="00E57F9C" w:rsidP="00DF02A3"/>
          <w:p w:rsidR="00E57F9C" w:rsidRPr="00635CD2" w:rsidRDefault="00E57F9C" w:rsidP="00DF02A3">
            <w:r>
              <w:t>Avec comme coefficient  de température de la sonde : α</w:t>
            </w:r>
            <w:r w:rsidRPr="001534A8">
              <w:t xml:space="preserve"> = 0,00385</w:t>
            </w:r>
            <w:r>
              <w:t xml:space="preserve"> </w:t>
            </w:r>
            <w:r w:rsidRPr="001534A8">
              <w:t xml:space="preserve"> </w:t>
            </w:r>
            <w:r w:rsidR="00545A96">
              <w:t>1 / °C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Pr="00635CD2" w:rsidRDefault="00E57F9C" w:rsidP="00DF02A3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Pr="00635CD2" w:rsidRDefault="00E57F9C" w:rsidP="00DF02A3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</w:tr>
      <w:tr w:rsidR="00E57F9C" w:rsidRPr="00635CD2" w:rsidTr="00E57F9C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Pr="00635CD2" w:rsidRDefault="00E57F9C" w:rsidP="00DF02A3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>Réponse(s):</w:t>
            </w:r>
            <w:r>
              <w:rPr>
                <w:b/>
                <w:i/>
              </w:rPr>
              <w:t xml:space="preserve"> </w:t>
            </w:r>
            <w:r w:rsidR="0020670D">
              <w:rPr>
                <w:i/>
              </w:rPr>
              <w:t>10</w:t>
            </w:r>
            <w:r w:rsidRPr="008B11EB">
              <w:rPr>
                <w:i/>
              </w:rPr>
              <w:t>5°C ; -27°C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F9C" w:rsidRPr="00635CD2" w:rsidRDefault="00E57F9C" w:rsidP="00DF02A3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B3710C" w:rsidRPr="00635CD2" w:rsidTr="00B3710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10C" w:rsidRPr="00635CD2" w:rsidRDefault="00B3710C" w:rsidP="00144156">
            <w:pPr>
              <w:pStyle w:val="En-tte"/>
              <w:numPr>
                <w:ilvl w:val="0"/>
                <w:numId w:val="30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7362A" w:rsidRDefault="0027362A" w:rsidP="0027362A">
            <w:r>
              <w:t xml:space="preserve">Quel est la condition pour que la tension de sortie </w:t>
            </w:r>
            <w:proofErr w:type="spellStart"/>
            <w:r>
              <w:t>U</w:t>
            </w:r>
            <w:r w:rsidRPr="006645FE">
              <w:rPr>
                <w:vertAlign w:val="subscript"/>
              </w:rPr>
              <w:t>out</w:t>
            </w:r>
            <w:proofErr w:type="spellEnd"/>
            <w:r>
              <w:t xml:space="preserve"> augmente ?</w:t>
            </w:r>
          </w:p>
          <w:p w:rsidR="00B3710C" w:rsidRPr="00635CD2" w:rsidRDefault="00B3710C" w:rsidP="00144156"/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10C" w:rsidRPr="00635CD2" w:rsidRDefault="00D14447" w:rsidP="00144156">
            <w:r>
              <w:object w:dxaOrig="4740" w:dyaOrig="4620">
                <v:shape id="_x0000_i1034" type="#_x0000_t75" style="width:164.55pt;height:161.75pt" o:ole="">
                  <v:imagedata r:id="rId31" o:title=""/>
                </v:shape>
                <o:OLEObject Type="Embed" ProgID="PBrush" ShapeID="_x0000_i1034" DrawAspect="Content" ObjectID="_1536397096" r:id="rId32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10C" w:rsidRPr="00635CD2" w:rsidRDefault="00B3710C" w:rsidP="00144156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10C" w:rsidRPr="00635CD2" w:rsidRDefault="00B3710C" w:rsidP="00144156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</w:tr>
      <w:tr w:rsidR="00B3710C" w:rsidRPr="00635CD2" w:rsidTr="00B3710C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10C" w:rsidRPr="00635CD2" w:rsidRDefault="00B3710C" w:rsidP="0027362A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>Réponse(s):</w:t>
            </w:r>
            <w:r>
              <w:rPr>
                <w:b/>
                <w:i/>
              </w:rPr>
              <w:t xml:space="preserve"> </w:t>
            </w:r>
            <w:r w:rsidRPr="00B3710C">
              <w:rPr>
                <w:i/>
              </w:rPr>
              <w:t>la température</w:t>
            </w:r>
            <w:r w:rsidR="0027362A">
              <w:rPr>
                <w:i/>
              </w:rPr>
              <w:t xml:space="preserve"> doit diminuer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10C" w:rsidRPr="00635CD2" w:rsidRDefault="00B3710C" w:rsidP="00144156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5B542E" w:rsidRPr="00635CD2" w:rsidTr="005B542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42E" w:rsidRPr="00635CD2" w:rsidRDefault="005B542E" w:rsidP="000263EA">
            <w:pPr>
              <w:pStyle w:val="En-tte"/>
              <w:numPr>
                <w:ilvl w:val="0"/>
                <w:numId w:val="30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B542E" w:rsidRDefault="005B542E" w:rsidP="000263EA">
            <w:r>
              <w:t xml:space="preserve">Quel est la condition pour que la tension de sortie </w:t>
            </w:r>
            <w:proofErr w:type="spellStart"/>
            <w:r>
              <w:t>U</w:t>
            </w:r>
            <w:r w:rsidRPr="006645FE">
              <w:rPr>
                <w:vertAlign w:val="subscript"/>
              </w:rPr>
              <w:t>out</w:t>
            </w:r>
            <w:proofErr w:type="spellEnd"/>
            <w:r>
              <w:t xml:space="preserve"> augmente ?</w:t>
            </w:r>
          </w:p>
          <w:p w:rsidR="005B542E" w:rsidRPr="00635CD2" w:rsidRDefault="005B542E" w:rsidP="000263EA"/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42E" w:rsidRPr="00635CD2" w:rsidRDefault="005B542E" w:rsidP="000263EA">
            <w:r>
              <w:object w:dxaOrig="4965" w:dyaOrig="4650">
                <v:shape id="_x0000_i1035" type="#_x0000_t75" style="width:177.65pt;height:166.45pt" o:ole="">
                  <v:imagedata r:id="rId33" o:title=""/>
                </v:shape>
                <o:OLEObject Type="Embed" ProgID="PBrush" ShapeID="_x0000_i1035" DrawAspect="Content" ObjectID="_1536397097" r:id="rId34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42E" w:rsidRPr="00635CD2" w:rsidRDefault="005B542E" w:rsidP="000263EA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42E" w:rsidRPr="00635CD2" w:rsidRDefault="005B542E" w:rsidP="000263EA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</w:tr>
      <w:tr w:rsidR="005B542E" w:rsidRPr="00635CD2" w:rsidTr="005B542E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42E" w:rsidRPr="00635CD2" w:rsidRDefault="005B542E" w:rsidP="005B542E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>Réponse(s):</w:t>
            </w:r>
            <w:r>
              <w:rPr>
                <w:b/>
                <w:i/>
              </w:rPr>
              <w:t xml:space="preserve"> </w:t>
            </w:r>
            <w:r w:rsidRPr="00B3710C">
              <w:rPr>
                <w:i/>
              </w:rPr>
              <w:t>la température</w:t>
            </w:r>
            <w:r>
              <w:rPr>
                <w:i/>
              </w:rPr>
              <w:t xml:space="preserve"> doit augmenter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42E" w:rsidRPr="00635CD2" w:rsidRDefault="005B542E" w:rsidP="000263EA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</w:tbl>
    <w:p w:rsidR="00B21FBD" w:rsidRDefault="00B21FBD"/>
    <w:p w:rsidR="00590459" w:rsidRDefault="00432964" w:rsidP="00B21FBD">
      <w:pPr>
        <w:rPr>
          <w:rStyle w:val="Lienhypertexte"/>
        </w:rPr>
      </w:pPr>
      <w:hyperlink w:anchor="_top" w:history="1">
        <w:r w:rsidR="00B21FBD" w:rsidRPr="00635CD2">
          <w:rPr>
            <w:rStyle w:val="Lienhypertexte"/>
          </w:rPr>
          <w:t>Retour au haut de la page</w:t>
        </w:r>
      </w:hyperlink>
    </w:p>
    <w:p w:rsidR="00590459" w:rsidRDefault="00590459">
      <w:pPr>
        <w:rPr>
          <w:rStyle w:val="Lienhypertexte"/>
        </w:rPr>
      </w:pPr>
      <w:r>
        <w:rPr>
          <w:rStyle w:val="Lienhypertexte"/>
        </w:rPr>
        <w:br w:type="page"/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8505"/>
        <w:gridCol w:w="567"/>
        <w:gridCol w:w="567"/>
      </w:tblGrid>
      <w:tr w:rsidR="00225937" w:rsidTr="0080533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937" w:rsidRDefault="00225937" w:rsidP="00B95186">
            <w:pPr>
              <w:pStyle w:val="En-tte"/>
              <w:numPr>
                <w:ilvl w:val="0"/>
                <w:numId w:val="30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  <w:bookmarkStart w:id="6" w:name="_GoBack"/>
            <w:bookmarkEnd w:id="6"/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937" w:rsidRDefault="00225937" w:rsidP="0080533E">
            <w:r>
              <w:t xml:space="preserve">Quelle est la résistance d’une PT1000 si la température est de 478°C ? </w:t>
            </w:r>
          </w:p>
          <w:p w:rsidR="00225937" w:rsidRDefault="00225937" w:rsidP="0080533E"/>
          <w:p w:rsidR="00225937" w:rsidRDefault="00225937" w:rsidP="0080533E">
            <w:r>
              <w:t>Quelle est la température si la résistance de la résistance d’une PT100 est de 152 Ω</w:t>
            </w:r>
          </w:p>
          <w:p w:rsidR="00225937" w:rsidRDefault="00225937" w:rsidP="0080533E"/>
          <w:p w:rsidR="00225937" w:rsidRDefault="00225937" w:rsidP="0080533E">
            <w:r>
              <w:rPr>
                <w:noProof/>
                <w:lang w:eastAsia="fr-CH"/>
              </w:rPr>
              <w:drawing>
                <wp:inline distT="0" distB="0" distL="0" distR="0" wp14:anchorId="1E8E0EBD" wp14:editId="4AD83250">
                  <wp:extent cx="5139690" cy="6511290"/>
                  <wp:effectExtent l="0" t="0" r="3810" b="3810"/>
                  <wp:docPr id="498" name="Image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9690" cy="651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937" w:rsidRDefault="00225937" w:rsidP="0080533E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937" w:rsidRDefault="00225937" w:rsidP="0080533E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937" w:rsidRDefault="00225937" w:rsidP="0080533E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</w:tr>
      <w:tr w:rsidR="00225937" w:rsidTr="0080533E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937" w:rsidRDefault="00225937" w:rsidP="0080533E">
            <w:pPr>
              <w:pStyle w:val="En-tte"/>
              <w:tabs>
                <w:tab w:val="left" w:pos="708"/>
              </w:tabs>
              <w:rPr>
                <w:i/>
                <w:szCs w:val="24"/>
              </w:rPr>
            </w:pPr>
            <w:r>
              <w:rPr>
                <w:b/>
                <w:i/>
              </w:rPr>
              <w:t xml:space="preserve">Réponse(s): </w:t>
            </w:r>
            <w:r>
              <w:rPr>
                <w:i/>
              </w:rPr>
              <w:t>R</w:t>
            </w:r>
            <w:r>
              <w:rPr>
                <w:i/>
                <w:vertAlign w:val="subscript"/>
              </w:rPr>
              <w:t>478°C</w:t>
            </w:r>
            <w:r>
              <w:rPr>
                <w:i/>
              </w:rPr>
              <w:t xml:space="preserve"> = 2840 Ω ; T = 135°C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937" w:rsidRDefault="00225937" w:rsidP="0080533E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SP</w:t>
            </w:r>
          </w:p>
        </w:tc>
      </w:tr>
    </w:tbl>
    <w:p w:rsidR="00B21FBD" w:rsidRDefault="00B21FBD" w:rsidP="00B21FBD"/>
    <w:p w:rsidR="00590459" w:rsidRDefault="00590459" w:rsidP="00B21FBD"/>
    <w:p w:rsidR="00590459" w:rsidRPr="00635CD2" w:rsidRDefault="00432964" w:rsidP="00590459">
      <w:hyperlink w:anchor="_top" w:history="1">
        <w:r w:rsidR="00590459" w:rsidRPr="00635CD2">
          <w:rPr>
            <w:rStyle w:val="Lienhypertexte"/>
          </w:rPr>
          <w:t>Retour au haut de la page</w:t>
        </w:r>
      </w:hyperlink>
    </w:p>
    <w:p w:rsidR="00DE4311" w:rsidRDefault="00DE4311">
      <w:r>
        <w:br w:type="page"/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8505"/>
        <w:gridCol w:w="567"/>
        <w:gridCol w:w="567"/>
      </w:tblGrid>
      <w:tr w:rsidR="00DE4311" w:rsidRPr="00635CD2" w:rsidTr="000742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311" w:rsidRPr="00635CD2" w:rsidRDefault="00DE4311" w:rsidP="00DE4311">
            <w:pPr>
              <w:pStyle w:val="En-tte"/>
              <w:numPr>
                <w:ilvl w:val="0"/>
                <w:numId w:val="27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7BE2" w:rsidRDefault="00DE4311" w:rsidP="000742AA">
            <w:r>
              <w:t xml:space="preserve">Compléter le diagramme des temps pour </w:t>
            </w:r>
            <w:r w:rsidR="00505EB7">
              <w:t>P</w:t>
            </w:r>
            <w:r>
              <w:t>1</w:t>
            </w:r>
            <w:r w:rsidR="00257BE2">
              <w:t xml:space="preserve">. </w:t>
            </w:r>
          </w:p>
          <w:p w:rsidR="00DE4311" w:rsidRDefault="00257BE2" w:rsidP="000742AA">
            <w:r>
              <w:t>Indiquer à partir de quand le temps démarre</w:t>
            </w:r>
            <w:r w:rsidR="00DE4311">
              <w:t> :</w:t>
            </w:r>
          </w:p>
          <w:p w:rsidR="00DE4311" w:rsidRDefault="00DE4311" w:rsidP="000742AA">
            <w:pPr>
              <w:tabs>
                <w:tab w:val="left" w:pos="4649"/>
              </w:tabs>
              <w:spacing w:before="20" w:after="20"/>
            </w:pPr>
            <w:r>
              <w:rPr>
                <w:noProof/>
                <w:lang w:eastAsia="fr-CH"/>
              </w:rPr>
              <mc:AlternateContent>
                <mc:Choice Requires="wpg">
                  <w:drawing>
                    <wp:anchor distT="0" distB="0" distL="114300" distR="114300" simplePos="0" relativeHeight="251769344" behindDoc="0" locked="0" layoutInCell="1" allowOverlap="1" wp14:anchorId="7E84DB6A" wp14:editId="49E25E87">
                      <wp:simplePos x="0" y="0"/>
                      <wp:positionH relativeFrom="column">
                        <wp:posOffset>916305</wp:posOffset>
                      </wp:positionH>
                      <wp:positionV relativeFrom="paragraph">
                        <wp:posOffset>146685</wp:posOffset>
                      </wp:positionV>
                      <wp:extent cx="2823210" cy="2202815"/>
                      <wp:effectExtent l="0" t="0" r="0" b="26035"/>
                      <wp:wrapNone/>
                      <wp:docPr id="535" name="Group 1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23210" cy="2202815"/>
                                <a:chOff x="7240" y="8634"/>
                                <a:chExt cx="4446" cy="3469"/>
                              </a:xfrm>
                            </wpg:grpSpPr>
                            <wps:wsp>
                              <wps:cNvPr id="536" name="Text Box 14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58" y="11007"/>
                                  <a:ext cx="626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Default="00432964" w:rsidP="00DE4311">
                                    <w:r>
                                      <w:t>P1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g:grpSp>
                              <wpg:cNvPr id="537" name="Group 14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240" y="8634"/>
                                  <a:ext cx="4446" cy="3469"/>
                                  <a:chOff x="7273" y="8983"/>
                                  <a:chExt cx="4446" cy="3469"/>
                                </a:xfrm>
                              </wpg:grpSpPr>
                              <wps:wsp>
                                <wps:cNvPr id="538" name="AutoShape 144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7376" y="12385"/>
                                    <a:ext cx="385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539" name="Group 144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273" y="8983"/>
                                    <a:ext cx="4446" cy="3469"/>
                                    <a:chOff x="7273" y="8983"/>
                                    <a:chExt cx="4446" cy="3469"/>
                                  </a:xfrm>
                                </wpg:grpSpPr>
                                <wps:wsp>
                                  <wps:cNvPr id="540" name="AutoShape 144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8058" y="10221"/>
                                      <a:ext cx="453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1" name="AutoShape 144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548" y="9493"/>
                                      <a:ext cx="190" cy="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2" name="AutoShape 144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739" y="9492"/>
                                      <a:ext cx="0" cy="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3" name="AutoShape 144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548" y="9493"/>
                                      <a:ext cx="0" cy="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4" name="Text Box 144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522" y="10153"/>
                                      <a:ext cx="626" cy="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432964" w:rsidRDefault="00432964" w:rsidP="00DE4311">
                                        <w:r>
                                          <w:t>K1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spAutoFit/>
                                  </wps:bodyPr>
                                </wps:wsp>
                                <wps:wsp>
                                  <wps:cNvPr id="545" name="Text Box 144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9475" y="10153"/>
                                      <a:ext cx="626" cy="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432964" w:rsidRDefault="00432964" w:rsidP="00DE4311">
                                        <w:r>
                                          <w:t>K1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spAutoFit/>
                                  </wps:bodyPr>
                                </wps:wsp>
                                <wps:wsp>
                                  <wps:cNvPr id="546" name="Text Box 144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285" y="9801"/>
                                      <a:ext cx="626" cy="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432964" w:rsidRDefault="00432964" w:rsidP="00DE4311">
                                        <w:r>
                                          <w:t>K1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spAutoFit/>
                                  </wps:bodyPr>
                                </wps:wsp>
                                <wps:wsp>
                                  <wps:cNvPr id="547" name="Text Box 144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339" y="8983"/>
                                      <a:ext cx="626" cy="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432964" w:rsidRDefault="00432964" w:rsidP="00DE4311">
                                        <w:r>
                                          <w:t>S1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spAutoFit/>
                                  </wps:bodyPr>
                                </wps:wsp>
                                <wps:wsp>
                                  <wps:cNvPr id="548" name="AutoShape 145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1236" y="9767"/>
                                      <a:ext cx="0" cy="261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9" name="Oval 145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273" y="12309"/>
                                      <a:ext cx="143" cy="14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50" name="AutoShape 145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376" y="9767"/>
                                      <a:ext cx="1136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1" name="AutoShape 145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512" y="9620"/>
                                      <a:ext cx="301" cy="14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2" name="AutoShape 145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813" y="9767"/>
                                      <a:ext cx="2423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3" name="AutoShape 145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512" y="10087"/>
                                      <a:ext cx="301" cy="13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4" name="AutoShape 145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058" y="9766"/>
                                      <a:ext cx="0" cy="45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5" name="AutoShape 145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813" y="10221"/>
                                      <a:ext cx="527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6" name="AutoShape 145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340" y="9766"/>
                                      <a:ext cx="0" cy="45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7" name="AutoShape 145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651" y="9495"/>
                                      <a:ext cx="0" cy="21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8" name="AutoShape 146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0101" y="9766"/>
                                      <a:ext cx="0" cy="45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9" name="AutoShape 146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954" y="10221"/>
                                      <a:ext cx="147" cy="22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0" name="AutoShape 146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0101" y="10448"/>
                                      <a:ext cx="0" cy="193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561" name="Group 146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895" y="11356"/>
                                      <a:ext cx="395" cy="389"/>
                                      <a:chOff x="9895" y="11356"/>
                                      <a:chExt cx="395" cy="389"/>
                                    </a:xfrm>
                                  </wpg:grpSpPr>
                                  <wps:wsp>
                                    <wps:cNvPr id="562" name="Oval 146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895" y="11356"/>
                                        <a:ext cx="395" cy="38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63" name="AutoShape 146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954" y="11414"/>
                                        <a:ext cx="287" cy="26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64" name="AutoShape 146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954" y="11414"/>
                                        <a:ext cx="287" cy="26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65" name="Oval 146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273" y="9703"/>
                                      <a:ext cx="143" cy="14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66" name="Rectangle 1468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11104" y="10125"/>
                                      <a:ext cx="263" cy="45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567" name="Group 146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047" y="11246"/>
                                      <a:ext cx="672" cy="499"/>
                                      <a:chOff x="9121" y="4220"/>
                                      <a:chExt cx="672" cy="499"/>
                                    </a:xfrm>
                                  </wpg:grpSpPr>
                                  <wps:wsp>
                                    <wps:cNvPr id="568" name="Text Box 147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222" y="4220"/>
                                        <a:ext cx="571" cy="4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432964" w:rsidRDefault="00432964" w:rsidP="00DE4311">
                                          <w:r>
                                            <w:t>+t</w:t>
                                          </w:r>
                                        </w:p>
                                      </w:txbxContent>
                                    </wps:txbx>
                                    <wps:bodyPr rot="0" vert="vert270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69" name="Rectangle 147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222" y="4332"/>
                                        <a:ext cx="162" cy="38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70" name="AutoShape 147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121" y="4410"/>
                                        <a:ext cx="357" cy="228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71" name="AutoShape 147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478" y="4637"/>
                                        <a:ext cx="0" cy="82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37" o:spid="_x0000_s1296" style="position:absolute;margin-left:72.15pt;margin-top:11.55pt;width:222.3pt;height:173.45pt;z-index:251769344" coordorigin="7240,8634" coordsize="4446,3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">
                      <v:shape id="Text Box 1438" o:spid="_x0000_s1297" type="#_x0000_t202" style="position:absolute;left:9358;top:11007;width:62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LpssMA&#10;AADcAAAADwAAAGRycy9kb3ducmV2LnhtbESPT2vCQBTE7wW/w/IEb3VjRSnRVcQ/4KEXbbw/sq/Z&#10;0OzbkH018dt3CwWPw8z8hllvB9+oO3WxDmxgNs1AEZfB1lwZKD5Pr++goiBbbAKTgQdF2G5GL2vM&#10;bej5QverVCpBOOZowIm0udaxdOQxTkNLnLyv0HmUJLtK2w77BPeNfsuypfZYc1pw2NLeUfl9/fEG&#10;ROxu9iiOPp5vw8ehd1m5wMKYyXjYrUAJDfIM/7fP1sBivoS/M+kI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LpssMAAADcAAAADwAAAAAAAAAAAAAAAACYAgAAZHJzL2Rv&#10;d25yZXYueG1sUEsFBgAAAAAEAAQA9QAAAIgDAAAAAA==&#10;" filled="f" stroked="f">
                        <v:textbox style="mso-fit-shape-to-text:t">
                          <w:txbxContent>
                            <w:p w:rsidR="000742AA" w:rsidRDefault="000742AA" w:rsidP="00DE4311">
                              <w:r>
                                <w:t>P1</w:t>
                              </w:r>
                            </w:p>
                          </w:txbxContent>
                        </v:textbox>
                      </v:shape>
                      <v:group id="Group 1439" o:spid="_x0000_s1298" style="position:absolute;left:7240;top:8634;width:4446;height:3469" coordorigin="7273,8983" coordsize="4446,3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      <v:shape id="AutoShape 1440" o:spid="_x0000_s1299" type="#_x0000_t32" style="position:absolute;left:7376;top:12385;width:385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xoCsIAAADcAAAADwAAAGRycy9kb3ducmV2LnhtbERPz2vCMBS+C/sfwhvsIpp2okg1yhgI&#10;4kHQ9uDxkTzbYvPSJVnt/vvlMNjx4/u93Y+2EwP50DpWkM8zEMTamZZrBVV5mK1BhIhssHNMCn4o&#10;wH73MtliYdyTLzRcYy1SCIcCFTQx9oWUQTdkMcxdT5y4u/MWY4K+lsbjM4XbTr5n2UpabDk1NNjT&#10;Z0P6cf22CtpTda6G6Vf0en3Kbz4P5a3TSr29jh8bEJHG+C/+cx+NguUirU1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RxoCsIAAADcAAAADwAAAAAAAAAAAAAA&#10;AAChAgAAZHJzL2Rvd25yZXYueG1sUEsFBgAAAAAEAAQA+QAAAJADAAAAAA==&#10;"/>
                        <v:group id="Group 1441" o:spid="_x0000_s1300" style="position:absolute;left:7273;top:8983;width:4446;height:3469" coordorigin="7273,8983" coordsize="4446,3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        <v:shape id="AutoShape 1442" o:spid="_x0000_s1301" type="#_x0000_t32" style="position:absolute;left:8058;top:10221;width:45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wXccIAAADcAAAADwAAAGRycy9kb3ducmV2LnhtbERPz2vCMBS+C/sfwhvsIpp2qEg1yhgI&#10;4kHQ9uDxkTzbYvPSJVnt/vvlMNjx4/u93Y+2EwP50DpWkM8zEMTamZZrBVV5mK1BhIhssHNMCn4o&#10;wH73MtliYdyTLzRcYy1SCIcCFTQx9oWUQTdkMcxdT5y4u/MWY4K+lsbjM4XbTr5n2UpabDk1NNjT&#10;Z0P6cf22CtpTda6G6Vf0en3Kbz4P5a3TSr29jh8bEJHG+C/+cx+NguUizU9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2wXccIAAADcAAAADwAAAAAAAAAAAAAA&#10;AAChAgAAZHJzL2Rvd25yZXYueG1sUEsFBgAAAAAEAAQA+QAAAJADAAAAAA==&#10;"/>
                          <v:shape id="AutoShape 1443" o:spid="_x0000_s1302" type="#_x0000_t32" style="position:absolute;left:8548;top:9493;width:190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Cy6sQAAADcAAAADwAAAGRycy9kb3ducmV2LnhtbESPQWsCMRSE7wX/Q3hCL6VmV2yR1Sil&#10;IIiHgroHj4/kubu4eVmTuG7/fSMIPQ4z8w2zXA+2FT350DhWkE8yEMTamYYrBeVx8z4HESKywdYx&#10;KfilAOvV6GWJhXF33lN/iJVIEA4FKqhj7Aopg67JYpi4jjh5Z+ctxiR9JY3He4LbVk6z7FNabDgt&#10;1NjRd036crhZBc2u/Cn7t2v0er7LTz4Px1OrlXodD18LEJGG+B9+trdGwccsh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ILLqxAAAANwAAAAPAAAAAAAAAAAA&#10;AAAAAKECAABkcnMvZG93bnJldi54bWxQSwUGAAAAAAQABAD5AAAAkgMAAAAA&#10;"/>
                          <v:shape id="AutoShape 1444" o:spid="_x0000_s1303" type="#_x0000_t32" style="position:absolute;left:8739;top:9492;width:0;height: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Os9sYAAADcAAAADwAAAGRycy9kb3ducmV2LnhtbESPT2sCMRTE70K/Q3gFL1KzipayNcpW&#10;ELTgwT+9v25eN6Gbl3UTdf32jSD0OMzMb5jZonO1uFAbrGcFo2EGgrj02nKl4HhYvbyBCBFZY+2Z&#10;FNwowGL+1Jthrv2Vd3TZx0okCIccFZgYm1zKUBpyGIa+IU7ej28dxiTbSuoWrwnuajnOslfp0HJa&#10;MNjQ0lD5uz87BdvN6KP4NnbzuTvZ7XRV1Odq8KVU/7kr3kFE6uJ/+NFeawXTyRj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TrPbGAAAA3AAAAA8AAAAAAAAA&#10;AAAAAAAAoQIAAGRycy9kb3ducmV2LnhtbFBLBQYAAAAABAAEAPkAAACUAwAAAAA=&#10;"/>
                          <v:shape id="AutoShape 1445" o:spid="_x0000_s1304" type="#_x0000_t32" style="position:absolute;left:8548;top:9493;width:0;height: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8JbcYAAADcAAAADwAAAGRycy9kb3ducmV2LnhtbESPQWsCMRSE74L/ITyhF6lZWy1lNcpa&#10;EKrgQdven5vXTejmZd1E3f77piB4HGbmG2a+7FwtLtQG61nBeJSBIC69tlwp+PxYP76CCBFZY+2Z&#10;FPxSgOWi35tjrv2V93Q5xEokCIccFZgYm1zKUBpyGEa+IU7et28dxiTbSuoWrwnuavmUZS/SoeW0&#10;YLChN0Plz+HsFOw241VxNHaz3Z/sbrou6nM1/FLqYdAVMxCRungP39rvWsF08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fCW3GAAAA3AAAAA8AAAAAAAAA&#10;AAAAAAAAoQIAAGRycy9kb3ducmV2LnhtbFBLBQYAAAAABAAEAPkAAACUAwAAAAA=&#10;"/>
                          <v:shape id="Text Box 1446" o:spid="_x0000_s1305" type="#_x0000_t202" style="position:absolute;left:10522;top:10153;width:62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hI8MA&#10;AADcAAAADwAAAGRycy9kb3ducmV2LnhtbESPT2vCQBTE7wW/w/KE3upGUSnRVcQ/4KEXbbw/sq/Z&#10;0OzbkH2a+O27hUKPw8z8hllvB9+oB3WxDmxgOslAEZfB1lwZKD5Pb++goiBbbAKTgSdF2G5GL2vM&#10;bej5Qo+rVCpBOOZowIm0udaxdOQxTkJLnLyv0HmUJLtK2w77BPeNnmXZUnusOS04bGnvqPy+3r0B&#10;EbubPoujj+fb8HHoXVYusDDmdTzsVqCEBvkP/7XP1sBiPof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hI8MAAADcAAAADwAAAAAAAAAAAAAAAACYAgAAZHJzL2Rv&#10;d25yZXYueG1sUEsFBgAAAAAEAAQA9QAAAIgDAAAAAA==&#10;" filled="f" stroked="f">
                            <v:textbox style="mso-fit-shape-to-text:t">
                              <w:txbxContent>
                                <w:p w:rsidR="000742AA" w:rsidRDefault="000742AA" w:rsidP="00DE4311">
                                  <w:r>
                                    <w:t>K1</w:t>
                                  </w:r>
                                </w:p>
                              </w:txbxContent>
                            </v:textbox>
                          </v:shape>
                          <v:shape id="Text Box 1447" o:spid="_x0000_s1306" type="#_x0000_t202" style="position:absolute;left:9475;top:10153;width:62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YEuMIA&#10;AADcAAAADwAAAGRycy9kb3ducmV2LnhtbESPQWvCQBSE74X+h+UJvdWNYqSkriJVwUMvanp/ZF+z&#10;wezbkH2a+O+7hUKPw8x8w6w2o2/VnfrYBDYwm2agiKtgG64NlJfD6xuoKMgW28Bk4EERNuvnpxUW&#10;Ngx8ovtZapUgHAs04ES6QutYOfIYp6EjTt536D1Kkn2tbY9DgvtWz7NsqT02nBYcdvThqLqeb96A&#10;iN3OHuXex+PX+LkbXFblWBrzMhm376CERvkP/7WP1kC+yOH3TDoC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RgS4wgAAANwAAAAPAAAAAAAAAAAAAAAAAJgCAABkcnMvZG93&#10;bnJldi54bWxQSwUGAAAAAAQABAD1AAAAhwMAAAAA&#10;" filled="f" stroked="f">
                            <v:textbox style="mso-fit-shape-to-text:t">
                              <w:txbxContent>
                                <w:p w:rsidR="000742AA" w:rsidRDefault="000742AA" w:rsidP="00DE4311">
                                  <w:r>
                                    <w:t>K1</w:t>
                                  </w:r>
                                </w:p>
                              </w:txbxContent>
                            </v:textbox>
                          </v:shape>
                          <v:shape id="Text Box 1448" o:spid="_x0000_s1307" type="#_x0000_t202" style="position:absolute;left:8285;top:9801;width:62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Saz8MA&#10;AADcAAAADwAAAGRycy9kb3ducmV2LnhtbESPT2vCQBTE7wW/w/IEb3VjUSnRVcQ/4KEXbbw/sq/Z&#10;0OzbkH018dt3CwWPw8z8hllvB9+oO3WxDmxgNs1AEZfB1lwZKD5Pr++goiBbbAKTgQdF2G5GL2vM&#10;bej5QverVCpBOOZowIm0udaxdOQxTkNLnLyv0HmUJLtK2w77BPeNfsuypfZYc1pw2NLeUfl9/fEG&#10;ROxu9iiOPp5vw8ehd1m5wMKYyXjYrUAJDfIM/7fP1sBivoS/M+kI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Saz8MAAADcAAAADwAAAAAAAAAAAAAAAACYAgAAZHJzL2Rv&#10;d25yZXYueG1sUEsFBgAAAAAEAAQA9QAAAIgDAAAAAA==&#10;" filled="f" stroked="f">
                            <v:textbox style="mso-fit-shape-to-text:t">
                              <w:txbxContent>
                                <w:p w:rsidR="000742AA" w:rsidRDefault="000742AA" w:rsidP="00DE4311">
                                  <w:r>
                                    <w:t>K1</w:t>
                                  </w:r>
                                </w:p>
                              </w:txbxContent>
                            </v:textbox>
                          </v:shape>
                          <v:shape id="Text Box 1449" o:spid="_x0000_s1308" type="#_x0000_t202" style="position:absolute;left:8339;top:8983;width:62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g/VMMA&#10;AADcAAAADwAAAGRycy9kb3ducmV2LnhtbESPT2vCQBTE74V+h+UVvNWNxT8ldRWpCh68qOn9kX3N&#10;hmbfhuyrid/eLRQ8DjPzG2a5HnyjrtTFOrCByTgDRVwGW3NloLjsX99BRUG22AQmAzeKsF49Py0x&#10;t6HnE13PUqkE4ZijASfS5lrH0pHHOA4tcfK+Q+dRkuwqbTvsE9w3+i3L5tpjzWnBYUufjsqf8683&#10;IGI3k1ux8/HwNRy3vcvKGRbGjF6GzQcooUEe4f/2wRqYTRfwd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g/VMMAAADcAAAADwAAAAAAAAAAAAAAAACYAgAAZHJzL2Rv&#10;d25yZXYueG1sUEsFBgAAAAAEAAQA9QAAAIgDAAAAAA==&#10;" filled="f" stroked="f">
                            <v:textbox style="mso-fit-shape-to-text:t">
                              <w:txbxContent>
                                <w:p w:rsidR="000742AA" w:rsidRDefault="000742AA" w:rsidP="00DE4311">
                                  <w:r>
                                    <w:t>S1</w:t>
                                  </w:r>
                                </w:p>
                              </w:txbxContent>
                            </v:textbox>
                          </v:shape>
                          <v:shape id="AutoShape 1450" o:spid="_x0000_s1309" type="#_x0000_t32" style="position:absolute;left:11236;top:9767;width:0;height:26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ubHMIAAADcAAAADwAAAGRycy9kb3ducmV2LnhtbERPy2oCMRTdC/2HcIVuRDOWWmQ0ylQQ&#10;asGFr/11cp0EJzfjJOr075tFocvDec+XnavFg9pgPSsYjzIQxKXXlisFx8N6OAURIrLG2jMp+KEA&#10;y8VLb4659k/e0WMfK5FCOOSowMTY5FKG0pDDMPINceIuvnUYE2wrqVt8pnBXy7cs+5AOLacGgw2t&#10;DJXX/d0p2G7Gn8XZ2M337ma3k3VR36vBSanXflfMQETq4r/4z/2lFUze09p0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fubHMIAAADcAAAADwAAAAAAAAAAAAAA&#10;AAChAgAAZHJzL2Rvd25yZXYueG1sUEsFBgAAAAAEAAQA+QAAAJADAAAAAA==&#10;"/>
                          <v:oval id="Oval 1451" o:spid="_x0000_s1310" style="position:absolute;left:7273;top:1230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7VqsUA&#10;AADcAAAADwAAAGRycy9kb3ducmV2LnhtbESPQWvCQBSE74X+h+UVeqsbGyOauopUCnrooaneH9ln&#10;Esy+DdnXmP77riD0OMzMN8xqM7pWDdSHxrOB6SQBRVx623Bl4Pj98bIAFQTZYuuZDPxSgM368WGF&#10;ufVX/qKhkEpFCIccDdQiXa51KGtyGCa+I47e2fcOJcq+0rbHa4S7Vr8myVw7bDgu1NjRe03lpfhx&#10;BnbVtpgPOpUsPe/2kl1On4d0aszz07h9AyU0yn/43t5bA9lsCbcz8Qj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ftWqxQAAANwAAAAPAAAAAAAAAAAAAAAAAJgCAABkcnMv&#10;ZG93bnJldi54bWxQSwUGAAAAAAQABAD1AAAAigMAAAAA&#10;"/>
                          <v:shape id="AutoShape 1452" o:spid="_x0000_s1311" type="#_x0000_t32" style="position:absolute;left:7376;top:9767;width:11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QBx8IAAADcAAAADwAAAGRycy9kb3ducmV2LnhtbERPy2oCMRTdF/oP4Ra6KTVjYUSmRhkF&#10;QQUXPrq/ndxOQic34yTq+PdmIbg8nPdk1rtGXKgL1rOC4SADQVx5bblWcDwsP8cgQkTW2HgmBTcK&#10;MJu+vkyw0P7KO7rsYy1SCIcCFZgY20LKUBlyGAa+JU7cn+8cxgS7WuoOryncNfIry0bSoeXUYLCl&#10;haHqf392Crbr4bz8NXa92Z3sNl+Wzbn++FHq/a0vv0FE6uNT/HCvtII8T/PTmXQE5PQ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lQBx8IAAADcAAAADwAAAAAAAAAAAAAA&#10;AAChAgAAZHJzL2Rvd25yZXYueG1sUEsFBgAAAAAEAAQA+QAAAJADAAAAAA==&#10;"/>
                          <v:shape id="AutoShape 1453" o:spid="_x0000_s1312" type="#_x0000_t32" style="position:absolute;left:8512;top:9620;width:301;height:14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kkN8QAAADcAAAADwAAAGRycy9kb3ducmV2LnhtbESPQYvCMBSE7wv+h/AEL4umFRSpRpGF&#10;hcXDgtqDx0fybIvNS02ytfvvNwuCx2FmvmE2u8G2oicfGscK8lkGglg703CloDx/TlcgQkQ22Dom&#10;Bb8UYLcdvW2wMO7BR+pPsRIJwqFABXWMXSFl0DVZDDPXESfv6rzFmKSvpPH4SHDbynmWLaXFhtNC&#10;jR191KRvpx+roDmU32X/fo9erw75xefhfGm1UpPxsF+DiDTEV/jZ/jIKFos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+SQ3xAAAANwAAAAPAAAAAAAAAAAA&#10;AAAAAKECAABkcnMvZG93bnJldi54bWxQSwUGAAAAAAQABAD5AAAAkgMAAAAA&#10;"/>
                          <v:shape id="AutoShape 1454" o:spid="_x0000_s1313" type="#_x0000_t32" style="position:absolute;left:8813;top:9767;width:24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o6K8UAAADcAAAADwAAAGRycy9kb3ducmV2LnhtbESPQWsCMRSE74X+h/AKvRTNKmwpq1G2&#10;glAFD1q9PzfPTejmZd1EXf99Uyh4HGbmG2Y6710jrtQF61nBaJiBIK68tlwr2H8vBx8gQkTW2Hgm&#10;BXcKMJ89P02x0P7GW7ruYi0ShEOBCkyMbSFlqAw5DEPfEifv5DuHMcmulrrDW4K7Ro6z7F06tJwW&#10;DLa0MFT97C5OwWY1+iyPxq7W27Pd5MuyudRvB6VeX/pyAiJSHx/h//aXVpDnY/g7k4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o6K8UAAADcAAAADwAAAAAAAAAA&#10;AAAAAAChAgAAZHJzL2Rvd25yZXYueG1sUEsFBgAAAAAEAAQA+QAAAJMDAAAAAA==&#10;"/>
                          <v:shape id="AutoShape 1455" o:spid="_x0000_s1314" type="#_x0000_t32" style="position:absolute;left:8512;top:10087;width:301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cf28UAAADcAAAADwAAAGRycy9kb3ducmV2LnhtbESPQWsCMRSE74X+h/AKvRTNbosiW6OI&#10;IIiHgroHj4/kubt087Imcd3++0YQPA4z8w0zXw62FT350DhWkI8zEMTamYYrBeVxM5qBCBHZYOuY&#10;FPxRgOXi9WWOhXE33lN/iJVIEA4FKqhj7Aopg67JYhi7jjh5Z+ctxiR9JY3HW4LbVn5m2VRabDgt&#10;1NjRuib9e7haBc2u/Cn7j0v0erbLTz4Px1OrlXp/G1bfICIN8Rl+tLdGwWTyBf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mcf28UAAADcAAAADwAAAAAAAAAA&#10;AAAAAAChAgAAZHJzL2Rvd25yZXYueG1sUEsFBgAAAAAEAAQA+QAAAJMDAAAAAA==&#10;"/>
                          <v:shape id="AutoShape 1456" o:spid="_x0000_s1315" type="#_x0000_t32" style="position:absolute;left:8058;top:9766;width:0;height:45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6Hr8UAAADcAAAADwAAAGRycy9kb3ducmV2LnhtbESPQWsCMRSE74X+h/AKvRTNbqkiW6OI&#10;IIiHgroHj4/kubt087Imcd3++0YQPA4z8w0zXw62FT350DhWkI8zEMTamYYrBeVxM5qBCBHZYOuY&#10;FPxRgOXi9WWOhXE33lN/iJVIEA4FKqhj7Aopg67JYhi7jjh5Z+ctxiR9JY3HW4LbVn5m2VRabDgt&#10;1NjRuib9e7haBc2u/Cn7j0v0erbLTz4Px1OrlXp/G1bfICIN8Rl+tLdGwWTyBf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6Hr8UAAADcAAAADwAAAAAAAAAA&#10;AAAAAAChAgAAZHJzL2Rvd25yZXYueG1sUEsFBgAAAAAEAAQA+QAAAJMDAAAAAA==&#10;"/>
                          <v:shape id="AutoShape 1457" o:spid="_x0000_s1316" type="#_x0000_t32" style="position:absolute;left:8813;top:10221;width:5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OiX8UAAADcAAAADwAAAGRycy9kb3ducmV2LnhtbESPQWsCMRSE7wX/Q3hCL8XNWthSVqOs&#10;BaEWPKj1/ty8bkI3L+sm6vbfN4WCx2FmvmHmy8G14kp9sJ4VTLMcBHHtteVGwedhPXkFESKyxtYz&#10;KfihAMvF6GGOpfY33tF1HxuRIBxKVGBi7EopQ23IYch8R5y8L987jEn2jdQ93hLctfI5z1+kQ8tp&#10;wWBHb4bq7/3FKdhupqvqZOzmY3e222JdtZfm6ajU43ioZiAiDfEe/m+/awVFUcDfmXQ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OiX8UAAADcAAAADwAAAAAAAAAA&#10;AAAAAAChAgAAZHJzL2Rvd25yZXYueG1sUEsFBgAAAAAEAAQA+QAAAJMDAAAAAA==&#10;"/>
                          <v:shape id="AutoShape 1458" o:spid="_x0000_s1317" type="#_x0000_t32" style="position:absolute;left:9340;top:9766;width:0;height:45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C8Q8QAAADcAAAADwAAAGRycy9kb3ducmV2LnhtbESPQYvCMBSE74L/ITxhL6JpBUWqURZh&#10;QTwsrPbg8ZE827LNS02ytfvvNwuCx2FmvmG2+8G2oicfGscK8nkGglg703CloLx8zNYgQkQ22Dom&#10;Bb8UYL8bj7ZYGPfgL+rPsRIJwqFABXWMXSFl0DVZDHPXESfv5rzFmKSvpPH4SHDbykWWraTFhtNC&#10;jR0datLf5x+roDmVn2U/vUev16f86vNwubZaqbfJ8L4BEWmIr/CzfTQKlssV/J9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ELxDxAAAANwAAAAPAAAAAAAAAAAA&#10;AAAAAKECAABkcnMvZG93bnJldi54bWxQSwUGAAAAAAQABAD5AAAAkgMAAAAA&#10;"/>
                          <v:shape id="AutoShape 1459" o:spid="_x0000_s1318" type="#_x0000_t32" style="position:absolute;left:8651;top:9495;width:0;height:2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DafcYAAADcAAAADwAAAGRycy9kb3ducmV2LnhtbESP3WoCMRSE7wu+QzhC72pWxbasRlFB&#10;aikUtEW8PGzO/ujmZE1Sd317Uyj0cpiZb5jZojO1uJLzlWUFw0ECgjizuuJCwffX5ukVhA/IGmvL&#10;pOBGHhbz3sMMU21b3tF1HwoRIexTVFCG0KRS+qwkg35gG+Lo5dYZDFG6QmqHbYSbWo6S5FkarDgu&#10;lNjQuqTsvP8xCt787nJw+ap9/1xmH6f1eNuu8qNSj/1uOQURqAv/4b/2ViuYTF7g90w8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w2n3GAAAA3AAAAA8AAAAAAAAA&#10;AAAAAAAAoQIAAGRycy9kb3ducmV2LnhtbFBLBQYAAAAABAAEAPkAAACUAwAAAAA=&#10;">
                            <v:stroke dashstyle="dash"/>
                          </v:shape>
                          <v:shape id="AutoShape 1460" o:spid="_x0000_s1319" type="#_x0000_t32" style="position:absolute;left:10101;top:9766;width:0;height:4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INwcIAAADcAAAADwAAAGRycy9kb3ducmV2LnhtbERPy2oCMRTdF/oP4Ra6KTVjYUSmRhkF&#10;QQUXPrq/ndxOQic34yTq+PdmIbg8nPdk1rtGXKgL1rOC4SADQVx5bblWcDwsP8cgQkTW2HgmBTcK&#10;MJu+vkyw0P7KO7rsYy1SCIcCFZgY20LKUBlyGAa+JU7cn+8cxgS7WuoOryncNfIry0bSoeXUYLCl&#10;haHqf392Crbr4bz8NXa92Z3sNl+Wzbn++FHq/a0vv0FE6uNT/HCvtII8T2vTmXQE5PQ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INwcIAAADcAAAADwAAAAAAAAAAAAAA&#10;AAChAgAAZHJzL2Rvd25yZXYueG1sUEsFBgAAAAAEAAQA+QAAAJADAAAAAA==&#10;"/>
                          <v:shape id="AutoShape 1461" o:spid="_x0000_s1320" type="#_x0000_t32" style="position:absolute;left:9954;top:10221;width:147;height:2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6oWsYAAADcAAAADwAAAGRycy9kb3ducmV2LnhtbESPT2sCMRTE70K/Q3iFXkSzFrboapRt&#10;QagFD/67Pzevm9DNy3YTdfvtm0LB4zAzv2EWq9414kpdsJ4VTMYZCOLKa8u1guNhPZqCCBFZY+OZ&#10;FPxQgNXyYbDAQvsb7+i6j7VIEA4FKjAxtoWUoTLkMIx9S5y8T985jEl2tdQd3hLcNfI5y16kQ8tp&#10;wWBLb4aqr/3FKdhuJq/l2djNx+7bbvN12Vzq4Umpp8e+nIOI1Md7+L/9rhXk+Qz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uqFrGAAAA3AAAAA8AAAAAAAAA&#10;AAAAAAAAoQIAAGRycy9kb3ducmV2LnhtbFBLBQYAAAAABAAEAPkAAACUAwAAAAA=&#10;"/>
                          <v:shape id="AutoShape 1462" o:spid="_x0000_s1321" type="#_x0000_t32" style="position:absolute;left:10101;top:10448;width:0;height:19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jLesIAAADcAAAADwAAAGRycy9kb3ducmV2LnhtbERPTWsCMRC9C/6HMIIX0ayCUrZGWQuC&#10;Ch607X3cTDfBzWS7ibr+e3Mo9Ph438t152pxpzZYzwqmkwwEcem15UrB1+d2/AYiRGSNtWdS8KQA&#10;61W/t8Rc+wef6H6OlUghHHJUYGJscilDachhmPiGOHE/vnUYE2wrqVt8pHBXy1mWLaRDy6nBYEMf&#10;hsrr+eYUHPfTTXExdn84/drjfFvUt2r0rdRw0BXvICJ18V/8595pBfNFmp/Op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DjLesIAAADcAAAADwAAAAAAAAAAAAAA&#10;AAChAgAAZHJzL2Rvd25yZXYueG1sUEsFBgAAAAAEAAQA+QAAAJADAAAAAA==&#10;"/>
                          <v:group id="Group 1463" o:spid="_x0000_s1322" style="position:absolute;left:9895;top:11356;width:395;height:389" coordorigin="9895,11356" coordsize="395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          <v:oval id="Oval 1464" o:spid="_x0000_s1323" style="position:absolute;left:9895;top:11356;width:395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8bu8QA&#10;AADcAAAADwAAAGRycy9kb3ducmV2LnhtbESPQWvCQBSE7wX/w/KE3upGQ0JJXUWUgj300NjeH9ln&#10;Esy+DdlnjP/eLRR6HGbmG2a9nVynRhpC69nAcpGAIq68bbk28H16f3kFFQTZYueZDNwpwHYze1pj&#10;Yf2Nv2gspVYRwqFAA41IX2gdqoYchoXviaN39oNDiXKotR3wFuGu06skybXDluNCgz3tG6ou5dUZ&#10;ONS7Mh91Kll6Phwlu/x8fqRLY57n0+4NlNAk/+G/9tEayPIV/J6JR0B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vG7vEAAAA3AAAAA8AAAAAAAAAAAAAAAAAmAIAAGRycy9k&#10;b3ducmV2LnhtbFBLBQYAAAAABAAEAPUAAACJAwAAAAA=&#10;"/>
                            <v:shape id="AutoShape 1465" o:spid="_x0000_s1324" type="#_x0000_t32" style="position:absolute;left:9954;top:11414;width:287;height:26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vVZsUAAADcAAAADwAAAGRycy9kb3ducmV2LnhtbESPQWsCMRSE7wX/Q3hCL0Wzq1RkNUop&#10;FMSDUN2Dx0fy3F3cvKxJum7/vREKPQ4z8w2z3g62FT350DhWkE8zEMTamYYrBeXpa7IEESKywdYx&#10;KfilANvN6GWNhXF3/qb+GCuRIBwKVFDH2BVSBl2TxTB1HXHyLs5bjEn6ShqP9wS3rZxl2UJabDgt&#10;1NjRZ036evyxCpp9eSj7t1v0ernPzz4Pp3OrlXodDx8rEJGG+B/+a++MgvfFHJ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AvVZsUAAADcAAAADwAAAAAAAAAA&#10;AAAAAAChAgAAZHJzL2Rvd25yZXYueG1sUEsFBgAAAAAEAAQA+QAAAJMDAAAAAA==&#10;"/>
                            <v:shape id="AutoShape 1466" o:spid="_x0000_s1325" type="#_x0000_t32" style="position:absolute;left:9954;top:11414;width:287;height:2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PNecUAAADcAAAADwAAAGRycy9kb3ducmV2LnhtbESPT2sCMRTE74V+h/AKvRTNWqrI1ihb&#10;QaiCB//dn5vXTejmZd1EXb+9EQo9DjPzG2Yy61wtLtQG61nBoJ+BIC69tlwp2O8WvTGIEJE11p5J&#10;wY0CzKbPTxPMtb/yhi7bWIkE4ZCjAhNjk0sZSkMOQ983xMn78a3DmGRbSd3iNcFdLd+zbCQdWk4L&#10;BhuaGyp/t2enYL0cfBVHY5erzcmuh4uiPldvB6VeX7riE0SkLv6H/9rfWsFw9AG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PNecUAAADcAAAADwAAAAAAAAAA&#10;AAAAAAChAgAAZHJzL2Rvd25yZXYueG1sUEsFBgAAAAAEAAQA+QAAAJMDAAAAAA==&#10;"/>
                          </v:group>
                          <v:oval id="Oval 1467" o:spid="_x0000_s1326" style="position:absolute;left:7273;top:970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aDz8QA&#10;AADcAAAADwAAAGRycy9kb3ducmV2LnhtbESPwWrDMBBE74H+g9hCb7GcGpviRgmhoZAccqjb3hdr&#10;Y5tYK2NtHffvq0Cgx2Fm3jDr7ex6NdEYOs8GVkkKirj2tuPGwNfn+/IFVBBki71nMvBLAbabh8Ua&#10;S+uv/EFTJY2KEA4lGmhFhlLrULfkMCR+II7e2Y8OJcqx0XbEa4S7Xj+naaEddhwXWhzoraX6Uv04&#10;A/tmVxWTziTPzvuD5Jfv0zFbGfP0OO9eQQnN8h++tw/WQF7kcDsTj4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Gg8/EAAAA3AAAAA8AAAAAAAAAAAAAAAAAmAIAAGRycy9k&#10;b3ducmV2LnhtbFBLBQYAAAAABAAEAPUAAACJAwAAAAA=&#10;"/>
                          <v:rect id="Rectangle 1468" o:spid="_x0000_s1327" style="position:absolute;left:11104;top:10125;width:263;height:45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qtS8UA&#10;AADcAAAADwAAAGRycy9kb3ducmV2LnhtbESPzWrDMBCE74W8g9hALyWRW4gpTpRQQoxzKKFN8gCL&#10;tbVNrJWR5J/m6atCocdhZr5hNrvJtGIg5xvLCp6XCQji0uqGKwXXS754BeEDssbWMin4Jg+77exh&#10;g5m2I3/ScA6ViBD2GSqoQ+gyKX1Zk0G/tB1x9L6sMxiidJXUDscIN618SZJUGmw4LtTY0b6m8nbu&#10;jYJC01N/unPRvzPe8g936lYHUupxPr2tQQSawn/4r33UClZpCr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uq1LxQAAANwAAAAPAAAAAAAAAAAAAAAAAJgCAABkcnMv&#10;ZG93bnJldi54bWxQSwUGAAAAAAQABAD1AAAAigMAAAAA&#10;"/>
                          <v:group id="Group 1469" o:spid="_x0000_s1328" style="position:absolute;left:11047;top:11246;width:672;height:499" coordorigin="9121,4220" coordsize="672,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          <v:shape id="Text Box 1470" o:spid="_x0000_s1329" type="#_x0000_t202" style="position:absolute;left:9222;top:4220;width:571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HIMQA&#10;AADcAAAADwAAAGRycy9kb3ducmV2LnhtbERPz2vCMBS+C/4P4Qm7aboNRTqjjI2V7SJa9eDtrXlr&#10;y5qXrMna+t+bg+Dx4/u92gymER21vras4HGWgCAurK65VHA8fEyXIHxA1thYJgUX8rBZj0crTLXt&#10;eU9dHkoRQ9inqKAKwaVS+qIig35mHXHkfmxrMETYllK32Mdw08inJFlIgzXHhgodvVVU/Ob/RsHp&#10;e3tp9u75nNT9127I/nb5e1Yq9TAZXl9ABBrCXXxzf2oF80VcG8/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txyDEAAAA3AAAAA8AAAAAAAAAAAAAAAAAmAIAAGRycy9k&#10;b3ducmV2LnhtbFBLBQYAAAAABAAEAPUAAACJAwAAAAA=&#10;" filled="f" stroked="f">
                              <v:textbox style="layout-flow:vertical;mso-layout-flow-alt:bottom-to-top">
                                <w:txbxContent>
                                  <w:p w:rsidR="000742AA" w:rsidRDefault="000742AA" w:rsidP="00DE4311">
                                    <w:r>
                                      <w:t>+t</w:t>
                                    </w:r>
                                  </w:p>
                                </w:txbxContent>
                              </v:textbox>
                            </v:shape>
                            <v:rect id="Rectangle 1471" o:spid="_x0000_s1330" style="position:absolute;left:9222;top:4332;width:162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WftsUA&#10;AADcAAAADwAAAGRycy9kb3ducmV2LnhtbESPQWvCQBSE74L/YXlCb2ajRTGpq4jF0h41Xry9Zl+T&#10;1OzbkF2T1F/fLRQ8DjPzDbPeDqYWHbWusqxgFsUgiHOrKy4UnLPDdAXCeWSNtWVS8EMOtpvxaI2p&#10;tj0fqTv5QgQIuxQVlN43qZQuL8mgi2xDHLwv2xr0QbaF1C32AW5qOY/jpTRYcVgosaF9Sfn1dDMK&#10;Pqv5Ge/H7C02yeHZfwzZ9+3yqtTTZNi9gPA0+Ef4v/2uFSyWCf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xZ+2xQAAANwAAAAPAAAAAAAAAAAAAAAAAJgCAABkcnMv&#10;ZG93bnJldi54bWxQSwUGAAAAAAQABAD1AAAAigMAAAAA&#10;"/>
                            <v:shape id="AutoShape 1472" o:spid="_x0000_s1331" type="#_x0000_t32" style="position:absolute;left:9121;top:4410;width:357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Fdp8MAAADcAAAADwAAAGRycy9kb3ducmV2LnhtbERPy2oCMRTdF/oP4QrdFM1Y8MHUKFNB&#10;qIILH93fTm4nwcnNOIk6/XuzEFweznu26FwtrtQG61nBcJCBIC69tlwpOB5W/SmIEJE11p5JwT8F&#10;WMxfX2aYa3/jHV33sRIphEOOCkyMTS5lKA05DAPfECfuz7cOY4JtJXWLtxTuavmRZWPp0HJqMNjQ&#10;0lB52l+cgu16+FX8Grve7M52O1oV9aV6/1HqrdcVnyAidfEpfri/tYLRJM1PZ9IRkP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hXafDAAAA3AAAAA8AAAAAAAAAAAAA&#10;AAAAoQIAAGRycy9kb3ducmV2LnhtbFBLBQYAAAAABAAEAPkAAACRAwAAAAA=&#10;"/>
                            <v:shape id="AutoShape 1473" o:spid="_x0000_s1332" type="#_x0000_t32" style="position:absolute;left:9478;top:4637;width:0;height: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34PMYAAADcAAAADwAAAGRycy9kb3ducmV2LnhtbESPQWsCMRSE7wX/Q3hCL0WzW7CV1Shr&#10;QagFD1q9Pzevm9DNy7qJuv33TaHgcZiZb5j5sneNuFIXrGcF+TgDQVx5bblWcPhcj6YgQkTW2Hgm&#10;BT8UYLkYPMyx0P7GO7ruYy0ShEOBCkyMbSFlqAw5DGPfEifvy3cOY5JdLXWHtwR3jXzOshfp0HJa&#10;MNjSm6Hqe39xCrabfFWejN187M52O1mXzaV+Oir1OOzLGYhIfbyH/9vvWsHkNY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t+DzGAAAA3AAAAA8AAAAAAAAA&#10;AAAAAAAAoQIAAGRycy9kb3ducmV2LnhtbFBLBQYAAAAABAAEAPkAAACUAwAAAAA=&#10;"/>
                          </v:group>
                        </v:group>
                      </v:group>
                    </v:group>
                  </w:pict>
                </mc:Fallback>
              </mc:AlternateContent>
            </w:r>
          </w:p>
          <w:p w:rsidR="00DE4311" w:rsidRDefault="00DE4311" w:rsidP="000742AA">
            <w:pPr>
              <w:pStyle w:val="En-tte"/>
              <w:tabs>
                <w:tab w:val="clear" w:pos="4536"/>
                <w:tab w:val="clear" w:pos="9072"/>
                <w:tab w:val="left" w:pos="5783"/>
              </w:tabs>
              <w:spacing w:before="20" w:after="20"/>
            </w:pPr>
          </w:p>
          <w:p w:rsidR="00DE4311" w:rsidRDefault="00DE4311" w:rsidP="000742AA">
            <w:pPr>
              <w:pStyle w:val="En-tte"/>
              <w:tabs>
                <w:tab w:val="clear" w:pos="4536"/>
                <w:tab w:val="clear" w:pos="9072"/>
                <w:tab w:val="left" w:pos="5783"/>
              </w:tabs>
              <w:spacing w:before="20" w:after="20"/>
            </w:pPr>
          </w:p>
          <w:p w:rsidR="00DE4311" w:rsidRDefault="00DE4311" w:rsidP="000742AA">
            <w:pPr>
              <w:pStyle w:val="En-tte"/>
              <w:tabs>
                <w:tab w:val="clear" w:pos="4536"/>
                <w:tab w:val="clear" w:pos="9072"/>
                <w:tab w:val="left" w:pos="5783"/>
              </w:tabs>
              <w:spacing w:before="20" w:after="20"/>
            </w:pPr>
          </w:p>
          <w:p w:rsidR="00DE4311" w:rsidRDefault="00DE4311" w:rsidP="000742AA">
            <w:pPr>
              <w:pStyle w:val="En-tte"/>
              <w:tabs>
                <w:tab w:val="clear" w:pos="4536"/>
                <w:tab w:val="clear" w:pos="9072"/>
                <w:tab w:val="left" w:pos="5783"/>
              </w:tabs>
              <w:spacing w:before="20" w:after="20"/>
            </w:pPr>
          </w:p>
          <w:p w:rsidR="00DE4311" w:rsidRDefault="00DE4311" w:rsidP="000742AA">
            <w:pPr>
              <w:pStyle w:val="En-tte"/>
              <w:tabs>
                <w:tab w:val="clear" w:pos="4536"/>
                <w:tab w:val="clear" w:pos="9072"/>
                <w:tab w:val="left" w:pos="5783"/>
              </w:tabs>
              <w:spacing w:before="20" w:after="20"/>
            </w:pPr>
          </w:p>
          <w:p w:rsidR="00DE4311" w:rsidRDefault="00DE4311" w:rsidP="000742AA">
            <w:pPr>
              <w:pStyle w:val="En-tte"/>
              <w:tabs>
                <w:tab w:val="clear" w:pos="4536"/>
                <w:tab w:val="clear" w:pos="9072"/>
                <w:tab w:val="left" w:pos="5783"/>
              </w:tabs>
              <w:spacing w:before="20" w:after="20"/>
            </w:pPr>
          </w:p>
          <w:p w:rsidR="00DE4311" w:rsidRDefault="00DE4311" w:rsidP="000742AA">
            <w:pPr>
              <w:pStyle w:val="En-tte"/>
              <w:tabs>
                <w:tab w:val="clear" w:pos="4536"/>
                <w:tab w:val="clear" w:pos="9072"/>
                <w:tab w:val="left" w:pos="5783"/>
              </w:tabs>
              <w:spacing w:before="20" w:after="20"/>
            </w:pPr>
          </w:p>
          <w:p w:rsidR="00DE4311" w:rsidRDefault="00DE4311" w:rsidP="000742AA">
            <w:pPr>
              <w:pStyle w:val="En-tte"/>
              <w:tabs>
                <w:tab w:val="clear" w:pos="4536"/>
                <w:tab w:val="clear" w:pos="9072"/>
                <w:tab w:val="left" w:pos="5783"/>
              </w:tabs>
              <w:spacing w:before="20" w:after="20"/>
            </w:pPr>
          </w:p>
          <w:p w:rsidR="00DE4311" w:rsidRDefault="00DE4311" w:rsidP="000742AA">
            <w:pPr>
              <w:pStyle w:val="En-tte"/>
              <w:tabs>
                <w:tab w:val="clear" w:pos="4536"/>
                <w:tab w:val="clear" w:pos="9072"/>
                <w:tab w:val="left" w:pos="5783"/>
              </w:tabs>
              <w:spacing w:before="20" w:after="20"/>
            </w:pPr>
          </w:p>
          <w:p w:rsidR="00DE4311" w:rsidRDefault="00DE4311" w:rsidP="000742AA">
            <w:pPr>
              <w:pStyle w:val="En-tte"/>
              <w:tabs>
                <w:tab w:val="clear" w:pos="4536"/>
                <w:tab w:val="clear" w:pos="9072"/>
                <w:tab w:val="left" w:pos="5783"/>
              </w:tabs>
              <w:spacing w:before="20" w:after="20"/>
            </w:pPr>
          </w:p>
          <w:p w:rsidR="00DE4311" w:rsidRDefault="00DE4311" w:rsidP="000742AA">
            <w:pPr>
              <w:pStyle w:val="En-tte"/>
              <w:tabs>
                <w:tab w:val="clear" w:pos="4536"/>
                <w:tab w:val="clear" w:pos="9072"/>
                <w:tab w:val="left" w:pos="5783"/>
              </w:tabs>
              <w:spacing w:before="20" w:after="20"/>
            </w:pPr>
          </w:p>
          <w:p w:rsidR="00DE4311" w:rsidRDefault="00DE4311" w:rsidP="000742AA"/>
          <w:p w:rsidR="00DE4311" w:rsidRDefault="00DE4311" w:rsidP="000742AA"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58080" behindDoc="0" locked="0" layoutInCell="1" allowOverlap="1" wp14:anchorId="48223707" wp14:editId="63A5E9B2">
                      <wp:simplePos x="0" y="0"/>
                      <wp:positionH relativeFrom="column">
                        <wp:posOffset>153391</wp:posOffset>
                      </wp:positionH>
                      <wp:positionV relativeFrom="paragraph">
                        <wp:posOffset>90170</wp:posOffset>
                      </wp:positionV>
                      <wp:extent cx="397510" cy="858520"/>
                      <wp:effectExtent l="0" t="0" r="0" b="0"/>
                      <wp:wrapNone/>
                      <wp:docPr id="13052" name="Zone de texte 13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7510" cy="858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2964" w:rsidRDefault="00432964" w:rsidP="00DE4311">
                                  <w:pPr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S1</w:t>
                                  </w:r>
                                </w:p>
                                <w:p w:rsidR="00432964" w:rsidRDefault="00432964" w:rsidP="00DE4311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432964" w:rsidRDefault="00432964" w:rsidP="00DE4311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432964" w:rsidRPr="009B5016" w:rsidRDefault="00432964" w:rsidP="00DE4311">
                                  <w:pPr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P1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13052" o:spid="_x0000_s1333" type="#_x0000_t202" style="position:absolute;margin-left:12.1pt;margin-top:7.1pt;width:31.3pt;height:67.6pt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" filled="f" stroked="f" strokeweight=".5pt">
                      <v:textbox>
                        <w:txbxContent>
                          <w:p w:rsidR="000742AA" w:rsidRDefault="000742AA" w:rsidP="00DE4311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S1</w:t>
                            </w:r>
                          </w:p>
                          <w:p w:rsidR="000742AA" w:rsidRDefault="000742AA" w:rsidP="00DE4311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0742AA" w:rsidRDefault="000742AA" w:rsidP="00DE4311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0742AA" w:rsidRPr="009B5016" w:rsidRDefault="000742AA" w:rsidP="00DE4311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P1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 wp14:anchorId="6F034FEA" wp14:editId="6D1DC6AE">
                      <wp:simplePos x="0" y="0"/>
                      <wp:positionH relativeFrom="column">
                        <wp:posOffset>511200</wp:posOffset>
                      </wp:positionH>
                      <wp:positionV relativeFrom="paragraph">
                        <wp:posOffset>153781</wp:posOffset>
                      </wp:positionV>
                      <wp:extent cx="0" cy="389255"/>
                      <wp:effectExtent l="95250" t="38100" r="57150" b="10795"/>
                      <wp:wrapNone/>
                      <wp:docPr id="13053" name="Connecteur droit avec flèche 13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89255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13053" o:spid="_x0000_s1026" type="#_x0000_t32" style="position:absolute;margin-left:40.25pt;margin-top:12.1pt;width:0;height:30.65pt;flip:y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" strokecolor="black [3213]">
                      <v:stroke endarrow="open"/>
                    </v:shape>
                  </w:pict>
                </mc:Fallback>
              </mc:AlternateContent>
            </w:r>
          </w:p>
          <w:p w:rsidR="00DE4311" w:rsidRDefault="000742AA" w:rsidP="000742AA"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67296" behindDoc="0" locked="0" layoutInCell="1" allowOverlap="1" wp14:anchorId="51FC68B9" wp14:editId="5B4A6DC7">
                      <wp:simplePos x="0" y="0"/>
                      <wp:positionH relativeFrom="column">
                        <wp:posOffset>1321435</wp:posOffset>
                      </wp:positionH>
                      <wp:positionV relativeFrom="paragraph">
                        <wp:posOffset>75565</wp:posOffset>
                      </wp:positionV>
                      <wp:extent cx="0" cy="285115"/>
                      <wp:effectExtent l="0" t="0" r="19050" b="19685"/>
                      <wp:wrapNone/>
                      <wp:docPr id="572" name="Connecteur droit 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8511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572" o:spid="_x0000_s1026" style="position:absolute;flip:y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05pt,5.95pt" to="104.05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" strokecolor="red" strokeweight="1pt"/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060BC19F" wp14:editId="0C0FB76C">
                      <wp:simplePos x="0" y="0"/>
                      <wp:positionH relativeFrom="column">
                        <wp:posOffset>1184910</wp:posOffset>
                      </wp:positionH>
                      <wp:positionV relativeFrom="paragraph">
                        <wp:posOffset>80645</wp:posOffset>
                      </wp:positionV>
                      <wp:extent cx="135890" cy="0"/>
                      <wp:effectExtent l="0" t="0" r="16510" b="19050"/>
                      <wp:wrapNone/>
                      <wp:docPr id="573" name="Connecteur droit 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58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Connecteur droit 573" o:spid="_x0000_s1026" style="position:absolute;z-index:251764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3.3pt,6.35pt" to="104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" strokecolor="red" strokeweight="1pt"/>
                  </w:pict>
                </mc:Fallback>
              </mc:AlternateContent>
            </w:r>
            <w:r w:rsidR="00DE4311"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65248" behindDoc="0" locked="0" layoutInCell="1" allowOverlap="1" wp14:anchorId="5F82ADFC" wp14:editId="33597D35">
                      <wp:simplePos x="0" y="0"/>
                      <wp:positionH relativeFrom="column">
                        <wp:posOffset>1193110</wp:posOffset>
                      </wp:positionH>
                      <wp:positionV relativeFrom="paragraph">
                        <wp:posOffset>78630</wp:posOffset>
                      </wp:positionV>
                      <wp:extent cx="0" cy="285750"/>
                      <wp:effectExtent l="0" t="0" r="19050" b="19050"/>
                      <wp:wrapNone/>
                      <wp:docPr id="574" name="Connecteur droit 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857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574" o:spid="_x0000_s1026" style="position:absolute;flip:y;z-index: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95pt,6.2pt" to="93.95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" strokecolor="red" strokeweight="1pt"/>
                  </w:pict>
                </mc:Fallback>
              </mc:AlternateContent>
            </w:r>
          </w:p>
          <w:p w:rsidR="00DE4311" w:rsidRDefault="00DE4311" w:rsidP="000742AA"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66E1E887" wp14:editId="03A2704B">
                      <wp:simplePos x="0" y="0"/>
                      <wp:positionH relativeFrom="column">
                        <wp:posOffset>3645922</wp:posOffset>
                      </wp:positionH>
                      <wp:positionV relativeFrom="paragraph">
                        <wp:posOffset>16924</wp:posOffset>
                      </wp:positionV>
                      <wp:extent cx="396875" cy="857885"/>
                      <wp:effectExtent l="0" t="0" r="0" b="0"/>
                      <wp:wrapNone/>
                      <wp:docPr id="575" name="Zone de texte 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875" cy="8578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2964" w:rsidRDefault="00432964" w:rsidP="00DE4311">
                                  <w:pPr>
                                    <w:rPr>
                                      <w:lang w:val="fr-FR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fr-FR"/>
                                    </w:rPr>
                                    <w:t>t</w:t>
                                  </w:r>
                                  <w:proofErr w:type="gramEnd"/>
                                </w:p>
                                <w:p w:rsidR="00432964" w:rsidRDefault="00432964" w:rsidP="00DE4311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432964" w:rsidRDefault="00432964" w:rsidP="00DE4311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432964" w:rsidRPr="009B5016" w:rsidRDefault="00432964" w:rsidP="00DE4311">
                                  <w:pPr>
                                    <w:rPr>
                                      <w:lang w:val="fr-FR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fr-FR"/>
                                    </w:rPr>
                                    <w:t>t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575" o:spid="_x0000_s1334" type="#_x0000_t202" style="position:absolute;margin-left:287.1pt;margin-top:1.35pt;width:31.25pt;height:67.55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" filled="f" stroked="f" strokeweight=".5pt">
                      <v:textbox>
                        <w:txbxContent>
                          <w:p w:rsidR="000742AA" w:rsidRDefault="000742AA" w:rsidP="00DE4311">
                            <w:pPr>
                              <w:rPr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lang w:val="fr-FR"/>
                              </w:rPr>
                              <w:t>t</w:t>
                            </w:r>
                            <w:proofErr w:type="gramEnd"/>
                          </w:p>
                          <w:p w:rsidR="000742AA" w:rsidRDefault="000742AA" w:rsidP="00DE4311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0742AA" w:rsidRDefault="000742AA" w:rsidP="00DE4311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0742AA" w:rsidRPr="009B5016" w:rsidRDefault="000742AA" w:rsidP="00DE4311">
                            <w:pPr>
                              <w:rPr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lang w:val="fr-FR"/>
                              </w:rPr>
                              <w:t>t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E4311" w:rsidRDefault="00546516" w:rsidP="000742AA"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12FA29AA" wp14:editId="221D2C50">
                      <wp:simplePos x="0" y="0"/>
                      <wp:positionH relativeFrom="column">
                        <wp:posOffset>1321435</wp:posOffset>
                      </wp:positionH>
                      <wp:positionV relativeFrom="paragraph">
                        <wp:posOffset>6985</wp:posOffset>
                      </wp:positionV>
                      <wp:extent cx="2139315" cy="0"/>
                      <wp:effectExtent l="0" t="0" r="13335" b="19050"/>
                      <wp:wrapNone/>
                      <wp:docPr id="12992" name="Connecteur droit 12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931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12992" o:spid="_x0000_s1026" style="position:absolute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05pt,.55pt" to="272.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" strokecolor="red" strokeweight="1pt"/>
                  </w:pict>
                </mc:Fallback>
              </mc:AlternateContent>
            </w:r>
            <w:r w:rsidR="000742AA"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2A555A52" wp14:editId="2776C898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16349</wp:posOffset>
                      </wp:positionV>
                      <wp:extent cx="3204210" cy="0"/>
                      <wp:effectExtent l="0" t="76200" r="15240" b="114300"/>
                      <wp:wrapNone/>
                      <wp:docPr id="13054" name="Connecteur droit avec flèche 13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04210" cy="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13054" o:spid="_x0000_s1026" type="#_x0000_t32" style="position:absolute;margin-left:40.25pt;margin-top:1.3pt;width:252.3pt;height:0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" strokecolor="black [3213]">
                      <v:stroke endarrow="open"/>
                    </v:shape>
                  </w:pict>
                </mc:Fallback>
              </mc:AlternateContent>
            </w:r>
            <w:r w:rsidR="00DE4311"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6CEF8F02" wp14:editId="3D4E378A">
                      <wp:simplePos x="0" y="0"/>
                      <wp:positionH relativeFrom="column">
                        <wp:posOffset>503248</wp:posOffset>
                      </wp:positionH>
                      <wp:positionV relativeFrom="paragraph">
                        <wp:posOffset>144836</wp:posOffset>
                      </wp:positionV>
                      <wp:extent cx="0" cy="389255"/>
                      <wp:effectExtent l="95250" t="38100" r="57150" b="10795"/>
                      <wp:wrapNone/>
                      <wp:docPr id="13055" name="Connecteur droit avec flèche 13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89255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13055" o:spid="_x0000_s1026" type="#_x0000_t32" style="position:absolute;margin-left:39.65pt;margin-top:11.4pt;width:0;height:30.65pt;flip:y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" strokecolor="black [3213]">
                      <v:stroke endarrow="open"/>
                    </v:shape>
                  </w:pict>
                </mc:Fallback>
              </mc:AlternateContent>
            </w:r>
            <w:r w:rsidR="00DE4311"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 wp14:anchorId="04145C33" wp14:editId="1C21BE29">
                      <wp:simplePos x="0" y="0"/>
                      <wp:positionH relativeFrom="column">
                        <wp:posOffset>521059</wp:posOffset>
                      </wp:positionH>
                      <wp:positionV relativeFrom="paragraph">
                        <wp:posOffset>6405</wp:posOffset>
                      </wp:positionV>
                      <wp:extent cx="667909" cy="359"/>
                      <wp:effectExtent l="0" t="0" r="18415" b="19050"/>
                      <wp:wrapNone/>
                      <wp:docPr id="12993" name="Connecteur droit 12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67909" cy="35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2993" o:spid="_x0000_s1026" style="position:absolute;flip:y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05pt,.5pt" to="93.6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" strokecolor="red" strokeweight="1pt"/>
                  </w:pict>
                </mc:Fallback>
              </mc:AlternateContent>
            </w:r>
          </w:p>
          <w:p w:rsidR="00DE4311" w:rsidRDefault="00DE4311" w:rsidP="000742AA"/>
          <w:p w:rsidR="00DE4311" w:rsidRDefault="00DE4311" w:rsidP="000742AA"/>
          <w:p w:rsidR="00DE4311" w:rsidRPr="00635CD2" w:rsidRDefault="00DE4311" w:rsidP="000742AA"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41601BBC" wp14:editId="1F14DA3C">
                      <wp:simplePos x="0" y="0"/>
                      <wp:positionH relativeFrom="column">
                        <wp:posOffset>503248</wp:posOffset>
                      </wp:positionH>
                      <wp:positionV relativeFrom="paragraph">
                        <wp:posOffset>8670</wp:posOffset>
                      </wp:positionV>
                      <wp:extent cx="3204210" cy="0"/>
                      <wp:effectExtent l="0" t="76200" r="15240" b="114300"/>
                      <wp:wrapNone/>
                      <wp:docPr id="12994" name="Connecteur droit avec flèche 12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04210" cy="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12994" o:spid="_x0000_s1026" type="#_x0000_t32" style="position:absolute;margin-left:39.65pt;margin-top:.7pt;width:252.3pt;height:0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" strokecolor="black [3213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311" w:rsidRPr="00635CD2" w:rsidRDefault="00DE4311" w:rsidP="000742AA">
            <w:pPr>
              <w:pStyle w:val="En-tte"/>
              <w:tabs>
                <w:tab w:val="left" w:pos="2268"/>
              </w:tabs>
              <w:jc w:val="center"/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311" w:rsidRPr="00635CD2" w:rsidRDefault="00DE4311" w:rsidP="000742AA">
            <w:pPr>
              <w:pStyle w:val="En-tte"/>
              <w:tabs>
                <w:tab w:val="left" w:pos="2268"/>
              </w:tabs>
              <w:jc w:val="center"/>
              <w:rPr>
                <w:szCs w:val="24"/>
              </w:rPr>
            </w:pPr>
          </w:p>
        </w:tc>
      </w:tr>
      <w:tr w:rsidR="00DE4311" w:rsidRPr="00635CD2" w:rsidTr="000742AA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311" w:rsidRDefault="00DE4311" w:rsidP="000742AA">
            <w:pPr>
              <w:pStyle w:val="En-tte"/>
              <w:tabs>
                <w:tab w:val="clear" w:pos="4536"/>
                <w:tab w:val="clear" w:pos="9072"/>
              </w:tabs>
              <w:rPr>
                <w:i/>
              </w:rPr>
            </w:pPr>
            <w:r>
              <w:rPr>
                <w:b/>
                <w:i/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17438A4C" wp14:editId="151D43E1">
                      <wp:simplePos x="0" y="0"/>
                      <wp:positionH relativeFrom="column">
                        <wp:posOffset>806044</wp:posOffset>
                      </wp:positionH>
                      <wp:positionV relativeFrom="paragraph">
                        <wp:posOffset>151790</wp:posOffset>
                      </wp:positionV>
                      <wp:extent cx="397476" cy="858153"/>
                      <wp:effectExtent l="0" t="0" r="0" b="0"/>
                      <wp:wrapNone/>
                      <wp:docPr id="12995" name="Zone de texte 12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7476" cy="85815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2964" w:rsidRDefault="00432964" w:rsidP="00DE4311">
                                  <w:pPr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S1</w:t>
                                  </w:r>
                                </w:p>
                                <w:p w:rsidR="00432964" w:rsidRDefault="00432964" w:rsidP="00DE4311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432964" w:rsidRDefault="00432964" w:rsidP="00DE4311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432964" w:rsidRPr="009B5016" w:rsidRDefault="00432964" w:rsidP="00DE4311">
                                  <w:pPr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P1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12995" o:spid="_x0000_s1335" type="#_x0000_t202" style="position:absolute;margin-left:63.45pt;margin-top:11.95pt;width:31.3pt;height:67.55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" filled="f" stroked="f" strokeweight=".5pt">
                      <v:textbox>
                        <w:txbxContent>
                          <w:p w:rsidR="000742AA" w:rsidRDefault="000742AA" w:rsidP="00DE4311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S1</w:t>
                            </w:r>
                          </w:p>
                          <w:p w:rsidR="000742AA" w:rsidRDefault="000742AA" w:rsidP="00DE4311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0742AA" w:rsidRDefault="000742AA" w:rsidP="00DE4311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0742AA" w:rsidRPr="009B5016" w:rsidRDefault="000742AA" w:rsidP="00DE4311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P1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35CD2">
              <w:rPr>
                <w:b/>
                <w:i/>
              </w:rPr>
              <w:t>Réponse(s):</w:t>
            </w:r>
            <w:r>
              <w:rPr>
                <w:b/>
                <w:i/>
              </w:rPr>
              <w:t xml:space="preserve"> </w:t>
            </w:r>
          </w:p>
          <w:p w:rsidR="00DE4311" w:rsidRDefault="00546516" w:rsidP="000742AA">
            <w:pPr>
              <w:pStyle w:val="En-tte"/>
              <w:tabs>
                <w:tab w:val="clear" w:pos="4536"/>
                <w:tab w:val="clear" w:pos="9072"/>
              </w:tabs>
              <w:rPr>
                <w:i/>
              </w:rPr>
            </w:pPr>
            <w:r w:rsidRPr="00546516">
              <w:rPr>
                <w:i/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847168" behindDoc="0" locked="0" layoutInCell="1" allowOverlap="1" wp14:anchorId="7A032267" wp14:editId="654BCD84">
                      <wp:simplePos x="0" y="0"/>
                      <wp:positionH relativeFrom="column">
                        <wp:posOffset>1974850</wp:posOffset>
                      </wp:positionH>
                      <wp:positionV relativeFrom="paragraph">
                        <wp:posOffset>137160</wp:posOffset>
                      </wp:positionV>
                      <wp:extent cx="0" cy="285115"/>
                      <wp:effectExtent l="0" t="0" r="19050" b="19685"/>
                      <wp:wrapNone/>
                      <wp:docPr id="13095" name="Connecteur droit 130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8511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3095" o:spid="_x0000_s1026" style="position:absolute;flip:y;z-index:2518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5pt,10.8pt" to="155.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" strokecolor="red" strokeweight="1pt"/>
                  </w:pict>
                </mc:Fallback>
              </mc:AlternateContent>
            </w:r>
            <w:r w:rsidRPr="00546516">
              <w:rPr>
                <w:i/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846144" behindDoc="0" locked="0" layoutInCell="1" allowOverlap="1" wp14:anchorId="73BFC231" wp14:editId="1E89D3BB">
                      <wp:simplePos x="0" y="0"/>
                      <wp:positionH relativeFrom="column">
                        <wp:posOffset>1845945</wp:posOffset>
                      </wp:positionH>
                      <wp:positionV relativeFrom="paragraph">
                        <wp:posOffset>139700</wp:posOffset>
                      </wp:positionV>
                      <wp:extent cx="0" cy="285750"/>
                      <wp:effectExtent l="0" t="0" r="19050" b="19050"/>
                      <wp:wrapNone/>
                      <wp:docPr id="13094" name="Connecteur droit 13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857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3094" o:spid="_x0000_s1026" style="position:absolute;flip:y;z-index:2518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35pt,11pt" to="145.35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" strokecolor="red" strokeweight="1pt"/>
                  </w:pict>
                </mc:Fallback>
              </mc:AlternateContent>
            </w:r>
            <w:r w:rsidRPr="00546516">
              <w:rPr>
                <w:i/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7D1AA5C6" wp14:editId="02569CC3">
                      <wp:simplePos x="0" y="0"/>
                      <wp:positionH relativeFrom="column">
                        <wp:posOffset>1838325</wp:posOffset>
                      </wp:positionH>
                      <wp:positionV relativeFrom="paragraph">
                        <wp:posOffset>142240</wp:posOffset>
                      </wp:positionV>
                      <wp:extent cx="135890" cy="0"/>
                      <wp:effectExtent l="0" t="0" r="16510" b="19050"/>
                      <wp:wrapNone/>
                      <wp:docPr id="13093" name="Connecteur droit 130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58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Connecteur droit 13093" o:spid="_x0000_s1026" style="position:absolute;z-index:251845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4.75pt,11.2pt" to="155.4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" strokecolor="red" strokeweight="1pt"/>
                  </w:pict>
                </mc:Fallback>
              </mc:AlternateContent>
            </w:r>
            <w:r w:rsidR="00DE4311">
              <w:rPr>
                <w:i/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13A5855F" wp14:editId="4FFA4735">
                      <wp:simplePos x="0" y="0"/>
                      <wp:positionH relativeFrom="column">
                        <wp:posOffset>1163822</wp:posOffset>
                      </wp:positionH>
                      <wp:positionV relativeFrom="paragraph">
                        <wp:posOffset>40114</wp:posOffset>
                      </wp:positionV>
                      <wp:extent cx="0" cy="389088"/>
                      <wp:effectExtent l="95250" t="38100" r="57150" b="11430"/>
                      <wp:wrapNone/>
                      <wp:docPr id="12996" name="Connecteur droit avec flèche 12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89088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12996" o:spid="_x0000_s1026" type="#_x0000_t32" style="position:absolute;margin-left:91.65pt;margin-top:3.15pt;width:0;height:30.65pt;flip:y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" strokecolor="black [3213]">
                      <v:stroke endarrow="open"/>
                    </v:shape>
                  </w:pict>
                </mc:Fallback>
              </mc:AlternateContent>
            </w:r>
            <w:r w:rsidR="00DE4311">
              <w:rPr>
                <w:i/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4F8A90D9" wp14:editId="11E3B172">
                      <wp:simplePos x="0" y="0"/>
                      <wp:positionH relativeFrom="column">
                        <wp:posOffset>1845671</wp:posOffset>
                      </wp:positionH>
                      <wp:positionV relativeFrom="paragraph">
                        <wp:posOffset>141204</wp:posOffset>
                      </wp:positionV>
                      <wp:extent cx="0" cy="285628"/>
                      <wp:effectExtent l="0" t="0" r="19050" b="19685"/>
                      <wp:wrapNone/>
                      <wp:docPr id="12997" name="Connecteur droit 12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8562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2997" o:spid="_x0000_s1026" style="position:absolute;flip:y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35pt,11.1pt" to="145.3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" strokecolor="red" strokeweight="1pt"/>
                  </w:pict>
                </mc:Fallback>
              </mc:AlternateContent>
            </w:r>
          </w:p>
          <w:p w:rsidR="00DE4311" w:rsidRDefault="00DE4311" w:rsidP="000742AA">
            <w:pPr>
              <w:pStyle w:val="En-tte"/>
              <w:tabs>
                <w:tab w:val="clear" w:pos="4536"/>
                <w:tab w:val="clear" w:pos="9072"/>
              </w:tabs>
              <w:rPr>
                <w:i/>
              </w:rPr>
            </w:pP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53984" behindDoc="0" locked="0" layoutInCell="1" allowOverlap="1" wp14:anchorId="7A9C66C7" wp14:editId="5D1FEAC2">
                      <wp:simplePos x="0" y="0"/>
                      <wp:positionH relativeFrom="column">
                        <wp:posOffset>4318000</wp:posOffset>
                      </wp:positionH>
                      <wp:positionV relativeFrom="paragraph">
                        <wp:posOffset>104775</wp:posOffset>
                      </wp:positionV>
                      <wp:extent cx="396875" cy="857885"/>
                      <wp:effectExtent l="0" t="0" r="0" b="0"/>
                      <wp:wrapNone/>
                      <wp:docPr id="13000" name="Zone de texte 130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875" cy="8578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2964" w:rsidRDefault="00432964" w:rsidP="00DE4311">
                                  <w:pPr>
                                    <w:rPr>
                                      <w:lang w:val="fr-FR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fr-FR"/>
                                    </w:rPr>
                                    <w:t>t</w:t>
                                  </w:r>
                                  <w:proofErr w:type="gramEnd"/>
                                </w:p>
                                <w:p w:rsidR="00432964" w:rsidRDefault="00432964" w:rsidP="00DE4311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432964" w:rsidRDefault="00432964" w:rsidP="00DE4311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432964" w:rsidRPr="009B5016" w:rsidRDefault="00432964" w:rsidP="00DE4311">
                                  <w:pPr>
                                    <w:rPr>
                                      <w:lang w:val="fr-FR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fr-FR"/>
                                    </w:rPr>
                                    <w:t>t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13000" o:spid="_x0000_s1336" type="#_x0000_t202" style="position:absolute;margin-left:340pt;margin-top:8.25pt;width:31.25pt;height:67.55pt;z-index: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" filled="f" stroked="f" strokeweight=".5pt">
                      <v:textbox>
                        <w:txbxContent>
                          <w:p w:rsidR="000742AA" w:rsidRDefault="000742AA" w:rsidP="00DE4311">
                            <w:pPr>
                              <w:rPr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lang w:val="fr-FR"/>
                              </w:rPr>
                              <w:t>t</w:t>
                            </w:r>
                            <w:proofErr w:type="gramEnd"/>
                          </w:p>
                          <w:p w:rsidR="000742AA" w:rsidRDefault="000742AA" w:rsidP="00DE4311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0742AA" w:rsidRDefault="000742AA" w:rsidP="00DE4311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0742AA" w:rsidRPr="009B5016" w:rsidRDefault="000742AA" w:rsidP="00DE4311">
                            <w:pPr>
                              <w:rPr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lang w:val="fr-FR"/>
                              </w:rPr>
                              <w:t>t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E4311" w:rsidRDefault="00546516" w:rsidP="000742AA">
            <w:pPr>
              <w:pStyle w:val="En-tte"/>
              <w:tabs>
                <w:tab w:val="clear" w:pos="4536"/>
                <w:tab w:val="clear" w:pos="9072"/>
              </w:tabs>
              <w:rPr>
                <w:i/>
              </w:rPr>
            </w:pPr>
            <w:r w:rsidRPr="00D32D36">
              <w:rPr>
                <w:i/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0905AC7A" wp14:editId="39B67360">
                      <wp:simplePos x="0" y="0"/>
                      <wp:positionH relativeFrom="column">
                        <wp:posOffset>1973580</wp:posOffset>
                      </wp:positionH>
                      <wp:positionV relativeFrom="paragraph">
                        <wp:posOffset>71120</wp:posOffset>
                      </wp:positionV>
                      <wp:extent cx="2129790" cy="635"/>
                      <wp:effectExtent l="0" t="0" r="22860" b="37465"/>
                      <wp:wrapNone/>
                      <wp:docPr id="13002" name="Connecteur droit 130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29790" cy="63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13002" o:spid="_x0000_s1026" style="position:absolute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4pt,5.6pt" to="323.1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" strokecolor="red" strokeweight="1pt"/>
                  </w:pict>
                </mc:Fallback>
              </mc:AlternateContent>
            </w:r>
            <w:r w:rsidR="00DE4311">
              <w:rPr>
                <w:i/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453807A7" wp14:editId="118A7DB8">
                      <wp:simplePos x="0" y="0"/>
                      <wp:positionH relativeFrom="column">
                        <wp:posOffset>1163822</wp:posOffset>
                      </wp:positionH>
                      <wp:positionV relativeFrom="paragraph">
                        <wp:posOffset>79041</wp:posOffset>
                      </wp:positionV>
                      <wp:extent cx="3203937" cy="0"/>
                      <wp:effectExtent l="0" t="76200" r="15875" b="114300"/>
                      <wp:wrapNone/>
                      <wp:docPr id="13001" name="Connecteur droit avec flèche 130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03937" cy="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13001" o:spid="_x0000_s1026" type="#_x0000_t32" style="position:absolute;margin-left:91.65pt;margin-top:6.2pt;width:252.3pt;height:0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" strokecolor="black [3213]">
                      <v:stroke endarrow="open"/>
                    </v:shape>
                  </w:pict>
                </mc:Fallback>
              </mc:AlternateContent>
            </w:r>
            <w:r w:rsidR="00DE4311">
              <w:rPr>
                <w:i/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 wp14:anchorId="4CB363B3" wp14:editId="1904A37F">
                      <wp:simplePos x="0" y="0"/>
                      <wp:positionH relativeFrom="column">
                        <wp:posOffset>1171575</wp:posOffset>
                      </wp:positionH>
                      <wp:positionV relativeFrom="paragraph">
                        <wp:posOffset>75235</wp:posOffset>
                      </wp:positionV>
                      <wp:extent cx="667852" cy="359"/>
                      <wp:effectExtent l="0" t="0" r="18415" b="19050"/>
                      <wp:wrapNone/>
                      <wp:docPr id="13003" name="Connecteur droit 13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67852" cy="35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3003" o:spid="_x0000_s1026" style="position:absolute;flip:y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25pt,5.9pt" to="144.8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" strokecolor="red" strokeweight="1pt"/>
                  </w:pict>
                </mc:Fallback>
              </mc:AlternateContent>
            </w:r>
          </w:p>
          <w:p w:rsidR="00DE4311" w:rsidRDefault="00DE4311" w:rsidP="000742AA">
            <w:pPr>
              <w:pStyle w:val="En-tte"/>
              <w:tabs>
                <w:tab w:val="clear" w:pos="4536"/>
                <w:tab w:val="clear" w:pos="9072"/>
              </w:tabs>
              <w:rPr>
                <w:i/>
              </w:rPr>
            </w:pP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58B60AB9" wp14:editId="5AC64DEC">
                      <wp:simplePos x="0" y="0"/>
                      <wp:positionH relativeFrom="column">
                        <wp:posOffset>1155871</wp:posOffset>
                      </wp:positionH>
                      <wp:positionV relativeFrom="paragraph">
                        <wp:posOffset>30948</wp:posOffset>
                      </wp:positionV>
                      <wp:extent cx="0" cy="389088"/>
                      <wp:effectExtent l="95250" t="38100" r="57150" b="11430"/>
                      <wp:wrapNone/>
                      <wp:docPr id="13004" name="Connecteur droit avec flèche 13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89088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13004" o:spid="_x0000_s1026" type="#_x0000_t32" style="position:absolute;margin-left:91pt;margin-top:2.45pt;width:0;height:30.65pt;flip:y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04A83419" wp14:editId="43E362FF">
                      <wp:simplePos x="0" y="0"/>
                      <wp:positionH relativeFrom="column">
                        <wp:posOffset>2518410</wp:posOffset>
                      </wp:positionH>
                      <wp:positionV relativeFrom="paragraph">
                        <wp:posOffset>133985</wp:posOffset>
                      </wp:positionV>
                      <wp:extent cx="0" cy="285115"/>
                      <wp:effectExtent l="0" t="0" r="19050" b="19685"/>
                      <wp:wrapNone/>
                      <wp:docPr id="13005" name="Connecteur droit 13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8511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3005" o:spid="_x0000_s1026" style="position:absolute;flip:y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3pt,10.55pt" to="198.3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" strokecolor="#1f497d [3215]" strokeweight="1pt"/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0559A828" wp14:editId="5B94C000">
                      <wp:simplePos x="0" y="0"/>
                      <wp:positionH relativeFrom="column">
                        <wp:posOffset>1844040</wp:posOffset>
                      </wp:positionH>
                      <wp:positionV relativeFrom="paragraph">
                        <wp:posOffset>134620</wp:posOffset>
                      </wp:positionV>
                      <wp:extent cx="0" cy="285115"/>
                      <wp:effectExtent l="0" t="0" r="19050" b="19685"/>
                      <wp:wrapNone/>
                      <wp:docPr id="13006" name="Connecteur droit 130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8511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3006" o:spid="_x0000_s1026" style="position:absolute;flip:y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2pt,10.6pt" to="145.2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" strokecolor="#1f497d [3215]" strokeweight="1pt"/>
                  </w:pict>
                </mc:Fallback>
              </mc:AlternateContent>
            </w:r>
            <w:r>
              <w:rPr>
                <w:i/>
                <w:noProof/>
                <w:szCs w:val="24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 wp14:anchorId="7496A60D" wp14:editId="526D29B2">
                      <wp:simplePos x="0" y="0"/>
                      <wp:positionH relativeFrom="column">
                        <wp:posOffset>1841714</wp:posOffset>
                      </wp:positionH>
                      <wp:positionV relativeFrom="paragraph">
                        <wp:posOffset>137506</wp:posOffset>
                      </wp:positionV>
                      <wp:extent cx="682832" cy="0"/>
                      <wp:effectExtent l="0" t="0" r="22225" b="19050"/>
                      <wp:wrapNone/>
                      <wp:docPr id="13007" name="Connecteur droit 13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2832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Connecteur droit 13007" o:spid="_x0000_s1026" style="position:absolute;z-index:25175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5pt,10.85pt" to="198.7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" strokecolor="#1f497d [3215]" strokeweight="1pt"/>
                  </w:pict>
                </mc:Fallback>
              </mc:AlternateContent>
            </w:r>
          </w:p>
          <w:p w:rsidR="00DE4311" w:rsidRDefault="00DE4311" w:rsidP="000742AA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</w:p>
          <w:p w:rsidR="00DE4311" w:rsidRDefault="00DE4311" w:rsidP="000742AA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>
              <w:rPr>
                <w:i/>
                <w:noProof/>
                <w:szCs w:val="24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56032" behindDoc="0" locked="0" layoutInCell="1" allowOverlap="1" wp14:anchorId="5C3CF343" wp14:editId="294D2F00">
                      <wp:simplePos x="0" y="0"/>
                      <wp:positionH relativeFrom="column">
                        <wp:posOffset>2516505</wp:posOffset>
                      </wp:positionH>
                      <wp:positionV relativeFrom="paragraph">
                        <wp:posOffset>59690</wp:posOffset>
                      </wp:positionV>
                      <wp:extent cx="1587818" cy="0"/>
                      <wp:effectExtent l="0" t="0" r="12700" b="19050"/>
                      <wp:wrapNone/>
                      <wp:docPr id="13008" name="Connecteur droit 130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818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Connecteur droit 13008" o:spid="_x0000_s1026" style="position:absolute;z-index:25175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8.15pt,4.7pt" to="323.2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" strokecolor="#1f497d [3215]" strokeweight="1pt"/>
                  </w:pict>
                </mc:Fallback>
              </mc:AlternateContent>
            </w:r>
            <w:r>
              <w:rPr>
                <w:i/>
                <w:noProof/>
                <w:szCs w:val="24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1110EECA" wp14:editId="51A5826A">
                      <wp:simplePos x="0" y="0"/>
                      <wp:positionH relativeFrom="column">
                        <wp:posOffset>1155871</wp:posOffset>
                      </wp:positionH>
                      <wp:positionV relativeFrom="paragraph">
                        <wp:posOffset>69875</wp:posOffset>
                      </wp:positionV>
                      <wp:extent cx="3203937" cy="0"/>
                      <wp:effectExtent l="0" t="76200" r="15875" b="114300"/>
                      <wp:wrapNone/>
                      <wp:docPr id="13009" name="Connecteur droit avec flèche 130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03937" cy="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13009" o:spid="_x0000_s1026" type="#_x0000_t32" style="position:absolute;margin-left:91pt;margin-top:5.5pt;width:252.3pt;height:0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i/>
                <w:noProof/>
                <w:szCs w:val="24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5588FDD7" wp14:editId="037EF913">
                      <wp:simplePos x="0" y="0"/>
                      <wp:positionH relativeFrom="column">
                        <wp:posOffset>1165225</wp:posOffset>
                      </wp:positionH>
                      <wp:positionV relativeFrom="paragraph">
                        <wp:posOffset>66040</wp:posOffset>
                      </wp:positionV>
                      <wp:extent cx="683895" cy="0"/>
                      <wp:effectExtent l="0" t="0" r="20955" b="19050"/>
                      <wp:wrapNone/>
                      <wp:docPr id="13010" name="Connecteur droit 130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389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Connecteur droit 13010" o:spid="_x0000_s1026" style="position:absolute;z-index:251757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1.75pt,5.2pt" to="145.6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" strokecolor="#1f497d [3215]" strokeweight="1pt"/>
                  </w:pict>
                </mc:Fallback>
              </mc:AlternateContent>
            </w:r>
          </w:p>
          <w:p w:rsidR="00DE4311" w:rsidRDefault="00DE4311" w:rsidP="000742AA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</w:p>
          <w:p w:rsidR="00DE4311" w:rsidRPr="00635CD2" w:rsidRDefault="001C1847" w:rsidP="001C184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szCs w:val="24"/>
              </w:rPr>
            </w:pPr>
            <w:r>
              <w:rPr>
                <w:i/>
              </w:rPr>
              <w:t>Temporisation de durée fixe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311" w:rsidRPr="00635CD2" w:rsidRDefault="00DE4311" w:rsidP="000742AA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</w:tbl>
    <w:p w:rsidR="00590459" w:rsidRPr="00635CD2" w:rsidRDefault="00590459" w:rsidP="00B21FBD"/>
    <w:p w:rsidR="00DE4311" w:rsidRPr="00635CD2" w:rsidRDefault="00432964" w:rsidP="00DE4311">
      <w:hyperlink w:anchor="_top" w:history="1">
        <w:r w:rsidR="00DE4311" w:rsidRPr="00635CD2">
          <w:rPr>
            <w:rStyle w:val="Lienhypertexte"/>
          </w:rPr>
          <w:t>Retour au haut de la page</w:t>
        </w:r>
      </w:hyperlink>
    </w:p>
    <w:p w:rsidR="00D14447" w:rsidRDefault="00D14447" w:rsidP="00C851AC"/>
    <w:p w:rsidR="00B95186" w:rsidRDefault="00B95186">
      <w:r>
        <w:br w:type="page"/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4252"/>
        <w:gridCol w:w="4253"/>
        <w:gridCol w:w="567"/>
        <w:gridCol w:w="567"/>
      </w:tblGrid>
      <w:tr w:rsidR="00B95186" w:rsidRPr="00635CD2" w:rsidTr="000742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5186" w:rsidRPr="00635CD2" w:rsidRDefault="00B95186" w:rsidP="00B95186">
            <w:pPr>
              <w:pStyle w:val="En-tte"/>
              <w:numPr>
                <w:ilvl w:val="0"/>
                <w:numId w:val="27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5186" w:rsidRDefault="00B95186" w:rsidP="000742AA">
            <w:r>
              <w:t xml:space="preserve">Compléter le diagramme des temps pour </w:t>
            </w:r>
            <w:r w:rsidR="00580066">
              <w:t>K</w:t>
            </w:r>
            <w:r>
              <w:t>1 :</w:t>
            </w:r>
          </w:p>
          <w:p w:rsidR="00B95186" w:rsidRDefault="00230315" w:rsidP="000742AA">
            <w:pPr>
              <w:pStyle w:val="En-tte"/>
              <w:tabs>
                <w:tab w:val="clear" w:pos="4536"/>
                <w:tab w:val="clear" w:pos="9072"/>
                <w:tab w:val="left" w:pos="5783"/>
              </w:tabs>
              <w:spacing w:before="20" w:after="20"/>
              <w:jc w:val="center"/>
            </w:pPr>
            <w:r>
              <w:object w:dxaOrig="3510" w:dyaOrig="2400">
                <v:shape id="_x0000_i1036" type="#_x0000_t75" style="width:135.6pt;height:92.55pt" o:ole="">
                  <v:imagedata r:id="rId36" o:title=""/>
                </v:shape>
                <o:OLEObject Type="Embed" ProgID="PBrush" ShapeID="_x0000_i1036" DrawAspect="Content" ObjectID="_1536397098" r:id="rId37"/>
              </w:object>
            </w:r>
          </w:p>
          <w:p w:rsidR="00B95186" w:rsidRDefault="00B95186" w:rsidP="000742AA"/>
          <w:p w:rsidR="00B95186" w:rsidRDefault="00B95186" w:rsidP="000742AA"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 wp14:anchorId="39F1B846" wp14:editId="0937326B">
                      <wp:simplePos x="0" y="0"/>
                      <wp:positionH relativeFrom="column">
                        <wp:posOffset>153391</wp:posOffset>
                      </wp:positionH>
                      <wp:positionV relativeFrom="paragraph">
                        <wp:posOffset>90170</wp:posOffset>
                      </wp:positionV>
                      <wp:extent cx="397510" cy="858520"/>
                      <wp:effectExtent l="0" t="0" r="0" b="0"/>
                      <wp:wrapNone/>
                      <wp:docPr id="13062" name="Zone de texte 13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7510" cy="858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2964" w:rsidRDefault="00432964" w:rsidP="00B95186">
                                  <w:pPr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S1</w:t>
                                  </w:r>
                                </w:p>
                                <w:p w:rsidR="00432964" w:rsidRDefault="00432964" w:rsidP="00B95186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432964" w:rsidRDefault="00432964" w:rsidP="00B95186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432964" w:rsidRPr="009B5016" w:rsidRDefault="00432964" w:rsidP="00B95186">
                                  <w:pPr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K1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3062" o:spid="_x0000_s1337" type="#_x0000_t202" style="position:absolute;margin-left:12.1pt;margin-top:7.1pt;width:31.3pt;height:67.6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" filled="f" stroked="f" strokeweight=".5pt">
                      <v:textbox>
                        <w:txbxContent>
                          <w:p w:rsidR="00230315" w:rsidRDefault="00230315" w:rsidP="00B95186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S1</w:t>
                            </w:r>
                          </w:p>
                          <w:p w:rsidR="00230315" w:rsidRDefault="00230315" w:rsidP="00B95186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230315" w:rsidRDefault="00230315" w:rsidP="00B95186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230315" w:rsidRPr="009B5016" w:rsidRDefault="00580066" w:rsidP="00B95186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K</w:t>
                            </w:r>
                            <w:r w:rsidR="00230315">
                              <w:rPr>
                                <w:lang w:val="fr-FR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 wp14:anchorId="2595F64F" wp14:editId="0516FA76">
                      <wp:simplePos x="0" y="0"/>
                      <wp:positionH relativeFrom="column">
                        <wp:posOffset>511200</wp:posOffset>
                      </wp:positionH>
                      <wp:positionV relativeFrom="paragraph">
                        <wp:posOffset>153781</wp:posOffset>
                      </wp:positionV>
                      <wp:extent cx="0" cy="389255"/>
                      <wp:effectExtent l="95250" t="38100" r="57150" b="10795"/>
                      <wp:wrapNone/>
                      <wp:docPr id="13063" name="Connecteur droit avec flèche 13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89255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13063" o:spid="_x0000_s1026" type="#_x0000_t32" style="position:absolute;margin-left:40.25pt;margin-top:12.1pt;width:0;height:30.65pt;flip:y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" strokecolor="black [3213]">
                      <v:stroke endarrow="open"/>
                    </v:shape>
                  </w:pict>
                </mc:Fallback>
              </mc:AlternateContent>
            </w:r>
          </w:p>
          <w:p w:rsidR="00B95186" w:rsidRDefault="00B95186" w:rsidP="000742AA"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96992" behindDoc="0" locked="0" layoutInCell="1" allowOverlap="1" wp14:anchorId="5D933876" wp14:editId="73E9FE86">
                      <wp:simplePos x="0" y="0"/>
                      <wp:positionH relativeFrom="column">
                        <wp:posOffset>2616571</wp:posOffset>
                      </wp:positionH>
                      <wp:positionV relativeFrom="paragraph">
                        <wp:posOffset>66040</wp:posOffset>
                      </wp:positionV>
                      <wp:extent cx="0" cy="285115"/>
                      <wp:effectExtent l="0" t="0" r="19050" b="19685"/>
                      <wp:wrapNone/>
                      <wp:docPr id="13064" name="Connecteur droit 13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8511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3064" o:spid="_x0000_s1026" style="position:absolute;flip:y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05pt,5.2pt" to="206.05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" strokecolor="red" strokeweight="1pt"/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93920" behindDoc="0" locked="0" layoutInCell="1" allowOverlap="1" wp14:anchorId="72D65DF4" wp14:editId="24DF3C79">
                      <wp:simplePos x="0" y="0"/>
                      <wp:positionH relativeFrom="column">
                        <wp:posOffset>1188720</wp:posOffset>
                      </wp:positionH>
                      <wp:positionV relativeFrom="paragraph">
                        <wp:posOffset>70856</wp:posOffset>
                      </wp:positionV>
                      <wp:extent cx="1423035" cy="0"/>
                      <wp:effectExtent l="0" t="0" r="24765" b="19050"/>
                      <wp:wrapNone/>
                      <wp:docPr id="13065" name="Connecteur droit 13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303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Connecteur droit 13065" o:spid="_x0000_s1026" style="position:absolute;z-index:251793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3.6pt,5.6pt" to="205.6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" strokecolor="red" strokeweight="1pt"/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94944" behindDoc="0" locked="0" layoutInCell="1" allowOverlap="1" wp14:anchorId="231FB7EA" wp14:editId="12DF4A34">
                      <wp:simplePos x="0" y="0"/>
                      <wp:positionH relativeFrom="column">
                        <wp:posOffset>1192530</wp:posOffset>
                      </wp:positionH>
                      <wp:positionV relativeFrom="paragraph">
                        <wp:posOffset>76571</wp:posOffset>
                      </wp:positionV>
                      <wp:extent cx="0" cy="285750"/>
                      <wp:effectExtent l="0" t="0" r="19050" b="19050"/>
                      <wp:wrapNone/>
                      <wp:docPr id="13066" name="Connecteur droit 13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857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3066" o:spid="_x0000_s1026" style="position:absolute;flip:y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9pt,6.05pt" to="93.9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" strokecolor="red" strokeweight="1pt"/>
                  </w:pict>
                </mc:Fallback>
              </mc:AlternateContent>
            </w:r>
          </w:p>
          <w:p w:rsidR="00B95186" w:rsidRDefault="00B95186" w:rsidP="000742AA"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95968" behindDoc="0" locked="0" layoutInCell="1" allowOverlap="1" wp14:anchorId="1B2E573A" wp14:editId="5BD51799">
                      <wp:simplePos x="0" y="0"/>
                      <wp:positionH relativeFrom="column">
                        <wp:posOffset>3645535</wp:posOffset>
                      </wp:positionH>
                      <wp:positionV relativeFrom="paragraph">
                        <wp:posOffset>22489</wp:posOffset>
                      </wp:positionV>
                      <wp:extent cx="396875" cy="857885"/>
                      <wp:effectExtent l="0" t="0" r="0" b="0"/>
                      <wp:wrapNone/>
                      <wp:docPr id="13067" name="Zone de texte 13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875" cy="8578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2964" w:rsidRDefault="00432964" w:rsidP="00B95186">
                                  <w:pPr>
                                    <w:rPr>
                                      <w:lang w:val="fr-FR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fr-FR"/>
                                    </w:rPr>
                                    <w:t>t</w:t>
                                  </w:r>
                                  <w:proofErr w:type="gramEnd"/>
                                </w:p>
                                <w:p w:rsidR="00432964" w:rsidRDefault="00432964" w:rsidP="00B95186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432964" w:rsidRDefault="00432964" w:rsidP="00B95186">
                                  <w:pPr>
                                    <w:rPr>
                                      <w:sz w:val="2"/>
                                      <w:szCs w:val="2"/>
                                      <w:lang w:val="fr-FR"/>
                                    </w:rPr>
                                  </w:pPr>
                                </w:p>
                                <w:p w:rsidR="00432964" w:rsidRDefault="00432964" w:rsidP="00B95186">
                                  <w:pPr>
                                    <w:rPr>
                                      <w:sz w:val="2"/>
                                      <w:szCs w:val="2"/>
                                      <w:lang w:val="fr-FR"/>
                                    </w:rPr>
                                  </w:pPr>
                                </w:p>
                                <w:p w:rsidR="00432964" w:rsidRDefault="00432964" w:rsidP="00B95186">
                                  <w:pPr>
                                    <w:rPr>
                                      <w:sz w:val="2"/>
                                      <w:szCs w:val="2"/>
                                      <w:lang w:val="fr-FR"/>
                                    </w:rPr>
                                  </w:pPr>
                                </w:p>
                                <w:p w:rsidR="00432964" w:rsidRDefault="00432964" w:rsidP="00B95186">
                                  <w:pPr>
                                    <w:rPr>
                                      <w:sz w:val="2"/>
                                      <w:szCs w:val="2"/>
                                      <w:lang w:val="fr-FR"/>
                                    </w:rPr>
                                  </w:pPr>
                                </w:p>
                                <w:p w:rsidR="00432964" w:rsidRDefault="00432964" w:rsidP="00B95186">
                                  <w:pPr>
                                    <w:rPr>
                                      <w:sz w:val="2"/>
                                      <w:szCs w:val="2"/>
                                      <w:lang w:val="fr-FR"/>
                                    </w:rPr>
                                  </w:pPr>
                                </w:p>
                                <w:p w:rsidR="00432964" w:rsidRDefault="00432964" w:rsidP="00B95186">
                                  <w:pPr>
                                    <w:rPr>
                                      <w:sz w:val="2"/>
                                      <w:szCs w:val="2"/>
                                      <w:lang w:val="fr-FR"/>
                                    </w:rPr>
                                  </w:pPr>
                                </w:p>
                                <w:p w:rsidR="00432964" w:rsidRDefault="00432964" w:rsidP="00B95186">
                                  <w:pPr>
                                    <w:rPr>
                                      <w:sz w:val="2"/>
                                      <w:szCs w:val="2"/>
                                      <w:lang w:val="fr-FR"/>
                                    </w:rPr>
                                  </w:pPr>
                                </w:p>
                                <w:p w:rsidR="00432964" w:rsidRDefault="00432964" w:rsidP="00B95186">
                                  <w:pPr>
                                    <w:rPr>
                                      <w:sz w:val="2"/>
                                      <w:szCs w:val="2"/>
                                      <w:lang w:val="fr-FR"/>
                                    </w:rPr>
                                  </w:pPr>
                                </w:p>
                                <w:p w:rsidR="00432964" w:rsidRDefault="00432964" w:rsidP="00B95186">
                                  <w:pPr>
                                    <w:rPr>
                                      <w:sz w:val="2"/>
                                      <w:szCs w:val="2"/>
                                      <w:lang w:val="fr-FR"/>
                                    </w:rPr>
                                  </w:pPr>
                                </w:p>
                                <w:p w:rsidR="00432964" w:rsidRDefault="00432964" w:rsidP="00B95186">
                                  <w:pPr>
                                    <w:rPr>
                                      <w:sz w:val="2"/>
                                      <w:szCs w:val="2"/>
                                      <w:lang w:val="fr-FR"/>
                                    </w:rPr>
                                  </w:pPr>
                                </w:p>
                                <w:p w:rsidR="00432964" w:rsidRDefault="00432964" w:rsidP="00B95186">
                                  <w:pPr>
                                    <w:rPr>
                                      <w:sz w:val="2"/>
                                      <w:szCs w:val="2"/>
                                      <w:lang w:val="fr-FR"/>
                                    </w:rPr>
                                  </w:pPr>
                                </w:p>
                                <w:p w:rsidR="00432964" w:rsidRDefault="00432964" w:rsidP="00B95186">
                                  <w:pPr>
                                    <w:rPr>
                                      <w:sz w:val="2"/>
                                      <w:szCs w:val="2"/>
                                      <w:lang w:val="fr-FR"/>
                                    </w:rPr>
                                  </w:pPr>
                                </w:p>
                                <w:p w:rsidR="00432964" w:rsidRPr="00A3350E" w:rsidRDefault="00432964" w:rsidP="00B95186">
                                  <w:pPr>
                                    <w:rPr>
                                      <w:sz w:val="2"/>
                                      <w:szCs w:val="2"/>
                                      <w:lang w:val="fr-FR"/>
                                    </w:rPr>
                                  </w:pPr>
                                </w:p>
                                <w:p w:rsidR="00432964" w:rsidRPr="009B5016" w:rsidRDefault="00432964" w:rsidP="00B95186">
                                  <w:pPr>
                                    <w:rPr>
                                      <w:lang w:val="fr-FR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fr-FR"/>
                                    </w:rPr>
                                    <w:t>t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13067" o:spid="_x0000_s1338" type="#_x0000_t202" style="position:absolute;margin-left:287.05pt;margin-top:1.75pt;width:31.25pt;height:67.55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" filled="f" stroked="f" strokeweight=".5pt">
                      <v:textbox>
                        <w:txbxContent>
                          <w:p w:rsidR="000742AA" w:rsidRDefault="000742AA" w:rsidP="00B95186">
                            <w:pPr>
                              <w:rPr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lang w:val="fr-FR"/>
                              </w:rPr>
                              <w:t>t</w:t>
                            </w:r>
                            <w:proofErr w:type="gramEnd"/>
                          </w:p>
                          <w:p w:rsidR="000742AA" w:rsidRDefault="000742AA" w:rsidP="00B95186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0742AA" w:rsidRDefault="000742AA" w:rsidP="00B95186">
                            <w:pPr>
                              <w:rPr>
                                <w:sz w:val="2"/>
                                <w:szCs w:val="2"/>
                                <w:lang w:val="fr-FR"/>
                              </w:rPr>
                            </w:pPr>
                          </w:p>
                          <w:p w:rsidR="000742AA" w:rsidRDefault="000742AA" w:rsidP="00B95186">
                            <w:pPr>
                              <w:rPr>
                                <w:sz w:val="2"/>
                                <w:szCs w:val="2"/>
                                <w:lang w:val="fr-FR"/>
                              </w:rPr>
                            </w:pPr>
                          </w:p>
                          <w:p w:rsidR="000742AA" w:rsidRDefault="000742AA" w:rsidP="00B95186">
                            <w:pPr>
                              <w:rPr>
                                <w:sz w:val="2"/>
                                <w:szCs w:val="2"/>
                                <w:lang w:val="fr-FR"/>
                              </w:rPr>
                            </w:pPr>
                          </w:p>
                          <w:p w:rsidR="000742AA" w:rsidRDefault="000742AA" w:rsidP="00B95186">
                            <w:pPr>
                              <w:rPr>
                                <w:sz w:val="2"/>
                                <w:szCs w:val="2"/>
                                <w:lang w:val="fr-FR"/>
                              </w:rPr>
                            </w:pPr>
                          </w:p>
                          <w:p w:rsidR="000742AA" w:rsidRDefault="000742AA" w:rsidP="00B95186">
                            <w:pPr>
                              <w:rPr>
                                <w:sz w:val="2"/>
                                <w:szCs w:val="2"/>
                                <w:lang w:val="fr-FR"/>
                              </w:rPr>
                            </w:pPr>
                          </w:p>
                          <w:p w:rsidR="000742AA" w:rsidRDefault="000742AA" w:rsidP="00B95186">
                            <w:pPr>
                              <w:rPr>
                                <w:sz w:val="2"/>
                                <w:szCs w:val="2"/>
                                <w:lang w:val="fr-FR"/>
                              </w:rPr>
                            </w:pPr>
                          </w:p>
                          <w:p w:rsidR="000742AA" w:rsidRDefault="000742AA" w:rsidP="00B95186">
                            <w:pPr>
                              <w:rPr>
                                <w:sz w:val="2"/>
                                <w:szCs w:val="2"/>
                                <w:lang w:val="fr-FR"/>
                              </w:rPr>
                            </w:pPr>
                          </w:p>
                          <w:p w:rsidR="000742AA" w:rsidRDefault="000742AA" w:rsidP="00B95186">
                            <w:pPr>
                              <w:rPr>
                                <w:sz w:val="2"/>
                                <w:szCs w:val="2"/>
                                <w:lang w:val="fr-FR"/>
                              </w:rPr>
                            </w:pPr>
                          </w:p>
                          <w:p w:rsidR="000742AA" w:rsidRDefault="000742AA" w:rsidP="00B95186">
                            <w:pPr>
                              <w:rPr>
                                <w:sz w:val="2"/>
                                <w:szCs w:val="2"/>
                                <w:lang w:val="fr-FR"/>
                              </w:rPr>
                            </w:pPr>
                          </w:p>
                          <w:p w:rsidR="000742AA" w:rsidRDefault="000742AA" w:rsidP="00B95186">
                            <w:pPr>
                              <w:rPr>
                                <w:sz w:val="2"/>
                                <w:szCs w:val="2"/>
                                <w:lang w:val="fr-FR"/>
                              </w:rPr>
                            </w:pPr>
                          </w:p>
                          <w:p w:rsidR="000742AA" w:rsidRDefault="000742AA" w:rsidP="00B95186">
                            <w:pPr>
                              <w:rPr>
                                <w:sz w:val="2"/>
                                <w:szCs w:val="2"/>
                                <w:lang w:val="fr-FR"/>
                              </w:rPr>
                            </w:pPr>
                          </w:p>
                          <w:p w:rsidR="000742AA" w:rsidRDefault="000742AA" w:rsidP="00B95186">
                            <w:pPr>
                              <w:rPr>
                                <w:sz w:val="2"/>
                                <w:szCs w:val="2"/>
                                <w:lang w:val="fr-FR"/>
                              </w:rPr>
                            </w:pPr>
                          </w:p>
                          <w:p w:rsidR="000742AA" w:rsidRPr="00A3350E" w:rsidRDefault="000742AA" w:rsidP="00B95186">
                            <w:pPr>
                              <w:rPr>
                                <w:sz w:val="2"/>
                                <w:szCs w:val="2"/>
                                <w:lang w:val="fr-FR"/>
                              </w:rPr>
                            </w:pPr>
                          </w:p>
                          <w:p w:rsidR="000742AA" w:rsidRPr="009B5016" w:rsidRDefault="000742AA" w:rsidP="00B95186">
                            <w:pPr>
                              <w:rPr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lang w:val="fr-FR"/>
                              </w:rPr>
                              <w:t>t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95186" w:rsidRDefault="00B95186" w:rsidP="000742AA"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98016" behindDoc="0" locked="0" layoutInCell="1" allowOverlap="1" wp14:anchorId="18F72605" wp14:editId="5C7A54B2">
                      <wp:simplePos x="0" y="0"/>
                      <wp:positionH relativeFrom="column">
                        <wp:posOffset>2611755</wp:posOffset>
                      </wp:positionH>
                      <wp:positionV relativeFrom="paragraph">
                        <wp:posOffset>5451</wp:posOffset>
                      </wp:positionV>
                      <wp:extent cx="849630" cy="0"/>
                      <wp:effectExtent l="0" t="0" r="26670" b="19050"/>
                      <wp:wrapNone/>
                      <wp:docPr id="13068" name="Connecteur droit 13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4963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13068" o:spid="_x0000_s1026" style="position:absolute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65pt,.45pt" to="272.5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" strokecolor="red" strokeweight="1pt"/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92896" behindDoc="0" locked="0" layoutInCell="1" allowOverlap="1" wp14:anchorId="5C102A6C" wp14:editId="7338517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4816</wp:posOffset>
                      </wp:positionV>
                      <wp:extent cx="667385" cy="0"/>
                      <wp:effectExtent l="0" t="0" r="18415" b="19050"/>
                      <wp:wrapNone/>
                      <wp:docPr id="13069" name="Connecteur droit 13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6738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3069" o:spid="_x0000_s1026" style="position:absolute;flip:y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pt,.4pt" to="93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" strokecolor="red" strokeweight="1pt"/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89824" behindDoc="0" locked="0" layoutInCell="1" allowOverlap="1" wp14:anchorId="52993E95" wp14:editId="5C02AE92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15611</wp:posOffset>
                      </wp:positionV>
                      <wp:extent cx="3204210" cy="0"/>
                      <wp:effectExtent l="0" t="76200" r="15240" b="114300"/>
                      <wp:wrapNone/>
                      <wp:docPr id="13070" name="Connecteur droit avec flèche 13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04210" cy="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13070" o:spid="_x0000_s1026" type="#_x0000_t32" style="position:absolute;margin-left:40.25pt;margin-top:1.25pt;width:252.3pt;height:0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" strokecolor="black [3213]">
                      <v:stroke endarrow="open"/>
                    </v:shape>
                  </w:pict>
                </mc:Fallback>
              </mc:AlternateContent>
            </w:r>
          </w:p>
          <w:p w:rsidR="00B95186" w:rsidRDefault="00B95186" w:rsidP="000742AA"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 wp14:anchorId="6DF00C13" wp14:editId="2D0C2A77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25029</wp:posOffset>
                      </wp:positionV>
                      <wp:extent cx="0" cy="389255"/>
                      <wp:effectExtent l="95250" t="38100" r="57150" b="10795"/>
                      <wp:wrapNone/>
                      <wp:docPr id="13071" name="Connecteur droit avec flèche 13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89255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13071" o:spid="_x0000_s1026" type="#_x0000_t32" style="position:absolute;margin-left:39.6pt;margin-top:1.95pt;width:0;height:30.65pt;flip:y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" strokecolor="black [3213]">
                      <v:stroke endarrow="open"/>
                    </v:shape>
                  </w:pict>
                </mc:Fallback>
              </mc:AlternateContent>
            </w:r>
          </w:p>
          <w:p w:rsidR="00B95186" w:rsidRDefault="00B95186" w:rsidP="000742AA"/>
          <w:p w:rsidR="00B95186" w:rsidRDefault="00B95186" w:rsidP="000742AA"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91872" behindDoc="0" locked="0" layoutInCell="1" allowOverlap="1" wp14:anchorId="46C5F0EB" wp14:editId="32B85178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68844</wp:posOffset>
                      </wp:positionV>
                      <wp:extent cx="3204210" cy="0"/>
                      <wp:effectExtent l="0" t="76200" r="15240" b="114300"/>
                      <wp:wrapNone/>
                      <wp:docPr id="13072" name="Connecteur droit avec flèche 13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04210" cy="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13072" o:spid="_x0000_s1026" type="#_x0000_t32" style="position:absolute;margin-left:39.6pt;margin-top:5.4pt;width:252.3pt;height:0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" strokecolor="black [3213]">
                      <v:stroke endarrow="open"/>
                    </v:shape>
                  </w:pict>
                </mc:Fallback>
              </mc:AlternateContent>
            </w:r>
          </w:p>
          <w:p w:rsidR="00B95186" w:rsidRPr="00635CD2" w:rsidRDefault="00B95186" w:rsidP="000742AA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5186" w:rsidRPr="00635CD2" w:rsidRDefault="00B95186" w:rsidP="000742AA">
            <w:pPr>
              <w:pStyle w:val="En-tte"/>
              <w:tabs>
                <w:tab w:val="left" w:pos="2268"/>
              </w:tabs>
              <w:jc w:val="center"/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5186" w:rsidRPr="00635CD2" w:rsidRDefault="00B95186" w:rsidP="000742AA">
            <w:pPr>
              <w:pStyle w:val="En-tte"/>
              <w:tabs>
                <w:tab w:val="left" w:pos="2268"/>
              </w:tabs>
              <w:jc w:val="center"/>
              <w:rPr>
                <w:szCs w:val="24"/>
              </w:rPr>
            </w:pPr>
          </w:p>
        </w:tc>
      </w:tr>
      <w:tr w:rsidR="00B95186" w:rsidRPr="00635CD2" w:rsidTr="000742AA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5186" w:rsidRDefault="00B95186" w:rsidP="000742AA">
            <w:pPr>
              <w:pStyle w:val="En-tte"/>
              <w:tabs>
                <w:tab w:val="clear" w:pos="4536"/>
                <w:tab w:val="clear" w:pos="9072"/>
              </w:tabs>
              <w:rPr>
                <w:i/>
              </w:rPr>
            </w:pPr>
            <w:r>
              <w:rPr>
                <w:b/>
                <w:i/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641A4A39" wp14:editId="5F9E608B">
                      <wp:simplePos x="0" y="0"/>
                      <wp:positionH relativeFrom="column">
                        <wp:posOffset>806044</wp:posOffset>
                      </wp:positionH>
                      <wp:positionV relativeFrom="paragraph">
                        <wp:posOffset>151790</wp:posOffset>
                      </wp:positionV>
                      <wp:extent cx="397476" cy="858153"/>
                      <wp:effectExtent l="0" t="0" r="0" b="0"/>
                      <wp:wrapNone/>
                      <wp:docPr id="13073" name="Zone de texte 13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7476" cy="85815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2964" w:rsidRDefault="00432964" w:rsidP="00B95186">
                                  <w:pPr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S1</w:t>
                                  </w:r>
                                </w:p>
                                <w:p w:rsidR="00432964" w:rsidRDefault="00432964" w:rsidP="00B95186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432964" w:rsidRDefault="00432964" w:rsidP="00B95186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432964" w:rsidRPr="009B5016" w:rsidRDefault="00432964" w:rsidP="00B95186">
                                  <w:pPr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K1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13073" o:spid="_x0000_s1339" type="#_x0000_t202" style="position:absolute;margin-left:63.45pt;margin-top:11.95pt;width:31.3pt;height:67.55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" filled="f" stroked="f" strokeweight=".5pt">
                      <v:textbox>
                        <w:txbxContent>
                          <w:p w:rsidR="00230315" w:rsidRDefault="00230315" w:rsidP="00B95186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S1</w:t>
                            </w:r>
                          </w:p>
                          <w:p w:rsidR="00230315" w:rsidRDefault="00230315" w:rsidP="00B95186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230315" w:rsidRDefault="00230315" w:rsidP="00B95186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230315" w:rsidRPr="009B5016" w:rsidRDefault="00580066" w:rsidP="00B95186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K</w:t>
                            </w:r>
                            <w:r w:rsidR="00230315">
                              <w:rPr>
                                <w:lang w:val="fr-FR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35CD2">
              <w:rPr>
                <w:b/>
                <w:i/>
              </w:rPr>
              <w:t>Réponse(s):</w:t>
            </w:r>
            <w:r>
              <w:rPr>
                <w:b/>
                <w:i/>
              </w:rPr>
              <w:t xml:space="preserve"> </w:t>
            </w:r>
          </w:p>
          <w:p w:rsidR="00B95186" w:rsidRDefault="00B95186" w:rsidP="000742AA">
            <w:pPr>
              <w:pStyle w:val="En-tte"/>
              <w:tabs>
                <w:tab w:val="clear" w:pos="4536"/>
                <w:tab w:val="clear" w:pos="9072"/>
              </w:tabs>
              <w:rPr>
                <w:i/>
              </w:rPr>
            </w:pPr>
            <w:r>
              <w:rPr>
                <w:i/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59EAADA7" wp14:editId="1B14D4DC">
                      <wp:simplePos x="0" y="0"/>
                      <wp:positionH relativeFrom="column">
                        <wp:posOffset>1163822</wp:posOffset>
                      </wp:positionH>
                      <wp:positionV relativeFrom="paragraph">
                        <wp:posOffset>40114</wp:posOffset>
                      </wp:positionV>
                      <wp:extent cx="0" cy="389088"/>
                      <wp:effectExtent l="95250" t="38100" r="57150" b="11430"/>
                      <wp:wrapNone/>
                      <wp:docPr id="13074" name="Connecteur droit avec flèche 13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89088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13074" o:spid="_x0000_s1026" type="#_x0000_t32" style="position:absolute;margin-left:91.65pt;margin-top:3.15pt;width:0;height:30.65pt;flip:y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i/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0936B2B3" wp14:editId="1272280A">
                      <wp:simplePos x="0" y="0"/>
                      <wp:positionH relativeFrom="column">
                        <wp:posOffset>1845671</wp:posOffset>
                      </wp:positionH>
                      <wp:positionV relativeFrom="paragraph">
                        <wp:posOffset>141204</wp:posOffset>
                      </wp:positionV>
                      <wp:extent cx="0" cy="285628"/>
                      <wp:effectExtent l="0" t="0" r="19050" b="19685"/>
                      <wp:wrapNone/>
                      <wp:docPr id="13075" name="Connecteur droit 13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8562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3075" o:spid="_x0000_s1026" style="position:absolute;flip:y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35pt,11.1pt" to="145.3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" strokecolor="red" strokeweight="1pt"/>
                  </w:pict>
                </mc:Fallback>
              </mc:AlternateContent>
            </w:r>
            <w:r w:rsidRPr="00D32D36">
              <w:rPr>
                <w:i/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99040" behindDoc="0" locked="0" layoutInCell="1" allowOverlap="1" wp14:anchorId="4076C526" wp14:editId="27762184">
                      <wp:simplePos x="0" y="0"/>
                      <wp:positionH relativeFrom="column">
                        <wp:posOffset>1839595</wp:posOffset>
                      </wp:positionH>
                      <wp:positionV relativeFrom="paragraph">
                        <wp:posOffset>144145</wp:posOffset>
                      </wp:positionV>
                      <wp:extent cx="1423035" cy="0"/>
                      <wp:effectExtent l="0" t="0" r="24765" b="19050"/>
                      <wp:wrapNone/>
                      <wp:docPr id="13076" name="Connecteur droit 13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303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Connecteur droit 13076" o:spid="_x0000_s1026" style="position:absolute;z-index:25179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4.85pt,11.35pt" to="256.9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" strokecolor="red" strokeweight="1pt"/>
                  </w:pict>
                </mc:Fallback>
              </mc:AlternateContent>
            </w:r>
            <w:r w:rsidRPr="00D32D36">
              <w:rPr>
                <w:i/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800064" behindDoc="0" locked="0" layoutInCell="1" allowOverlap="1" wp14:anchorId="79F08F34" wp14:editId="1CB2BE52">
                      <wp:simplePos x="0" y="0"/>
                      <wp:positionH relativeFrom="column">
                        <wp:posOffset>3258820</wp:posOffset>
                      </wp:positionH>
                      <wp:positionV relativeFrom="paragraph">
                        <wp:posOffset>140335</wp:posOffset>
                      </wp:positionV>
                      <wp:extent cx="0" cy="285115"/>
                      <wp:effectExtent l="0" t="0" r="19050" b="19685"/>
                      <wp:wrapNone/>
                      <wp:docPr id="13077" name="Connecteur droit 13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8511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3077" o:spid="_x0000_s1026" style="position:absolute;flip:y;z-index:251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6pt,11.05pt" to="256.6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" strokecolor="red" strokeweight="1pt"/>
                  </w:pict>
                </mc:Fallback>
              </mc:AlternateContent>
            </w:r>
          </w:p>
          <w:p w:rsidR="00B95186" w:rsidRDefault="00B95186" w:rsidP="000742AA">
            <w:pPr>
              <w:pStyle w:val="En-tte"/>
              <w:tabs>
                <w:tab w:val="clear" w:pos="4536"/>
                <w:tab w:val="clear" w:pos="9072"/>
              </w:tabs>
              <w:rPr>
                <w:i/>
              </w:rPr>
            </w:pP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 wp14:anchorId="103C1028" wp14:editId="6B448321">
                      <wp:simplePos x="0" y="0"/>
                      <wp:positionH relativeFrom="column">
                        <wp:posOffset>4318000</wp:posOffset>
                      </wp:positionH>
                      <wp:positionV relativeFrom="paragraph">
                        <wp:posOffset>104775</wp:posOffset>
                      </wp:positionV>
                      <wp:extent cx="396875" cy="857885"/>
                      <wp:effectExtent l="0" t="0" r="0" b="0"/>
                      <wp:wrapNone/>
                      <wp:docPr id="13078" name="Zone de texte 13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875" cy="8578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2964" w:rsidRDefault="00432964" w:rsidP="00B95186">
                                  <w:pPr>
                                    <w:rPr>
                                      <w:lang w:val="fr-FR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fr-FR"/>
                                    </w:rPr>
                                    <w:t>t</w:t>
                                  </w:r>
                                  <w:proofErr w:type="gramEnd"/>
                                </w:p>
                                <w:p w:rsidR="00432964" w:rsidRDefault="00432964" w:rsidP="00B95186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432964" w:rsidRDefault="00432964" w:rsidP="00B95186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432964" w:rsidRPr="009B5016" w:rsidRDefault="00432964" w:rsidP="00B95186">
                                  <w:pPr>
                                    <w:rPr>
                                      <w:lang w:val="fr-FR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fr-FR"/>
                                    </w:rPr>
                                    <w:t>t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13078" o:spid="_x0000_s1340" type="#_x0000_t202" style="position:absolute;margin-left:340pt;margin-top:8.25pt;width:31.25pt;height:67.55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" filled="f" stroked="f" strokeweight=".5pt">
                      <v:textbox>
                        <w:txbxContent>
                          <w:p w:rsidR="000742AA" w:rsidRDefault="000742AA" w:rsidP="00B95186">
                            <w:pPr>
                              <w:rPr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lang w:val="fr-FR"/>
                              </w:rPr>
                              <w:t>t</w:t>
                            </w:r>
                            <w:proofErr w:type="gramEnd"/>
                          </w:p>
                          <w:p w:rsidR="000742AA" w:rsidRDefault="000742AA" w:rsidP="00B95186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0742AA" w:rsidRDefault="000742AA" w:rsidP="00B95186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0742AA" w:rsidRPr="009B5016" w:rsidRDefault="000742AA" w:rsidP="00B95186">
                            <w:pPr>
                              <w:rPr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lang w:val="fr-FR"/>
                              </w:rPr>
                              <w:t>t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95186" w:rsidRDefault="00B95186" w:rsidP="000742AA">
            <w:pPr>
              <w:pStyle w:val="En-tte"/>
              <w:tabs>
                <w:tab w:val="clear" w:pos="4536"/>
                <w:tab w:val="clear" w:pos="9072"/>
              </w:tabs>
              <w:rPr>
                <w:i/>
              </w:rPr>
            </w:pPr>
            <w:r>
              <w:rPr>
                <w:i/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 wp14:anchorId="3E677675" wp14:editId="22384EE2">
                      <wp:simplePos x="0" y="0"/>
                      <wp:positionH relativeFrom="column">
                        <wp:posOffset>1163822</wp:posOffset>
                      </wp:positionH>
                      <wp:positionV relativeFrom="paragraph">
                        <wp:posOffset>79041</wp:posOffset>
                      </wp:positionV>
                      <wp:extent cx="3203937" cy="0"/>
                      <wp:effectExtent l="0" t="76200" r="15875" b="114300"/>
                      <wp:wrapNone/>
                      <wp:docPr id="13079" name="Connecteur droit avec flèche 13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03937" cy="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13079" o:spid="_x0000_s1026" type="#_x0000_t32" style="position:absolute;margin-left:91.65pt;margin-top:6.2pt;width:252.3pt;height:0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" strokecolor="black [3213]">
                      <v:stroke endarrow="open"/>
                    </v:shape>
                  </w:pict>
                </mc:Fallback>
              </mc:AlternateContent>
            </w:r>
            <w:r w:rsidRPr="00D32D36">
              <w:rPr>
                <w:i/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801088" behindDoc="0" locked="0" layoutInCell="1" allowOverlap="1" wp14:anchorId="6536E88D" wp14:editId="068448C3">
                      <wp:simplePos x="0" y="0"/>
                      <wp:positionH relativeFrom="column">
                        <wp:posOffset>3255010</wp:posOffset>
                      </wp:positionH>
                      <wp:positionV relativeFrom="paragraph">
                        <wp:posOffset>70485</wp:posOffset>
                      </wp:positionV>
                      <wp:extent cx="849630" cy="0"/>
                      <wp:effectExtent l="0" t="0" r="26670" b="19050"/>
                      <wp:wrapNone/>
                      <wp:docPr id="13080" name="Connecteur droit 13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4963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13080" o:spid="_x0000_s1026" style="position:absolute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3pt,5.55pt" to="323.2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" strokecolor="red" strokeweight="1pt"/>
                  </w:pict>
                </mc:Fallback>
              </mc:AlternateContent>
            </w:r>
            <w:r>
              <w:rPr>
                <w:i/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79584" behindDoc="0" locked="0" layoutInCell="1" allowOverlap="1" wp14:anchorId="1BE804A8" wp14:editId="2F077421">
                      <wp:simplePos x="0" y="0"/>
                      <wp:positionH relativeFrom="column">
                        <wp:posOffset>1171575</wp:posOffset>
                      </wp:positionH>
                      <wp:positionV relativeFrom="paragraph">
                        <wp:posOffset>75235</wp:posOffset>
                      </wp:positionV>
                      <wp:extent cx="667852" cy="359"/>
                      <wp:effectExtent l="0" t="0" r="18415" b="19050"/>
                      <wp:wrapNone/>
                      <wp:docPr id="13081" name="Connecteur droit 130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67852" cy="35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3081" o:spid="_x0000_s1026" style="position:absolute;flip:y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25pt,5.9pt" to="144.8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" strokecolor="red" strokeweight="1pt"/>
                  </w:pict>
                </mc:Fallback>
              </mc:AlternateContent>
            </w:r>
          </w:p>
          <w:p w:rsidR="00B95186" w:rsidRDefault="00B95186" w:rsidP="000742AA">
            <w:pPr>
              <w:pStyle w:val="En-tte"/>
              <w:tabs>
                <w:tab w:val="clear" w:pos="4536"/>
                <w:tab w:val="clear" w:pos="9072"/>
              </w:tabs>
              <w:rPr>
                <w:i/>
              </w:rPr>
            </w:pPr>
            <w:r>
              <w:rPr>
                <w:i/>
                <w:noProof/>
                <w:szCs w:val="24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4BFEDA53" wp14:editId="0B0A6ECF">
                      <wp:simplePos x="0" y="0"/>
                      <wp:positionH relativeFrom="column">
                        <wp:posOffset>1842135</wp:posOffset>
                      </wp:positionH>
                      <wp:positionV relativeFrom="paragraph">
                        <wp:posOffset>139700</wp:posOffset>
                      </wp:positionV>
                      <wp:extent cx="1992630" cy="0"/>
                      <wp:effectExtent l="0" t="0" r="26670" b="19050"/>
                      <wp:wrapNone/>
                      <wp:docPr id="13082" name="Connecteur droit 13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9263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Connecteur droit 13082" o:spid="_x0000_s1026" style="position:absolute;z-index:25178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5.05pt,11pt" to="301.9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" strokecolor="#1f497d [3215]" strokeweight="1pt"/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 wp14:anchorId="2A49A7B5" wp14:editId="66B3A08B">
                      <wp:simplePos x="0" y="0"/>
                      <wp:positionH relativeFrom="column">
                        <wp:posOffset>3839581</wp:posOffset>
                      </wp:positionH>
                      <wp:positionV relativeFrom="paragraph">
                        <wp:posOffset>133985</wp:posOffset>
                      </wp:positionV>
                      <wp:extent cx="0" cy="285115"/>
                      <wp:effectExtent l="0" t="0" r="19050" b="19685"/>
                      <wp:wrapNone/>
                      <wp:docPr id="13083" name="Connecteur droit 13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8511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3083" o:spid="_x0000_s1026" style="position:absolute;flip:y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35pt,10.55pt" to="302.3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" strokecolor="#1f497d [3215]" strokeweight="1pt"/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 wp14:anchorId="1422F3E1" wp14:editId="1BF2AA20">
                      <wp:simplePos x="0" y="0"/>
                      <wp:positionH relativeFrom="column">
                        <wp:posOffset>1155871</wp:posOffset>
                      </wp:positionH>
                      <wp:positionV relativeFrom="paragraph">
                        <wp:posOffset>30948</wp:posOffset>
                      </wp:positionV>
                      <wp:extent cx="0" cy="389088"/>
                      <wp:effectExtent l="95250" t="38100" r="57150" b="11430"/>
                      <wp:wrapNone/>
                      <wp:docPr id="13084" name="Connecteur droit avec flèche 13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89088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13084" o:spid="_x0000_s1026" type="#_x0000_t32" style="position:absolute;margin-left:91pt;margin-top:2.45pt;width:0;height:30.65pt;flip:y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 wp14:anchorId="4775479F" wp14:editId="794968DD">
                      <wp:simplePos x="0" y="0"/>
                      <wp:positionH relativeFrom="column">
                        <wp:posOffset>1844040</wp:posOffset>
                      </wp:positionH>
                      <wp:positionV relativeFrom="paragraph">
                        <wp:posOffset>134620</wp:posOffset>
                      </wp:positionV>
                      <wp:extent cx="0" cy="285115"/>
                      <wp:effectExtent l="0" t="0" r="19050" b="19685"/>
                      <wp:wrapNone/>
                      <wp:docPr id="13085" name="Connecteur droit 13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8511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3085" o:spid="_x0000_s1026" style="position:absolute;flip:y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2pt,10.6pt" to="145.2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" strokecolor="#1f497d [3215]" strokeweight="1pt"/>
                  </w:pict>
                </mc:Fallback>
              </mc:AlternateContent>
            </w:r>
          </w:p>
          <w:p w:rsidR="00B95186" w:rsidRDefault="00B95186" w:rsidP="000742AA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</w:p>
          <w:p w:rsidR="00B95186" w:rsidRDefault="00B95186" w:rsidP="000742AA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>
              <w:rPr>
                <w:i/>
                <w:noProof/>
                <w:szCs w:val="24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 wp14:anchorId="1048D8C7" wp14:editId="55B112BF">
                      <wp:simplePos x="0" y="0"/>
                      <wp:positionH relativeFrom="column">
                        <wp:posOffset>1165225</wp:posOffset>
                      </wp:positionH>
                      <wp:positionV relativeFrom="paragraph">
                        <wp:posOffset>62230</wp:posOffset>
                      </wp:positionV>
                      <wp:extent cx="683895" cy="0"/>
                      <wp:effectExtent l="0" t="0" r="20955" b="19050"/>
                      <wp:wrapNone/>
                      <wp:docPr id="13086" name="Connecteur droit 13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389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Connecteur droit 13086" o:spid="_x0000_s1026" style="position:absolute;z-index:251786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1.75pt,4.9pt" to="145.6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" strokecolor="#1f497d [3215]" strokeweight="1pt"/>
                  </w:pict>
                </mc:Fallback>
              </mc:AlternateContent>
            </w:r>
            <w:r>
              <w:rPr>
                <w:i/>
                <w:noProof/>
                <w:szCs w:val="24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85728" behindDoc="0" locked="0" layoutInCell="1" allowOverlap="1" wp14:anchorId="05291C08" wp14:editId="15250EF0">
                      <wp:simplePos x="0" y="0"/>
                      <wp:positionH relativeFrom="column">
                        <wp:posOffset>3836670</wp:posOffset>
                      </wp:positionH>
                      <wp:positionV relativeFrom="paragraph">
                        <wp:posOffset>58420</wp:posOffset>
                      </wp:positionV>
                      <wp:extent cx="267659" cy="0"/>
                      <wp:effectExtent l="0" t="0" r="18415" b="19050"/>
                      <wp:wrapNone/>
                      <wp:docPr id="13087" name="Connecteur droit 13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7659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Connecteur droit 13087" o:spid="_x0000_s1026" style="position:absolute;z-index:251785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2.1pt,4.6pt" to="323.2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" strokecolor="#1f497d [3215]" strokeweight="1pt"/>
                  </w:pict>
                </mc:Fallback>
              </mc:AlternateContent>
            </w:r>
            <w:r>
              <w:rPr>
                <w:i/>
                <w:noProof/>
                <w:szCs w:val="24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49BAD139" wp14:editId="1EF94EDA">
                      <wp:simplePos x="0" y="0"/>
                      <wp:positionH relativeFrom="column">
                        <wp:posOffset>1155871</wp:posOffset>
                      </wp:positionH>
                      <wp:positionV relativeFrom="paragraph">
                        <wp:posOffset>69875</wp:posOffset>
                      </wp:positionV>
                      <wp:extent cx="3203937" cy="0"/>
                      <wp:effectExtent l="0" t="76200" r="15875" b="114300"/>
                      <wp:wrapNone/>
                      <wp:docPr id="13088" name="Connecteur droit avec flèche 13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03937" cy="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13088" o:spid="_x0000_s1026" type="#_x0000_t32" style="position:absolute;margin-left:91pt;margin-top:5.5pt;width:252.3pt;height:0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" strokecolor="black [3213]">
                      <v:stroke endarrow="open"/>
                    </v:shape>
                  </w:pict>
                </mc:Fallback>
              </mc:AlternateContent>
            </w:r>
          </w:p>
          <w:p w:rsidR="00B95186" w:rsidRDefault="00B95186" w:rsidP="000742AA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</w:p>
          <w:p w:rsidR="00B95186" w:rsidRPr="00635CD2" w:rsidRDefault="00B95186" w:rsidP="000742A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szCs w:val="24"/>
              </w:rPr>
            </w:pPr>
            <w:r>
              <w:rPr>
                <w:i/>
              </w:rPr>
              <w:t>Temporisation à la chute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5186" w:rsidRPr="00635CD2" w:rsidRDefault="00B95186" w:rsidP="000742AA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B17312" w:rsidRPr="00635CD2" w:rsidTr="000742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7312" w:rsidRPr="00635CD2" w:rsidRDefault="00B17312" w:rsidP="00B17312">
            <w:pPr>
              <w:pStyle w:val="En-tte"/>
              <w:numPr>
                <w:ilvl w:val="0"/>
                <w:numId w:val="27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17312" w:rsidRDefault="00B17312" w:rsidP="000742AA">
            <w:r>
              <w:t xml:space="preserve">Quel est la tension </w:t>
            </w:r>
            <w:proofErr w:type="spellStart"/>
            <w:r>
              <w:t>U</w:t>
            </w:r>
            <w:r w:rsidRPr="00866549">
              <w:rPr>
                <w:vertAlign w:val="subscript"/>
              </w:rPr>
              <w:t>out</w:t>
            </w:r>
            <w:proofErr w:type="spellEnd"/>
            <w:r>
              <w:t> lorsque la température est de 300 °C?</w:t>
            </w:r>
          </w:p>
          <w:p w:rsidR="00B17312" w:rsidRDefault="00B17312" w:rsidP="000742AA"/>
          <w:p w:rsidR="00B17312" w:rsidRDefault="00B17312" w:rsidP="000742AA">
            <w:r>
              <w:t>PT100 avec α</w:t>
            </w:r>
            <w:r w:rsidRPr="001534A8">
              <w:t xml:space="preserve"> = 0,00385</w:t>
            </w:r>
            <w:r>
              <w:t xml:space="preserve"> </w:t>
            </w:r>
            <w:r w:rsidRPr="001534A8">
              <w:t xml:space="preserve"> </w:t>
            </w:r>
            <w:r>
              <w:t>1 / °C</w:t>
            </w:r>
          </w:p>
          <w:p w:rsidR="00B17312" w:rsidRDefault="00B17312" w:rsidP="000742AA"/>
          <w:p w:rsidR="00B17312" w:rsidRPr="006E7B49" w:rsidRDefault="00B17312" w:rsidP="00B17312">
            <w:r w:rsidRPr="006E7B49">
              <w:t xml:space="preserve">R = </w:t>
            </w:r>
            <w:r>
              <w:t xml:space="preserve">500 </w:t>
            </w:r>
            <w:r w:rsidRPr="001534A8">
              <w:t>Ω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7312" w:rsidRPr="00635CD2" w:rsidRDefault="00B17312" w:rsidP="000742AA">
            <w:r>
              <w:object w:dxaOrig="4845" w:dyaOrig="4620">
                <v:shape id="_x0000_i1037" type="#_x0000_t75" style="width:163.65pt;height:156.15pt" o:ole="">
                  <v:imagedata r:id="rId38" o:title=""/>
                </v:shape>
                <o:OLEObject Type="Embed" ProgID="PBrush" ShapeID="_x0000_i1037" DrawAspect="Content" ObjectID="_1536397099" r:id="rId39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7312" w:rsidRPr="00635CD2" w:rsidRDefault="00B17312" w:rsidP="000742AA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7312" w:rsidRPr="00635CD2" w:rsidRDefault="00B17312" w:rsidP="000742AA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</w:tr>
      <w:tr w:rsidR="00B17312" w:rsidRPr="00635CD2" w:rsidTr="000742AA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7312" w:rsidRPr="00635CD2" w:rsidRDefault="00B17312" w:rsidP="00B17312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>Réponse(s):</w:t>
            </w:r>
            <w:r>
              <w:rPr>
                <w:b/>
                <w:i/>
              </w:rPr>
              <w:t xml:space="preserve"> </w:t>
            </w:r>
            <w:r>
              <w:rPr>
                <w:i/>
              </w:rPr>
              <w:t xml:space="preserve">R300°C = 216 </w:t>
            </w:r>
            <w:r w:rsidRPr="001A7911">
              <w:rPr>
                <w:i/>
              </w:rPr>
              <w:t>Ω</w:t>
            </w:r>
            <w:r>
              <w:rPr>
                <w:i/>
              </w:rPr>
              <w:t xml:space="preserve"> ; </w:t>
            </w:r>
            <w:proofErr w:type="spellStart"/>
            <w:r>
              <w:rPr>
                <w:i/>
              </w:rPr>
              <w:t>U</w:t>
            </w:r>
            <w:r w:rsidRPr="00866549">
              <w:rPr>
                <w:i/>
                <w:vertAlign w:val="subscript"/>
              </w:rPr>
              <w:t>out</w:t>
            </w:r>
            <w:proofErr w:type="spellEnd"/>
            <w:r>
              <w:rPr>
                <w:i/>
              </w:rPr>
              <w:t>=16,8 V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7312" w:rsidRPr="00635CD2" w:rsidRDefault="00B17312" w:rsidP="000742AA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</w:tbl>
    <w:p w:rsidR="00D14447" w:rsidRDefault="00D14447" w:rsidP="00C851AC"/>
    <w:p w:rsidR="00B95186" w:rsidRPr="00635CD2" w:rsidRDefault="00432964" w:rsidP="00B95186">
      <w:hyperlink w:anchor="_top" w:history="1">
        <w:r w:rsidR="00B95186" w:rsidRPr="00635CD2">
          <w:rPr>
            <w:rStyle w:val="Lienhypertexte"/>
          </w:rPr>
          <w:t>Retour au haut de la page</w:t>
        </w:r>
      </w:hyperlink>
    </w:p>
    <w:p w:rsidR="00C851AC" w:rsidRPr="00635CD2" w:rsidRDefault="00DE50AB" w:rsidP="00C851AC">
      <w:r>
        <w:br w:type="page"/>
      </w:r>
    </w:p>
    <w:p w:rsidR="00C851AC" w:rsidRPr="00635CD2" w:rsidRDefault="00C851AC" w:rsidP="00C851AC">
      <w:pPr>
        <w:pStyle w:val="Titre2"/>
      </w:pPr>
      <w:bookmarkStart w:id="7" w:name="_LDR"/>
      <w:bookmarkEnd w:id="7"/>
      <w:r w:rsidRPr="00635CD2">
        <w:lastRenderedPageBreak/>
        <w:t>LDR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4252"/>
        <w:gridCol w:w="4253"/>
        <w:gridCol w:w="567"/>
        <w:gridCol w:w="567"/>
      </w:tblGrid>
      <w:tr w:rsidR="00C851AC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numPr>
                <w:ilvl w:val="0"/>
                <w:numId w:val="32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left" w:pos="708"/>
              </w:tabs>
              <w:rPr>
                <w:szCs w:val="24"/>
              </w:rPr>
            </w:pPr>
            <w:r>
              <w:rPr>
                <w:szCs w:val="24"/>
              </w:rPr>
              <w:t xml:space="preserve">Identifier </w:t>
            </w:r>
            <w:r w:rsidRPr="00635CD2">
              <w:rPr>
                <w:szCs w:val="24"/>
              </w:rPr>
              <w:t xml:space="preserve">les axes, puis dessiner la caractéristique d'une </w:t>
            </w:r>
            <w:r>
              <w:rPr>
                <w:szCs w:val="24"/>
              </w:rPr>
              <w:t>LDR</w:t>
            </w:r>
          </w:p>
          <w:p w:rsidR="00C851AC" w:rsidRPr="00635CD2" w:rsidRDefault="006C7CDB" w:rsidP="00C851AC">
            <w:pPr>
              <w:pStyle w:val="En-tte"/>
              <w:tabs>
                <w:tab w:val="left" w:pos="708"/>
              </w:tabs>
              <w:rPr>
                <w:szCs w:val="24"/>
              </w:rPr>
            </w:pPr>
            <w:r>
              <w:rPr>
                <w:noProof/>
                <w:szCs w:val="24"/>
                <w:lang w:eastAsia="fr-CH"/>
              </w:rPr>
              <mc:AlternateContent>
                <mc:Choice Requires="wpg">
                  <w:drawing>
                    <wp:anchor distT="0" distB="0" distL="114300" distR="114300" simplePos="0" relativeHeight="251642368" behindDoc="0" locked="0" layoutInCell="1" allowOverlap="1">
                      <wp:simplePos x="0" y="0"/>
                      <wp:positionH relativeFrom="column">
                        <wp:posOffset>1734185</wp:posOffset>
                      </wp:positionH>
                      <wp:positionV relativeFrom="paragraph">
                        <wp:posOffset>161925</wp:posOffset>
                      </wp:positionV>
                      <wp:extent cx="1440180" cy="1443990"/>
                      <wp:effectExtent l="0" t="0" r="0" b="0"/>
                      <wp:wrapNone/>
                      <wp:docPr id="197" name="Group 1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40180" cy="1443990"/>
                                <a:chOff x="5897" y="7827"/>
                                <a:chExt cx="2268" cy="2274"/>
                              </a:xfrm>
                            </wpg:grpSpPr>
                            <wps:wsp>
                              <wps:cNvPr id="198" name="Line 1619"/>
                              <wps:cNvCnPr/>
                              <wps:spPr bwMode="auto">
                                <a:xfrm flipV="1">
                                  <a:off x="5897" y="10101"/>
                                  <a:ext cx="22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" name="Line 1620"/>
                              <wps:cNvCnPr/>
                              <wps:spPr bwMode="auto">
                                <a:xfrm flipV="1">
                                  <a:off x="5898" y="7827"/>
                                  <a:ext cx="0" cy="22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18" o:spid="_x0000_s1026" style="position:absolute;margin-left:136.55pt;margin-top:12.75pt;width:113.4pt;height:113.7pt;z-index:251642368" coordorigin="5897,7827" coordsize="2268,2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">
                      <v:line id="Line 1619" o:spid="_x0000_s1027" style="position:absolute;flip:y;visibility:visible;mso-wrap-style:square" from="5897,10101" to="8165,10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IOWMUAAADcAAAADwAAAGRycy9kb3ducmV2LnhtbESPQWvCQBCF74X+h2UKvQTdWKHU6Cq1&#10;rVAoHqoePA7ZMQnNzobsVOO/dw6F3uYx73vzZrEaQmvO1KcmsoPJOAdDXEbfcOXgsN+MXsAkQfbY&#10;RiYHV0qwWt7fLbDw8cLfdN5JZTSEU4EOapGusDaVNQVM49gR6+4U+4Cisq+s7/Gi4aG1T3n+bAM2&#10;rBdq7OitpvJn9xu0xmbL79Nptg42y2b0cZSv3Ipzjw/D6xyM0CD/5j/60ys307b6jE5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8IOWMUAAADcAAAADwAAAAAAAAAA&#10;AAAAAAChAgAAZHJzL2Rvd25yZXYueG1sUEsFBgAAAAAEAAQA+QAAAJMDAAAAAA==&#10;">
                        <v:stroke endarrow="block"/>
                      </v:line>
                      <v:line id="Line 1620" o:spid="_x0000_s1028" style="position:absolute;flip:y;visibility:visible;mso-wrap-style:square" from="5898,7827" to="5898,10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6rw8QAAADcAAAADwAAAGRycy9kb3ducmV2LnhtbESPQWvCQBCF7wX/wzKCl1A3VRCTuoq2&#10;CoL0UO2hxyE7JsHsbMhONf57t1DobYb3vjdvFqveNepKXag9G3gZp6CIC29rLg18nXbPc1BBkC02&#10;nsnAnQKsloOnBebW3/iTrkcpVQzhkKOBSqTNtQ5FRQ7D2LfEUTv7zqHEtSu17fAWw12jJ2k60w5r&#10;jhcqbOmtouJy/HGxxu6D36fTZON0kmS0/ZZDqsWY0bBfv4IS6uXf/EfvbeSyDH6fiRPo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jqvDxAAAANwAAAAPAAAAAAAAAAAA&#10;AAAAAKECAABkcnMvZG93bnJldi54bWxQSwUGAAAAAAQABAD5AAAAkgMAAAAA&#10;">
                        <v:stroke endarrow="block"/>
                      </v:line>
                    </v:group>
                  </w:pict>
                </mc:Fallback>
              </mc:AlternateContent>
            </w:r>
          </w:p>
          <w:p w:rsidR="00C851AC" w:rsidRPr="00635CD2" w:rsidRDefault="00C851AC" w:rsidP="00C851AC">
            <w:pPr>
              <w:pStyle w:val="En-tte"/>
              <w:tabs>
                <w:tab w:val="left" w:pos="708"/>
              </w:tabs>
              <w:rPr>
                <w:szCs w:val="24"/>
              </w:rPr>
            </w:pPr>
          </w:p>
          <w:p w:rsidR="00C851AC" w:rsidRPr="00635CD2" w:rsidRDefault="00C851AC" w:rsidP="00C851AC">
            <w:pPr>
              <w:pStyle w:val="En-tte"/>
              <w:tabs>
                <w:tab w:val="left" w:pos="708"/>
              </w:tabs>
              <w:rPr>
                <w:szCs w:val="24"/>
              </w:rPr>
            </w:pPr>
          </w:p>
          <w:p w:rsidR="00C851AC" w:rsidRPr="00635CD2" w:rsidRDefault="00C851AC" w:rsidP="00C851AC">
            <w:pPr>
              <w:pStyle w:val="En-tte"/>
              <w:tabs>
                <w:tab w:val="left" w:pos="708"/>
              </w:tabs>
              <w:rPr>
                <w:szCs w:val="24"/>
              </w:rPr>
            </w:pPr>
          </w:p>
          <w:p w:rsidR="00C851AC" w:rsidRPr="00635CD2" w:rsidRDefault="00C851AC" w:rsidP="00C851AC">
            <w:pPr>
              <w:pStyle w:val="En-tte"/>
              <w:tabs>
                <w:tab w:val="left" w:pos="708"/>
              </w:tabs>
              <w:rPr>
                <w:szCs w:val="24"/>
              </w:rPr>
            </w:pPr>
          </w:p>
          <w:p w:rsidR="00C851AC" w:rsidRPr="00635CD2" w:rsidRDefault="00C851AC" w:rsidP="00C851AC">
            <w:pPr>
              <w:pStyle w:val="En-tte"/>
              <w:tabs>
                <w:tab w:val="left" w:pos="708"/>
              </w:tabs>
              <w:rPr>
                <w:szCs w:val="24"/>
              </w:rPr>
            </w:pPr>
          </w:p>
          <w:p w:rsidR="00C851AC" w:rsidRPr="00635CD2" w:rsidRDefault="00C851AC" w:rsidP="00C851AC">
            <w:pPr>
              <w:pStyle w:val="En-tte"/>
              <w:tabs>
                <w:tab w:val="left" w:pos="708"/>
              </w:tabs>
              <w:rPr>
                <w:szCs w:val="24"/>
              </w:rPr>
            </w:pPr>
          </w:p>
          <w:p w:rsidR="00C851AC" w:rsidRPr="00635CD2" w:rsidRDefault="00C851AC" w:rsidP="00C851AC">
            <w:pPr>
              <w:pStyle w:val="En-tte"/>
              <w:tabs>
                <w:tab w:val="left" w:pos="708"/>
              </w:tabs>
              <w:rPr>
                <w:szCs w:val="24"/>
              </w:rPr>
            </w:pPr>
          </w:p>
          <w:p w:rsidR="00C851AC" w:rsidRPr="00635CD2" w:rsidRDefault="00C851AC" w:rsidP="00C851AC">
            <w:pPr>
              <w:pStyle w:val="En-tte"/>
              <w:tabs>
                <w:tab w:val="left" w:pos="708"/>
              </w:tabs>
              <w:rPr>
                <w:szCs w:val="24"/>
              </w:rPr>
            </w:pPr>
          </w:p>
          <w:p w:rsidR="00C851AC" w:rsidRPr="00635CD2" w:rsidRDefault="00C851AC" w:rsidP="00C851AC">
            <w:pPr>
              <w:pStyle w:val="En-tte"/>
              <w:tabs>
                <w:tab w:val="left" w:pos="708"/>
              </w:tabs>
              <w:rPr>
                <w:szCs w:val="24"/>
              </w:rPr>
            </w:pPr>
          </w:p>
          <w:p w:rsidR="00C851AC" w:rsidRPr="00635CD2" w:rsidRDefault="00C851AC" w:rsidP="00C851AC">
            <w:pPr>
              <w:pStyle w:val="En-tte"/>
              <w:tabs>
                <w:tab w:val="left" w:pos="708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</w:tr>
      <w:tr w:rsidR="00C851AC" w:rsidRPr="00635CD2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Default="00C851AC" w:rsidP="00C851AC">
            <w:pPr>
              <w:pStyle w:val="En-tte"/>
              <w:tabs>
                <w:tab w:val="left" w:pos="708"/>
              </w:tabs>
              <w:rPr>
                <w:b/>
                <w:i/>
              </w:rPr>
            </w:pPr>
            <w:r w:rsidRPr="00635CD2">
              <w:rPr>
                <w:b/>
                <w:i/>
              </w:rPr>
              <w:t>Réponse(s):</w:t>
            </w:r>
          </w:p>
          <w:p w:rsidR="00C851AC" w:rsidRPr="00635CD2" w:rsidRDefault="006C7CDB" w:rsidP="00C851AC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</w:rPr>
            </w:pPr>
            <w:r>
              <w:rPr>
                <w:noProof/>
                <w:szCs w:val="24"/>
                <w:lang w:eastAsia="fr-CH"/>
              </w:rPr>
              <w:drawing>
                <wp:inline distT="0" distB="0" distL="0" distR="0">
                  <wp:extent cx="1137920" cy="882650"/>
                  <wp:effectExtent l="0" t="0" r="508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C851AC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numPr>
                <w:ilvl w:val="0"/>
                <w:numId w:val="32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Default="00C851AC" w:rsidP="00C851A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>
              <w:rPr>
                <w:szCs w:val="24"/>
              </w:rPr>
              <w:t>Donner un exemple d'application d'une LDR</w:t>
            </w:r>
          </w:p>
          <w:p w:rsidR="00B21FBD" w:rsidRPr="00635CD2" w:rsidRDefault="00B21FBD" w:rsidP="00C851A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</w:tr>
      <w:tr w:rsidR="00C851AC" w:rsidRPr="00635CD2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>Réponse(s):</w:t>
            </w:r>
            <w:r>
              <w:rPr>
                <w:b/>
                <w:i/>
              </w:rPr>
              <w:t xml:space="preserve"> </w:t>
            </w:r>
            <w:r w:rsidRPr="004373C6">
              <w:rPr>
                <w:i/>
              </w:rPr>
              <w:t>alarme, commande d'éclairage, photographie</w:t>
            </w:r>
            <w:r w:rsidRPr="00635CD2">
              <w:rPr>
                <w:i/>
              </w:rPr>
              <w:tab/>
            </w:r>
            <w:r w:rsidRPr="00635CD2">
              <w:rPr>
                <w:i/>
                <w:szCs w:val="24"/>
              </w:rPr>
              <w:tab/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C851AC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numPr>
                <w:ilvl w:val="0"/>
                <w:numId w:val="32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Default="00C851AC" w:rsidP="00C851AC">
            <w:r>
              <w:t>Quelle est la grandeur physique qui fait varier la résistance d’une LDR ?</w:t>
            </w:r>
            <w:r w:rsidRPr="00635CD2">
              <w:tab/>
            </w:r>
          </w:p>
          <w:p w:rsidR="00B21FBD" w:rsidRPr="00635CD2" w:rsidRDefault="00B21FBD" w:rsidP="00C851AC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</w:tr>
      <w:tr w:rsidR="00C851AC" w:rsidRPr="00635CD2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>Réponse(s):</w:t>
            </w:r>
            <w:r>
              <w:rPr>
                <w:b/>
                <w:i/>
              </w:rPr>
              <w:t xml:space="preserve"> </w:t>
            </w:r>
            <w:r w:rsidRPr="00BF0E1F">
              <w:rPr>
                <w:i/>
              </w:rPr>
              <w:t>l'</w:t>
            </w:r>
            <w:r>
              <w:rPr>
                <w:i/>
              </w:rPr>
              <w:t>éclairement exprimé en [lx]</w:t>
            </w:r>
            <w:r w:rsidRPr="00635CD2">
              <w:rPr>
                <w:i/>
                <w:szCs w:val="24"/>
              </w:rPr>
              <w:tab/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C851AC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numPr>
                <w:ilvl w:val="0"/>
                <w:numId w:val="32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Default="00C851AC" w:rsidP="00C851AC">
            <w:r>
              <w:t>Que signifie LDR ? (</w:t>
            </w:r>
            <w:r w:rsidRPr="00E34526">
              <w:t>répondre en anglais</w:t>
            </w:r>
            <w:r>
              <w:t> !)</w:t>
            </w:r>
          </w:p>
          <w:p w:rsidR="00B21FBD" w:rsidRPr="00635CD2" w:rsidRDefault="00B21FBD" w:rsidP="00C851AC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</w:tr>
      <w:tr w:rsidR="00C851AC" w:rsidRPr="00635CD2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81124" w:rsidRDefault="00C851AC" w:rsidP="00C851AC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en-US"/>
              </w:rPr>
            </w:pPr>
            <w:proofErr w:type="spellStart"/>
            <w:r w:rsidRPr="00681124">
              <w:rPr>
                <w:b/>
                <w:i/>
                <w:lang w:val="en-US"/>
              </w:rPr>
              <w:t>Réponse</w:t>
            </w:r>
            <w:proofErr w:type="spellEnd"/>
            <w:r w:rsidRPr="00681124">
              <w:rPr>
                <w:b/>
                <w:i/>
                <w:lang w:val="en-US"/>
              </w:rPr>
              <w:t xml:space="preserve">(s): </w:t>
            </w:r>
            <w:r w:rsidRPr="00681124">
              <w:rPr>
                <w:i/>
                <w:lang w:val="en-US"/>
              </w:rPr>
              <w:t xml:space="preserve">Light </w:t>
            </w:r>
            <w:proofErr w:type="spellStart"/>
            <w:r w:rsidRPr="00681124">
              <w:rPr>
                <w:i/>
                <w:lang w:val="en-US"/>
              </w:rPr>
              <w:t>Dependant</w:t>
            </w:r>
            <w:proofErr w:type="spellEnd"/>
            <w:r w:rsidRPr="00681124">
              <w:rPr>
                <w:i/>
                <w:lang w:val="en-US"/>
              </w:rPr>
              <w:t xml:space="preserve"> Resistor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1AC" w:rsidRPr="00635CD2" w:rsidRDefault="00C851AC" w:rsidP="00C851AC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A26AC8" w:rsidRPr="00635CD2" w:rsidTr="00A26AC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AC8" w:rsidRPr="00635CD2" w:rsidRDefault="00A26AC8" w:rsidP="000263EA">
            <w:pPr>
              <w:pStyle w:val="En-tte"/>
              <w:numPr>
                <w:ilvl w:val="0"/>
                <w:numId w:val="32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26AC8" w:rsidRDefault="00A26AC8" w:rsidP="00A26AC8">
            <w:r>
              <w:t xml:space="preserve">Quel est la condition pour que la tension de sortie </w:t>
            </w:r>
            <w:proofErr w:type="spellStart"/>
            <w:r>
              <w:t>U</w:t>
            </w:r>
            <w:r w:rsidRPr="006645FE">
              <w:rPr>
                <w:vertAlign w:val="subscript"/>
              </w:rPr>
              <w:t>out</w:t>
            </w:r>
            <w:proofErr w:type="spellEnd"/>
            <w:r>
              <w:t xml:space="preserve"> augmente ?</w:t>
            </w:r>
          </w:p>
          <w:p w:rsidR="00A26AC8" w:rsidRDefault="00A26AC8" w:rsidP="000263EA"/>
          <w:p w:rsidR="00A26AC8" w:rsidRDefault="00A26AC8" w:rsidP="000263EA"/>
          <w:p w:rsidR="00A26AC8" w:rsidRDefault="00A26AC8" w:rsidP="000263EA"/>
          <w:p w:rsidR="00A26AC8" w:rsidRPr="00635CD2" w:rsidRDefault="00A26AC8" w:rsidP="000263EA"/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AC8" w:rsidRPr="00635CD2" w:rsidRDefault="00A26AC8" w:rsidP="000263EA">
            <w:r>
              <w:object w:dxaOrig="5010" w:dyaOrig="4635">
                <v:shape id="_x0000_i1038" type="#_x0000_t75" style="width:168.3pt;height:154.3pt" o:ole="">
                  <v:imagedata r:id="rId41" o:title=""/>
                </v:shape>
                <o:OLEObject Type="Embed" ProgID="PBrush" ShapeID="_x0000_i1038" DrawAspect="Content" ObjectID="_1536397100" r:id="rId42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AC8" w:rsidRPr="00635CD2" w:rsidRDefault="00A26AC8" w:rsidP="000263EA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AC8" w:rsidRPr="00635CD2" w:rsidRDefault="00A26AC8" w:rsidP="000263EA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</w:tr>
      <w:tr w:rsidR="00A26AC8" w:rsidRPr="00635CD2" w:rsidTr="00A26AC8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AC8" w:rsidRPr="00635CD2" w:rsidRDefault="00A26AC8" w:rsidP="0027362A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>Réponse(s):</w:t>
            </w:r>
            <w:r>
              <w:rPr>
                <w:b/>
                <w:i/>
              </w:rPr>
              <w:t xml:space="preserve"> </w:t>
            </w:r>
            <w:r w:rsidR="0027362A" w:rsidRPr="006645FE">
              <w:rPr>
                <w:i/>
              </w:rPr>
              <w:t xml:space="preserve">l’intensité lumineuse </w:t>
            </w:r>
            <w:r w:rsidR="0027362A">
              <w:rPr>
                <w:i/>
              </w:rPr>
              <w:t>doit augmenter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AC8" w:rsidRPr="00635CD2" w:rsidRDefault="00A26AC8" w:rsidP="000263EA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D14447" w:rsidRPr="00635CD2" w:rsidTr="00D1444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447" w:rsidRPr="00635CD2" w:rsidRDefault="00D14447" w:rsidP="00D14447">
            <w:pPr>
              <w:pStyle w:val="En-tte"/>
              <w:numPr>
                <w:ilvl w:val="0"/>
                <w:numId w:val="32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26AC8" w:rsidRDefault="00A26AC8" w:rsidP="00A26AC8">
            <w:r>
              <w:t xml:space="preserve">Quel est la condition pour que la tension de sortie </w:t>
            </w:r>
            <w:proofErr w:type="spellStart"/>
            <w:r>
              <w:t>U</w:t>
            </w:r>
            <w:r w:rsidRPr="006645FE">
              <w:rPr>
                <w:vertAlign w:val="subscript"/>
              </w:rPr>
              <w:t>out</w:t>
            </w:r>
            <w:proofErr w:type="spellEnd"/>
            <w:r>
              <w:t xml:space="preserve"> </w:t>
            </w:r>
            <w:r w:rsidR="0027362A">
              <w:t>augmente</w:t>
            </w:r>
            <w:r>
              <w:t> ?</w:t>
            </w:r>
          </w:p>
          <w:p w:rsidR="00D14447" w:rsidRPr="00635CD2" w:rsidRDefault="00D14447" w:rsidP="00144156"/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447" w:rsidRPr="00635CD2" w:rsidRDefault="00A26AC8" w:rsidP="00144156">
            <w:r>
              <w:object w:dxaOrig="5145" w:dyaOrig="4725">
                <v:shape id="_x0000_i1039" type="#_x0000_t75" style="width:174.85pt;height:161.75pt" o:ole="">
                  <v:imagedata r:id="rId43" o:title=""/>
                </v:shape>
                <o:OLEObject Type="Embed" ProgID="PBrush" ShapeID="_x0000_i1039" DrawAspect="Content" ObjectID="_1536397101" r:id="rId44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447" w:rsidRPr="00635CD2" w:rsidRDefault="00D14447" w:rsidP="00144156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447" w:rsidRPr="00635CD2" w:rsidRDefault="00D14447" w:rsidP="00144156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</w:tr>
      <w:tr w:rsidR="00D14447" w:rsidRPr="00635CD2" w:rsidTr="00D14447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447" w:rsidRPr="00635CD2" w:rsidRDefault="00D14447" w:rsidP="00144156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>Réponse(s):</w:t>
            </w:r>
            <w:r>
              <w:rPr>
                <w:b/>
                <w:i/>
              </w:rPr>
              <w:t xml:space="preserve"> </w:t>
            </w:r>
            <w:r w:rsidR="0027362A" w:rsidRPr="006645FE">
              <w:rPr>
                <w:i/>
              </w:rPr>
              <w:t xml:space="preserve">l’intensité lumineuse </w:t>
            </w:r>
            <w:r w:rsidR="0027362A">
              <w:rPr>
                <w:i/>
              </w:rPr>
              <w:t>doit diminuer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447" w:rsidRPr="00635CD2" w:rsidRDefault="00D14447" w:rsidP="00144156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</w:tbl>
    <w:p w:rsidR="00C851AC" w:rsidRPr="00635CD2" w:rsidRDefault="00C851AC" w:rsidP="00C851AC"/>
    <w:p w:rsidR="00766813" w:rsidRDefault="00432964" w:rsidP="00B21FBD">
      <w:hyperlink w:anchor="_top" w:history="1">
        <w:r w:rsidR="00C851AC" w:rsidRPr="00635CD2">
          <w:rPr>
            <w:rStyle w:val="Lienhypertexte"/>
          </w:rPr>
          <w:t>Retour au haut de la page</w:t>
        </w:r>
      </w:hyperlink>
      <w:bookmarkStart w:id="8" w:name="_Divers"/>
      <w:bookmarkEnd w:id="8"/>
    </w:p>
    <w:p w:rsidR="00766813" w:rsidRDefault="00766813" w:rsidP="00B21FBD">
      <w:r>
        <w:br w:type="page"/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8505"/>
        <w:gridCol w:w="567"/>
        <w:gridCol w:w="567"/>
      </w:tblGrid>
      <w:tr w:rsidR="00766813" w:rsidRPr="00635CD2" w:rsidTr="0076681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813" w:rsidRPr="00635CD2" w:rsidRDefault="00766813" w:rsidP="00766813">
            <w:pPr>
              <w:pStyle w:val="En-tte"/>
              <w:numPr>
                <w:ilvl w:val="0"/>
                <w:numId w:val="32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813" w:rsidRDefault="00766813" w:rsidP="005A4B59">
            <w:r>
              <w:t>Décrivez le fonctionnement du système suivant:</w:t>
            </w:r>
          </w:p>
          <w:p w:rsidR="00766813" w:rsidRDefault="006C7CDB" w:rsidP="005A4B59">
            <w:pPr>
              <w:pStyle w:val="En-tte"/>
              <w:tabs>
                <w:tab w:val="clear" w:pos="4536"/>
                <w:tab w:val="clear" w:pos="9072"/>
              </w:tabs>
            </w:pPr>
            <w:r>
              <w:rPr>
                <w:noProof/>
                <w:lang w:eastAsia="fr-CH"/>
              </w:rPr>
              <mc:AlternateContent>
                <mc:Choice Requires="wpg">
                  <w:drawing>
                    <wp:anchor distT="0" distB="0" distL="114300" distR="114300" simplePos="0" relativeHeight="251684352" behindDoc="0" locked="0" layoutInCell="1" allowOverlap="1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76200</wp:posOffset>
                      </wp:positionV>
                      <wp:extent cx="2442845" cy="1637030"/>
                      <wp:effectExtent l="0" t="0" r="0" b="0"/>
                      <wp:wrapNone/>
                      <wp:docPr id="174" name="Group 2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42845" cy="1637030"/>
                                <a:chOff x="2376" y="9979"/>
                                <a:chExt cx="3847" cy="2578"/>
                              </a:xfrm>
                            </wpg:grpSpPr>
                            <wps:wsp>
                              <wps:cNvPr id="175" name="Text Box 210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76" y="10640"/>
                                  <a:ext cx="626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Default="00432964" w:rsidP="00766813">
                                    <w:r>
                                      <w:t>L1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176" name="AutoShape 21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99" y="10863"/>
                                  <a:ext cx="996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" name="AutoShape 21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99" y="10866"/>
                                  <a:ext cx="219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" name="AutoShape 21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99" y="10866"/>
                                  <a:ext cx="0" cy="148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" name="Rectangle 2107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5862" y="11369"/>
                                  <a:ext cx="264" cy="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" name="AutoShape 210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997" y="12348"/>
                                  <a:ext cx="299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" name="Oval 21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00" y="10785"/>
                                  <a:ext cx="150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" name="Oval 2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94" y="12273"/>
                                  <a:ext cx="150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" name="Text Box 21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76" y="12137"/>
                                  <a:ext cx="626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Pr="00B857B7" w:rsidRDefault="00432964" w:rsidP="00766813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 xml:space="preserve"> 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184" name="AutoShape 21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90" y="10399"/>
                                  <a:ext cx="0" cy="46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" name="AutoShape 21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94" y="10399"/>
                                  <a:ext cx="22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" name="AutoShape 21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1" y="10307"/>
                                  <a:ext cx="223" cy="9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" name="AutoShape 21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44" y="10399"/>
                                  <a:ext cx="23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" name="AutoShape 21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75" y="10399"/>
                                  <a:ext cx="0" cy="46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" name="Text Box 21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96" y="9979"/>
                                  <a:ext cx="626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Default="00432964" w:rsidP="00766813">
                                    <w:r>
                                      <w:t>K1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190" name="Text Box 21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26" y="11401"/>
                                  <a:ext cx="585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Default="00432964" w:rsidP="00766813">
                                    <w:r>
                                      <w:t>K1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g:grpSp>
                              <wpg:cNvPr id="191" name="Group 21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66" y="10523"/>
                                  <a:ext cx="1126" cy="444"/>
                                  <a:chOff x="3396" y="1751"/>
                                  <a:chExt cx="1770" cy="718"/>
                                </a:xfrm>
                              </wpg:grpSpPr>
                              <wps:wsp>
                                <wps:cNvPr id="192" name="AutoShape 212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022" y="1751"/>
                                    <a:ext cx="167" cy="30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3" name="AutoShape 212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189" y="1751"/>
                                    <a:ext cx="167" cy="30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94" name="Group 212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96" y="2154"/>
                                    <a:ext cx="1770" cy="315"/>
                                    <a:chOff x="2940" y="8445"/>
                                    <a:chExt cx="1770" cy="315"/>
                                  </a:xfrm>
                                </wpg:grpSpPr>
                                <wps:wsp>
                                  <wps:cNvPr id="195" name="AutoShape 212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940" y="8595"/>
                                      <a:ext cx="177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96" name="Rectangle 212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43" y="8445"/>
                                      <a:ext cx="772" cy="31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02" o:spid="_x0000_s1341" style="position:absolute;margin-left:28.35pt;margin-top:6pt;width:192.35pt;height:128.9pt;z-index:251684352" coordorigin="2376,9979" coordsize="3847,2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">
                      <v:shape id="Text Box 2103" o:spid="_x0000_s1342" type="#_x0000_t202" style="position:absolute;left:2376;top:10640;width:62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ViHMAA&#10;AADcAAAADwAAAGRycy9kb3ducmV2LnhtbERPTWvCQBC9F/wPyxS81Y2CVVJXEa3goRc13ofsNBua&#10;nQ3ZqYn/vlsQvM3jfc5qM/hG3aiLdWAD00kGirgMtubKQHE5vC1BRUG22AQmA3eKsFmPXlaY29Dz&#10;iW5nqVQK4ZijASfS5lrH0pHHOAktceK+Q+dREuwqbTvsU7hv9CzL3rXHmlODw5Z2jsqf8683IGK3&#10;03vx6ePxOnzte5eVcyyMGb8O2w9QQoM8xQ/30ab5izn8P5Mu0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qViHMAAAADcAAAADwAAAAAAAAAAAAAAAACYAgAAZHJzL2Rvd25y&#10;ZXYueG1sUEsFBgAAAAAEAAQA9QAAAIUDAAAAAA==&#10;" filled="f" stroked="f">
                        <v:textbox style="mso-fit-shape-to-text:t">
                          <w:txbxContent>
                            <w:p w:rsidR="000742AA" w:rsidRDefault="000742AA" w:rsidP="00766813">
                              <w:r>
                                <w:t>L1</w:t>
                              </w:r>
                            </w:p>
                          </w:txbxContent>
                        </v:textbox>
                      </v:shape>
                      <v:shape id="AutoShape 2104" o:spid="_x0000_s1343" type="#_x0000_t32" style="position:absolute;left:2999;top:10863;width:996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pMOsIAAADcAAAADwAAAGRycy9kb3ducmV2LnhtbERPTYvCMBC9L/gfwgheFk3rQaUaRRYW&#10;Fg8Lag8eh2Rsi82kJtna/febBcHbPN7nbHaDbUVPPjSOFeSzDASxdqbhSkF5/pyuQISIbLB1TAp+&#10;KcBuO3rbYGHcg4/Un2IlUgiHAhXUMXaFlEHXZDHMXEecuKvzFmOCvpLG4yOF21bOs2whLTacGmrs&#10;6KMmfTv9WAXNofwu+/d79Hp1yC8+D+dLq5WajIf9GkSkIb7ET/eXSfOXC/h/Jl0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ipMOsIAAADcAAAADwAAAAAAAAAAAAAA&#10;AAChAgAAZHJzL2Rvd25yZXYueG1sUEsFBgAAAAAEAAQA+QAAAJADAAAAAA==&#10;"/>
                      <v:shape id="AutoShape 2105" o:spid="_x0000_s1344" type="#_x0000_t32" style="position:absolute;left:3799;top:10866;width:21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dpysMAAADcAAAADwAAAGRycy9kb3ducmV2LnhtbERPTWsCMRC9C/6HMIIXqVkFa9kaZSsI&#10;KnjQtvfpZroJ3Uy2m6jrvzcFobd5vM9ZrDpXiwu1wXpWMBlnIIhLry1XCj7eN08vIEJE1lh7JgU3&#10;CrBa9nsLzLW/8pEup1iJFMIhRwUmxiaXMpSGHIaxb4gT9+1bhzHBtpK6xWsKd7WcZtmzdGg5NRhs&#10;aG2o/DmdnYLDbvJWfBm72x9/7WG2KepzNfpUajjoilcQkbr4L364tzrNn8/h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HacrDAAAA3AAAAA8AAAAAAAAAAAAA&#10;AAAAoQIAAGRycy9kb3ducmV2LnhtbFBLBQYAAAAABAAEAPkAAACRAwAAAAA=&#10;"/>
                      <v:shape id="AutoShape 2106" o:spid="_x0000_s1345" type="#_x0000_t32" style="position:absolute;left:5999;top:10866;width:0;height:14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j9uMYAAADcAAAADwAAAGRycy9kb3ducmV2LnhtbESPQU8CMRCF7yb+h2ZMvBjoYqKYlUIW&#10;ExIx4QDIfdyO28btdNkWWP+9czDhNpP35r1vZoshtOpMffKRDUzGBSjiOlrPjYHP/Wr0AiplZItt&#10;ZDLwSwkW89ubGZY2XnhL511ulIRwKtGAy7krtU61o4BpHDti0b5jHzDL2jfa9niR8NDqx6J41gE9&#10;S4PDjt4c1T+7UzCwWU+W1Zfz64/t0W+eVlV7ah4OxtzfDdUrqExDvpr/r9+t4E+F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Y/bjGAAAA3AAAAA8AAAAAAAAA&#10;AAAAAAAAoQIAAGRycy9kb3ducmV2LnhtbFBLBQYAAAAABAAEAPkAAACUAwAAAAA=&#10;"/>
                      <v:rect id="Rectangle 2107" o:spid="_x0000_s1346" style="position:absolute;left:5862;top:11369;width:264;height:45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D/cMA&#10;AADcAAAADwAAAGRycy9kb3ducmV2LnhtbERPzWrCQBC+C32HZQq9iG4stNrUjRSp6EGkRh9gyE6T&#10;kOxs2N1o2qd3hUJv8/H9znI1mFZcyPnasoLZNAFBXFhdc6ngfNpMFiB8QNbYWiYFP+RhlT2Mlphq&#10;e+UjXfJQihjCPkUFVQhdKqUvKjLop7Yjjty3dQZDhK6U2uE1hptWPifJqzRYc2yosKN1RUWT90bB&#10;VtO4P/zytt8zNpsvd+hePkmpp8fh4x1EoCH8i//cOx3nz9/g/ky8QG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MD/cMAAADcAAAADwAAAAAAAAAAAAAAAACYAgAAZHJzL2Rv&#10;d25yZXYueG1sUEsFBgAAAAAEAAQA9QAAAIgDAAAAAA==&#10;"/>
                      <v:shape id="AutoShape 2108" o:spid="_x0000_s1347" type="#_x0000_t32" style="position:absolute;left:2997;top:12348;width:299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oB8sUAAADcAAAADwAAAGRycy9kb3ducmV2LnhtbESPQWvDMAyF74P9B6PBLmN10sMIad1S&#10;BoPSQ2FtDj0KW0tCYzmzvTT999NhsJvEe3rv03o7+0FNFFMf2EC5KEAR2+B6bg0054/XClTKyA6H&#10;wGTgTgm2m8eHNdYu3PiTplNulYRwqtFAl/NYa51sRx7TIozEon2F6DHLGlvtIt4k3A96WRRv2mPP&#10;0tDhSO8d2evpxxvoD82xmV6+c7TVobzEMp0vgzXm+WnerUBlmvO/+e967wS/Enx5Rib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1oB8sUAAADcAAAADwAAAAAAAAAA&#10;AAAAAAChAgAAZHJzL2Rvd25yZXYueG1sUEsFBgAAAAAEAAQA+QAAAJMDAAAAAA==&#10;"/>
                      <v:oval id="Oval 2109" o:spid="_x0000_s1348" style="position:absolute;left:2900;top:10785;width:15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7PL8IA&#10;AADcAAAADwAAAGRycy9kb3ducmV2LnhtbERPTUvDQBC9C/6HZQRvdhNDS4ndlGIR6sFDU70P2WkS&#10;kp0N2TFN/31XEHqbx/uczXZ2vZpoDK1nA+kiAUVcedtybeD79PGyBhUE2WLvmQxcKcC2eHzYYG79&#10;hY80lVKrGMIhRwONyJBrHaqGHIaFH4gjd/ajQ4lwrLUd8RLDXa9fk2SlHbYcGxoc6L2hqit/nYF9&#10;vStXk85kmZ33B1l2P1+fWWrM89O8ewMlNMtd/O8+2Dh/ncLfM/E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Ps8vwgAAANwAAAAPAAAAAAAAAAAAAAAAAJgCAABkcnMvZG93&#10;bnJldi54bWxQSwUGAAAAAAQABAD1AAAAhwMAAAAA&#10;"/>
                      <v:oval id="Oval 2110" o:spid="_x0000_s1349" style="position:absolute;left:2894;top:12273;width:15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xRWMEA&#10;AADcAAAADwAAAGRycy9kb3ducmV2LnhtbERPTWvCQBC9C/0PyxR6040GJaSuIpWCHnpotPchOybB&#10;7GzITmP8965Q6G0e73PW29G1aqA+NJ4NzGcJKOLS24YrA+fT5zQDFQTZYuuZDNwpwHbzMlljbv2N&#10;v2kopFIxhEOOBmqRLtc6lDU5DDPfEUfu4nuHEmFfadvjLYa7Vi+SZKUdNhwbauzoo6byWvw6A/tq&#10;V6wGncoyvewPsrz+fB3TuTFvr+PuHZTQKP/iP/fBxvnZAp7PxAv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sUVjBAAAA3AAAAA8AAAAAAAAAAAAAAAAAmAIAAGRycy9kb3du&#10;cmV2LnhtbFBLBQYAAAAABAAEAPUAAACGAwAAAAA=&#10;"/>
                      <v:shape id="Text Box 2111" o:spid="_x0000_s1350" type="#_x0000_t202" style="position:absolute;left:2376;top:12137;width:62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Uv1MAA&#10;AADcAAAADwAAAGRycy9kb3ducmV2LnhtbERPTWvCQBC9C/0PyxR6040tFomuIWgLHrxU433ITrOh&#10;2dmQnZr477uFQm/zeJ+zLSbfqRsNsQ1sYLnIQBHXwbbcGKgu7/M1qCjIFrvAZOBOEYrdw2yLuQ0j&#10;f9DtLI1KIRxzNOBE+lzrWDvyGBehJ07cZxg8SoJDo+2AYwr3nX7OslftseXU4LCnvaP66/ztDYjY&#10;cnmv3nw8XqfTYXRZvcLKmKfHqdyAEprkX/znPto0f/0Cv8+kC/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9Uv1MAAAADcAAAADwAAAAAAAAAAAAAAAACYAgAAZHJzL2Rvd25y&#10;ZXYueG1sUEsFBgAAAAAEAAQA9QAAAIUDAAAAAA==&#10;" filled="f" stroked="f">
                        <v:textbox style="mso-fit-shape-to-text:t">
                          <w:txbxContent>
                            <w:p w:rsidR="000742AA" w:rsidRPr="00B857B7" w:rsidRDefault="000742AA" w:rsidP="007668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N</w:t>
                              </w:r>
                            </w:p>
                          </w:txbxContent>
                        </v:textbox>
                      </v:shape>
                      <v:shape id="AutoShape 2112" o:spid="_x0000_s1351" type="#_x0000_t32" style="position:absolute;left:4090;top:10399;width:0;height:46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EH8cIAAADcAAAADwAAAGRycy9kb3ducmV2LnhtbERPTWvCQBC9F/wPywheim4iIiF1lSIU&#10;xEOhmoPHYXeahGZn4+42xn/fLQje5vE+Z7MbbScG8qF1rCBfZCCItTMt1wqq88e8ABEissHOMSm4&#10;U4DddvKywdK4G3/RcIq1SCEcSlTQxNiXUgbdkMWwcD1x4r6dtxgT9LU0Hm8p3HZymWVrabHl1NBg&#10;T/uG9M/p1ypoj9VnNbxeo9fFMb/4PJwvnVZqNh3f30BEGuNT/HAfTJpfrOD/mXSB3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GEH8cIAAADcAAAADwAAAAAAAAAAAAAA&#10;AAChAgAAZHJzL2Rvd25yZXYueG1sUEsFBgAAAAAEAAQA+QAAAJADAAAAAA==&#10;"/>
                      <v:shape id="AutoShape 2113" o:spid="_x0000_s1352" type="#_x0000_t32" style="position:absolute;left:4094;top:10399;width:2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wiAcIAAADcAAAADwAAAGRycy9kb3ducmV2LnhtbERPTWsCMRC9F/wPYYReimYtKLIaZS0I&#10;teBBW+/jZroJ3UzWTdTtvzeC4G0e73Pmy87V4kJtsJ4VjIYZCOLSa8uVgp/v9WAKIkRkjbVnUvBP&#10;AZaL3sscc+2vvKPLPlYihXDIUYGJscmlDKUhh2HoG+LE/frWYUywraRu8ZrCXS3fs2wiHVpODQYb&#10;+jBU/u3PTsF2M1oVR2M3X7uT3Y7XRX2u3g5Kvfa7YgYiUhef4of7U6f50zHcn0kXyM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8wiAcIAAADcAAAADwAAAAAAAAAAAAAA&#10;AAChAgAAZHJzL2Rvd25yZXYueG1sUEsFBgAAAAAEAAQA+QAAAJADAAAAAA==&#10;"/>
                      <v:shape id="AutoShape 2114" o:spid="_x0000_s1353" type="#_x0000_t32" style="position:absolute;left:4321;top:10307;width:223;height:9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88HcIAAADcAAAADwAAAGRycy9kb3ducmV2LnhtbERPTYvCMBC9L/gfwgheFk3rQUo1yrIg&#10;iAdhtQePQzK2ZZtJN4m1/nuzsLC3ebzP2exG24mBfGgdK8gXGQhi7UzLtYLqsp8XIEJENtg5JgVP&#10;CrDbTt42WBr34C8azrEWKYRDiQqaGPtSyqAbshgWridO3M15izFBX0vj8ZHCbSeXWbaSFltODQ32&#10;9NmQ/j7frYL2WJ2q4f0nel0c86vPw+XaaaVm0/FjDSLSGP/Ff+6DSfOLFfw+ky6Q2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/88HcIAAADcAAAADwAAAAAAAAAAAAAA&#10;AAChAgAAZHJzL2Rvd25yZXYueG1sUEsFBgAAAAAEAAQA+QAAAJADAAAAAA==&#10;"/>
                      <v:shape id="AutoShape 2115" o:spid="_x0000_s1354" type="#_x0000_t32" style="position:absolute;left:4544;top:10399;width:2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IZ7cMAAADcAAAADwAAAGRycy9kb3ducmV2LnhtbERPTWsCMRC9F/wPYQq9lJq1UCurUdaC&#10;UAUP2nofN+MmdDPZbqKu/94Igrd5vM+ZzDpXixO1wXpWMOhnIIhLry1XCn5/Fm8jECEia6w9k4IL&#10;BZhNe08TzLU/84ZO21iJFMIhRwUmxiaXMpSGHIa+b4gTd/Ctw5hgW0nd4jmFu1q+Z9lQOrScGgw2&#10;9GWo/NsenYL1cjAv9sYuV5t/u/5YFPWxet0p9fLcFWMQkbr4EN/d3zrNH33C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SGe3DAAAA3AAAAA8AAAAAAAAAAAAA&#10;AAAAoQIAAGRycy9kb3ducmV2LnhtbFBLBQYAAAAABAAEAPkAAACRAwAAAAA=&#10;"/>
                      <v:shape id="AutoShape 2116" o:spid="_x0000_s1355" type="#_x0000_t32" style="position:absolute;left:4775;top:10399;width:0;height:4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2Nn8YAAADcAAAADwAAAGRycy9kb3ducmV2LnhtbESPT2vDMAzF74N+B6PBLqN1OtgoWd2S&#10;DgrroIf+u6uxFpvFcha7bfbtp8NgN4n39N5P8+UQWnWlPvnIBqaTAhRxHa3nxsDxsB7PQKWMbLGN&#10;TAZ+KMFyMbqbY2njjXd03edGSQinEg24nLtS61Q7CpgmsSMW7TP2AbOsfaNtjzcJD61+KooXHdCz&#10;NDjs6M1R/bW/BAPbzXRVnZ3ffOy+/fZ5XbWX5vFkzMP9UL2CyjTkf/Pf9bsV/JnQyjMygV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NjZ/GAAAA3AAAAA8AAAAAAAAA&#10;AAAAAAAAoQIAAGRycy9kb3ducmV2LnhtbFBLBQYAAAAABAAEAPkAAACUAwAAAAA=&#10;"/>
                      <v:shape id="Text Box 2117" o:spid="_x0000_s1356" type="#_x0000_t202" style="position:absolute;left:4096;top:9979;width:62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0YPsAA&#10;AADcAAAADwAAAGRycy9kb3ducmV2LnhtbERPTWvCQBC9F/wPyxS81Y0Fi6auIraCBy9qvA/ZaTY0&#10;OxuyUxP/vSsUvM3jfc5yPfhGXamLdWAD00kGirgMtubKQHHevc1BRUG22AQmAzeKsF6NXpaY29Dz&#10;ka4nqVQK4ZijASfS5lrH0pHHOAktceJ+QudREuwqbTvsU7hv9HuWfWiPNacGhy1tHZW/pz9vQMRu&#10;prfi28f9ZTh89S4rZ1gYM34dNp+ghAZ5iv/de5vmzxfweCZdoF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0YPsAAAADcAAAADwAAAAAAAAAAAAAAAACYAgAAZHJzL2Rvd25y&#10;ZXYueG1sUEsFBgAAAAAEAAQA9QAAAIUDAAAAAA==&#10;" filled="f" stroked="f">
                        <v:textbox style="mso-fit-shape-to-text:t">
                          <w:txbxContent>
                            <w:p w:rsidR="000742AA" w:rsidRDefault="000742AA" w:rsidP="00766813">
                              <w:r>
                                <w:t>K1</w:t>
                              </w:r>
                            </w:p>
                          </w:txbxContent>
                        </v:textbox>
                      </v:shape>
                      <v:shape id="Text Box 2118" o:spid="_x0000_s1357" type="#_x0000_t202" style="position:absolute;left:5226;top:11401;width:58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4nfsMA&#10;AADcAAAADwAAAGRycy9kb3ducmV2LnhtbESPQU/DMAyF70j7D5EncWPpkECsLJumAdIOXNi6u9WY&#10;plrjVI1Zu3+PD0jcbL3n9z6vt1PszJWG3CZ2sFwUYIjr5FtuHFSnj4cXMFmQPXaJycGNMmw3s7s1&#10;lj6N/EXXozRGQziX6CCI9KW1uQ4UMS9ST6zadxoiiq5DY/2Ao4bHzj4WxbON2LI2BOxpH6i+HH+i&#10;AxG/W96q95gP5+nzbQxF/YSVc/fzafcKRmiSf/Pf9cEr/krx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4nfsMAAADcAAAADwAAAAAAAAAAAAAAAACYAgAAZHJzL2Rv&#10;d25yZXYueG1sUEsFBgAAAAAEAAQA9QAAAIgDAAAAAA==&#10;" filled="f" stroked="f">
                        <v:textbox style="mso-fit-shape-to-text:t">
                          <w:txbxContent>
                            <w:p w:rsidR="000742AA" w:rsidRDefault="000742AA" w:rsidP="00766813">
                              <w:r>
                                <w:t>K1</w:t>
                              </w:r>
                            </w:p>
                          </w:txbxContent>
                        </v:textbox>
                      </v:shape>
                      <v:group id="Group 2119" o:spid="_x0000_s1358" style="position:absolute;left:3866;top:10523;width:1126;height:444" coordorigin="3396,1751" coordsize="1770,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      <v:shape id="AutoShape 2120" o:spid="_x0000_s1359" type="#_x0000_t32" style="position:absolute;left:4022;top:1751;width:167;height:3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uA/8MAAADcAAAADwAAAGRycy9kb3ducmV2LnhtbERPS2vCQBC+C/6HZYTezEYPpYmuUgRF&#10;LD34INjbkJ0modnZsLtq7K93CwVv8/E9Z77sTSuu5HxjWcEkSUEQl1Y3XCk4HdfjNxA+IGtsLZOC&#10;O3lYLoaDOeba3nhP10OoRAxhn6OCOoQul9KXNRn0ie2II/dtncEQoaukdniL4aaV0zR9lQYbjg01&#10;drSqqfw5XIyC80d2Ke7FJ+2KSbb7Qmf873Gj1Muof5+BCNSHp/jfvdVxfjaFv2fiBX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rgP/DAAAA3AAAAA8AAAAAAAAAAAAA&#10;AAAAoQIAAGRycy9kb3ducmV2LnhtbFBLBQYAAAAABAAEAPkAAACRAwAAAAA=&#10;">
                          <v:stroke endarrow="block"/>
                        </v:shape>
                        <v:shape id="AutoShape 2121" o:spid="_x0000_s1360" type="#_x0000_t32" style="position:absolute;left:4189;top:1751;width:167;height:3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clZMQAAADcAAAADwAAAGRycy9kb3ducmV2LnhtbERPS2vCQBC+F/oflhG81Y0VikldgxQq&#10;YunBB8Hehuw0Cc3Oht01Rn+9Wyj0Nh/fcxb5YFrRk/ONZQXTSQKCuLS64UrB8fD+NAfhA7LG1jIp&#10;uJKHfPn4sMBM2wvvqN+HSsQQ9hkqqEPoMil9WZNBP7EdceS+rTMYInSV1A4vMdy08jlJXqTBhmND&#10;jR291VT+7M9GwekjPRfX4pO2xTTdfqEz/nZYKzUeDatXEIGG8C/+c290nJ/O4PeZeIF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ZyVkxAAAANwAAAAPAAAAAAAAAAAA&#10;AAAAAKECAABkcnMvZG93bnJldi54bWxQSwUGAAAAAAQABAD5AAAAkgMAAAAA&#10;">
                          <v:stroke endarrow="block"/>
                        </v:shape>
                        <v:group id="Group 2122" o:spid="_x0000_s1361" style="position:absolute;left:3396;top:2154;width:1770;height:315" coordorigin="2940,8445" coordsize="177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        <v:shape id="AutoShape 2123" o:spid="_x0000_s1362" type="#_x0000_t32" style="position:absolute;left:2940;top:8595;width:17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W03MMAAADcAAAADwAAAGRycy9kb3ducmV2LnhtbERPTWsCMRC9C/6HMIIXqVkFS7s1ylYQ&#10;VPCgbe/TzXQTuplsN1HXf2+Egrd5vM+ZLztXizO1wXpWMBlnIIhLry1XCj4/1k8vIEJE1lh7JgVX&#10;CrBc9HtzzLW/8IHOx1iJFMIhRwUmxiaXMpSGHIaxb4gT9+NbhzHBtpK6xUsKd7WcZtmzdGg5NRhs&#10;aGWo/D2enIL9dvJefBu73R3+7H62LupTNfpSajjoijcQkbr4EP+7NzrNf53B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VtNzDAAAA3AAAAA8AAAAAAAAAAAAA&#10;AAAAoQIAAGRycy9kb3ducmV2LnhtbFBLBQYAAAAABAAEAPkAAACRAwAAAAA=&#10;"/>
                          <v:rect id="Rectangle 2124" o:spid="_x0000_s1363" style="position:absolute;left:3443;top:8445;width:772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X+sIA&#10;AADcAAAADwAAAGRycy9kb3ducmV2LnhtbERPTWvCQBC9F/wPywi91Y0WgkldRSyW9qjJxds0OybR&#10;7GzIribtr3cFwds83ucsVoNpxJU6V1tWMJ1EIIgLq2suFeTZ9m0OwnlkjY1lUvBHDlbL0csCU217&#10;3tF170sRQtilqKDyvk2ldEVFBt3EtsSBO9rOoA+wK6XusA/hppGzKIqlwZpDQ4UtbSoqzvuLUfBb&#10;z3L832VfkUm27/5nyE6Xw6dSr+Nh/QHC0+Cf4of7W4f5SQz3Z8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ANf6wgAAANwAAAAPAAAAAAAAAAAAAAAAAJgCAABkcnMvZG93&#10;bnJldi54bWxQSwUGAAAAAAQABAD1AAAAhwMAAAAA&#10;"/>
                        </v:group>
                      </v:group>
                    </v:group>
                  </w:pict>
                </mc:Fallback>
              </mc:AlternateContent>
            </w:r>
          </w:p>
          <w:p w:rsidR="00766813" w:rsidRDefault="00766813" w:rsidP="005A4B59">
            <w:pPr>
              <w:pStyle w:val="En-tte"/>
              <w:tabs>
                <w:tab w:val="clear" w:pos="4536"/>
                <w:tab w:val="clear" w:pos="9072"/>
              </w:tabs>
            </w:pPr>
          </w:p>
          <w:p w:rsidR="00766813" w:rsidRDefault="00766813" w:rsidP="005A4B59">
            <w:pPr>
              <w:pStyle w:val="En-tte"/>
              <w:tabs>
                <w:tab w:val="clear" w:pos="4536"/>
                <w:tab w:val="clear" w:pos="9072"/>
              </w:tabs>
            </w:pPr>
          </w:p>
          <w:p w:rsidR="00766813" w:rsidRDefault="00766813" w:rsidP="005A4B59">
            <w:pPr>
              <w:pStyle w:val="En-tte"/>
              <w:tabs>
                <w:tab w:val="clear" w:pos="4536"/>
                <w:tab w:val="clear" w:pos="9072"/>
              </w:tabs>
            </w:pPr>
          </w:p>
          <w:p w:rsidR="00766813" w:rsidRDefault="00766813" w:rsidP="005A4B59">
            <w:pPr>
              <w:pStyle w:val="En-tte"/>
              <w:tabs>
                <w:tab w:val="clear" w:pos="4536"/>
                <w:tab w:val="clear" w:pos="9072"/>
              </w:tabs>
            </w:pPr>
          </w:p>
          <w:p w:rsidR="00766813" w:rsidRDefault="00766813" w:rsidP="005A4B59">
            <w:pPr>
              <w:pStyle w:val="En-tte"/>
              <w:tabs>
                <w:tab w:val="clear" w:pos="4536"/>
                <w:tab w:val="clear" w:pos="9072"/>
              </w:tabs>
            </w:pPr>
          </w:p>
          <w:p w:rsidR="00766813" w:rsidRDefault="00766813" w:rsidP="005A4B59">
            <w:pPr>
              <w:pStyle w:val="En-tte"/>
              <w:tabs>
                <w:tab w:val="clear" w:pos="4536"/>
                <w:tab w:val="clear" w:pos="9072"/>
              </w:tabs>
            </w:pPr>
          </w:p>
          <w:p w:rsidR="00766813" w:rsidRDefault="00766813" w:rsidP="005A4B59">
            <w:pPr>
              <w:pStyle w:val="En-tte"/>
              <w:tabs>
                <w:tab w:val="clear" w:pos="4536"/>
                <w:tab w:val="clear" w:pos="9072"/>
              </w:tabs>
            </w:pPr>
          </w:p>
          <w:p w:rsidR="00766813" w:rsidRDefault="00766813" w:rsidP="005A4B59">
            <w:pPr>
              <w:pStyle w:val="En-tte"/>
              <w:tabs>
                <w:tab w:val="clear" w:pos="4536"/>
                <w:tab w:val="clear" w:pos="9072"/>
              </w:tabs>
            </w:pPr>
          </w:p>
          <w:p w:rsidR="00766813" w:rsidRDefault="00766813" w:rsidP="005A4B59">
            <w:pPr>
              <w:pStyle w:val="En-tte"/>
              <w:tabs>
                <w:tab w:val="clear" w:pos="4536"/>
                <w:tab w:val="clear" w:pos="9072"/>
              </w:tabs>
            </w:pPr>
          </w:p>
          <w:p w:rsidR="00766813" w:rsidRDefault="00766813" w:rsidP="005A4B59">
            <w:pPr>
              <w:pStyle w:val="En-tte"/>
              <w:tabs>
                <w:tab w:val="clear" w:pos="4536"/>
                <w:tab w:val="clear" w:pos="9072"/>
              </w:tabs>
            </w:pPr>
          </w:p>
          <w:p w:rsidR="00766813" w:rsidRDefault="00766813" w:rsidP="005A4B59">
            <w:pPr>
              <w:pStyle w:val="En-tte"/>
              <w:tabs>
                <w:tab w:val="clear" w:pos="4536"/>
                <w:tab w:val="clear" w:pos="9072"/>
              </w:tabs>
            </w:pPr>
          </w:p>
          <w:p w:rsidR="00766813" w:rsidRDefault="00766813" w:rsidP="005A4B59">
            <w:pPr>
              <w:pStyle w:val="En-tte"/>
              <w:tabs>
                <w:tab w:val="clear" w:pos="4536"/>
                <w:tab w:val="clear" w:pos="9072"/>
              </w:tabs>
            </w:pPr>
          </w:p>
          <w:p w:rsidR="00766813" w:rsidRDefault="00766813" w:rsidP="005A4B59">
            <w:pPr>
              <w:pStyle w:val="En-tte"/>
              <w:tabs>
                <w:tab w:val="clear" w:pos="4536"/>
                <w:tab w:val="clear" w:pos="9072"/>
              </w:tabs>
            </w:pPr>
          </w:p>
          <w:p w:rsidR="00766813" w:rsidRDefault="00766813" w:rsidP="005A4B59">
            <w:pPr>
              <w:pStyle w:val="En-tte"/>
              <w:tabs>
                <w:tab w:val="clear" w:pos="4536"/>
                <w:tab w:val="clear" w:pos="9072"/>
              </w:tabs>
            </w:pPr>
          </w:p>
          <w:p w:rsidR="00766813" w:rsidRDefault="00766813" w:rsidP="005A4B59">
            <w:pPr>
              <w:pStyle w:val="En-tte"/>
              <w:tabs>
                <w:tab w:val="clear" w:pos="4536"/>
                <w:tab w:val="clear" w:pos="9072"/>
              </w:tabs>
            </w:pPr>
          </w:p>
          <w:p w:rsidR="00766813" w:rsidRDefault="00766813" w:rsidP="005A4B59">
            <w:pPr>
              <w:pStyle w:val="En-tte"/>
              <w:tabs>
                <w:tab w:val="clear" w:pos="4536"/>
                <w:tab w:val="clear" w:pos="9072"/>
              </w:tabs>
            </w:pPr>
          </w:p>
          <w:p w:rsidR="00766813" w:rsidRPr="00635CD2" w:rsidRDefault="00766813" w:rsidP="005A4B59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 w:rsidRPr="00635CD2">
              <w:tab/>
            </w:r>
            <w:r w:rsidRPr="00635CD2">
              <w:rPr>
                <w:szCs w:val="24"/>
              </w:rPr>
              <w:tab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813" w:rsidRPr="00635CD2" w:rsidRDefault="00766813" w:rsidP="005A4B59">
            <w:pPr>
              <w:pStyle w:val="En-tte"/>
              <w:tabs>
                <w:tab w:val="left" w:pos="2268"/>
              </w:tabs>
              <w:jc w:val="center"/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813" w:rsidRPr="00635CD2" w:rsidRDefault="00766813" w:rsidP="005A4B59">
            <w:pPr>
              <w:pStyle w:val="En-tte"/>
              <w:tabs>
                <w:tab w:val="left" w:pos="2268"/>
              </w:tabs>
              <w:rPr>
                <w:szCs w:val="24"/>
              </w:rPr>
            </w:pPr>
          </w:p>
        </w:tc>
      </w:tr>
      <w:tr w:rsidR="00766813" w:rsidRPr="00635CD2" w:rsidTr="00766813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813" w:rsidRPr="00635CD2" w:rsidRDefault="00766813" w:rsidP="005A4B59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>
              <w:rPr>
                <w:b/>
                <w:i/>
              </w:rPr>
              <w:t xml:space="preserve">7) </w:t>
            </w:r>
            <w:r w:rsidRPr="00635CD2">
              <w:rPr>
                <w:b/>
                <w:i/>
              </w:rPr>
              <w:t>Réponse(s):</w:t>
            </w:r>
            <w:r>
              <w:rPr>
                <w:b/>
                <w:i/>
              </w:rPr>
              <w:t xml:space="preserve"> </w:t>
            </w:r>
            <w:r>
              <w:rPr>
                <w:i/>
              </w:rPr>
              <w:t xml:space="preserve">Lorsque l'intensité lumineuse qui éclaire </w:t>
            </w:r>
            <w:smartTag w:uri="urn:schemas-microsoft-com:office:smarttags" w:element="PersonName">
              <w:smartTagPr>
                <w:attr w:name="ProductID" w:val="la VDR"/>
              </w:smartTagPr>
              <w:r>
                <w:rPr>
                  <w:i/>
                </w:rPr>
                <w:t>la VDR</w:t>
              </w:r>
            </w:smartTag>
            <w:r>
              <w:rPr>
                <w:i/>
              </w:rPr>
              <w:t xml:space="preserve"> a atteint un certain seuil, le relais K1 va tirer et se maintenir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813" w:rsidRPr="00635CD2" w:rsidRDefault="00766813" w:rsidP="005A4B59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</w:tbl>
    <w:p w:rsidR="00B3446A" w:rsidRDefault="00B3446A" w:rsidP="00B21FBD"/>
    <w:p w:rsidR="00B95186" w:rsidRDefault="00432964" w:rsidP="00B95186">
      <w:hyperlink w:anchor="_top" w:history="1">
        <w:r w:rsidR="00B95186" w:rsidRPr="00635CD2">
          <w:rPr>
            <w:rStyle w:val="Lienhypertexte"/>
          </w:rPr>
          <w:t>Retour au haut de la page</w:t>
        </w:r>
      </w:hyperlink>
    </w:p>
    <w:p w:rsidR="00B3446A" w:rsidRDefault="00C851AC" w:rsidP="000B381C">
      <w:pPr>
        <w:pStyle w:val="Titre2"/>
      </w:pPr>
      <w:r>
        <w:br w:type="page"/>
      </w:r>
    </w:p>
    <w:p w:rsidR="00DF5C4D" w:rsidRPr="00635CD2" w:rsidRDefault="00B3446A" w:rsidP="000B381C">
      <w:pPr>
        <w:pStyle w:val="Titre2"/>
      </w:pPr>
      <w:bookmarkStart w:id="9" w:name="_Fabrication_des_résistances"/>
      <w:bookmarkEnd w:id="9"/>
      <w:r>
        <w:lastRenderedPageBreak/>
        <w:t>Fabrication des résistances</w:t>
      </w:r>
      <w:r w:rsidR="00B95186">
        <w:t xml:space="preserve"> (en savoir plus)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8505"/>
        <w:gridCol w:w="567"/>
        <w:gridCol w:w="567"/>
      </w:tblGrid>
      <w:tr w:rsidR="00DF5C4D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4D" w:rsidRPr="00635CD2" w:rsidRDefault="00DF5C4D" w:rsidP="000B381C">
            <w:pPr>
              <w:pStyle w:val="En-tte"/>
              <w:numPr>
                <w:ilvl w:val="0"/>
                <w:numId w:val="2"/>
              </w:numPr>
              <w:tabs>
                <w:tab w:val="clear" w:pos="1080"/>
                <w:tab w:val="clear" w:pos="4536"/>
                <w:tab w:val="clear" w:pos="9072"/>
              </w:tabs>
              <w:spacing w:before="20" w:after="20"/>
              <w:ind w:left="357" w:hanging="357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38BC" w:rsidRPr="00DF5C4D" w:rsidRDefault="007A1586" w:rsidP="000538BC">
            <w:r>
              <w:t>Citer 3 spécifications d'une résistance</w:t>
            </w:r>
            <w:r w:rsidR="000538BC">
              <w:t xml:space="preserve"> </w:t>
            </w:r>
            <w:r w:rsidR="000538BC" w:rsidRPr="00DF5C4D">
              <w:t>?</w:t>
            </w:r>
          </w:p>
          <w:p w:rsidR="00DF5C4D" w:rsidRPr="00635CD2" w:rsidRDefault="00DF5C4D" w:rsidP="000B381C">
            <w:pPr>
              <w:pStyle w:val="En-tte"/>
              <w:tabs>
                <w:tab w:val="clear" w:pos="4536"/>
                <w:tab w:val="clear" w:pos="9072"/>
              </w:tabs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4D" w:rsidRPr="00635CD2" w:rsidRDefault="00DF5C4D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4D" w:rsidRPr="00635CD2" w:rsidRDefault="00DF5C4D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</w:tr>
      <w:tr w:rsidR="00DF5C4D" w:rsidRPr="00635CD2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4D" w:rsidRPr="00635CD2" w:rsidRDefault="00DF5C4D" w:rsidP="000B381C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>Réponse(s):</w:t>
            </w:r>
            <w:r w:rsidRPr="00635CD2">
              <w:rPr>
                <w:i/>
              </w:rPr>
              <w:t xml:space="preserve"> </w:t>
            </w:r>
            <w:r w:rsidR="007A1586">
              <w:rPr>
                <w:i/>
              </w:rPr>
              <w:t>sa</w:t>
            </w:r>
            <w:r w:rsidR="000538BC">
              <w:rPr>
                <w:i/>
              </w:rPr>
              <w:t xml:space="preserve"> </w:t>
            </w:r>
            <w:r w:rsidRPr="00635CD2">
              <w:rPr>
                <w:i/>
              </w:rPr>
              <w:t>résistance, la puissance quelle peu</w:t>
            </w:r>
            <w:r w:rsidR="000538BC">
              <w:rPr>
                <w:i/>
              </w:rPr>
              <w:t>t</w:t>
            </w:r>
            <w:r w:rsidRPr="00635CD2">
              <w:rPr>
                <w:i/>
              </w:rPr>
              <w:t xml:space="preserve"> dissiper</w:t>
            </w:r>
            <w:r w:rsidR="007A1586">
              <w:rPr>
                <w:i/>
              </w:rPr>
              <w:t xml:space="preserve">, sa </w:t>
            </w:r>
            <w:r w:rsidRPr="00635CD2">
              <w:rPr>
                <w:i/>
              </w:rPr>
              <w:t>tolérance</w:t>
            </w:r>
            <w:r w:rsidRPr="00635CD2">
              <w:rPr>
                <w:i/>
                <w:szCs w:val="24"/>
              </w:rPr>
              <w:tab/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4D" w:rsidRPr="00635CD2" w:rsidRDefault="00DF5C4D" w:rsidP="000B381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DF5C4D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4D" w:rsidRPr="00635CD2" w:rsidRDefault="00DF5C4D" w:rsidP="000B381C">
            <w:pPr>
              <w:pStyle w:val="En-tte"/>
              <w:numPr>
                <w:ilvl w:val="0"/>
                <w:numId w:val="2"/>
              </w:numPr>
              <w:tabs>
                <w:tab w:val="clear" w:pos="1080"/>
                <w:tab w:val="clear" w:pos="4536"/>
                <w:tab w:val="clear" w:pos="9072"/>
              </w:tabs>
              <w:spacing w:before="20" w:after="20"/>
              <w:ind w:left="357" w:hanging="357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4D" w:rsidRPr="00635CD2" w:rsidRDefault="00DF5C4D" w:rsidP="000B381C">
            <w:pPr>
              <w:pStyle w:val="En-tte"/>
              <w:tabs>
                <w:tab w:val="clear" w:pos="4536"/>
                <w:tab w:val="clear" w:pos="9072"/>
              </w:tabs>
            </w:pPr>
            <w:r w:rsidRPr="00635CD2">
              <w:t xml:space="preserve">Comment sont fabriquées les résistances à couche de carbone ? </w:t>
            </w:r>
          </w:p>
          <w:p w:rsidR="00DF5C4D" w:rsidRPr="00635CD2" w:rsidRDefault="00DF5C4D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 w:rsidRPr="00635CD2">
              <w:rPr>
                <w:szCs w:val="24"/>
              </w:rPr>
              <w:tab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4D" w:rsidRPr="00635CD2" w:rsidRDefault="00DF5C4D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4D" w:rsidRPr="00635CD2" w:rsidRDefault="00DF5C4D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</w:tr>
      <w:tr w:rsidR="00DF5C4D" w:rsidRPr="00635CD2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4D" w:rsidRPr="00635CD2" w:rsidRDefault="00DF5C4D" w:rsidP="000B381C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 xml:space="preserve">Réponse(s): </w:t>
            </w:r>
            <w:r w:rsidRPr="00635CD2">
              <w:rPr>
                <w:i/>
              </w:rPr>
              <w:t>un cylindre de céramique est recouvert de carbone. Le carbone est ensuite enlevé hélicoïdalement par un faisceau laser.</w:t>
            </w:r>
            <w:r>
              <w:rPr>
                <w:i/>
              </w:rPr>
              <w:t xml:space="preserve"> </w:t>
            </w:r>
            <w:r w:rsidRPr="00635CD2">
              <w:rPr>
                <w:i/>
              </w:rPr>
              <w:t>Plus le laser enlève de carbone et plus la résistance a une résistance élevée. On place à chaque extrémité les fils de raccordement. On recouvre le corps de la résistance d'une peinture isolante. On marque les anneaux de couleurs.</w:t>
            </w:r>
            <w:r w:rsidRPr="00635CD2">
              <w:rPr>
                <w:i/>
                <w:szCs w:val="24"/>
              </w:rPr>
              <w:tab/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4D" w:rsidRPr="00635CD2" w:rsidRDefault="00DF5C4D" w:rsidP="000B381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DF5C4D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4D" w:rsidRPr="00635CD2" w:rsidRDefault="00DF5C4D" w:rsidP="000B381C">
            <w:pPr>
              <w:pStyle w:val="En-tte"/>
              <w:numPr>
                <w:ilvl w:val="0"/>
                <w:numId w:val="1"/>
              </w:numPr>
              <w:tabs>
                <w:tab w:val="clear" w:pos="1080"/>
                <w:tab w:val="clear" w:pos="4536"/>
                <w:tab w:val="clear" w:pos="9072"/>
              </w:tabs>
              <w:spacing w:before="20" w:after="20"/>
              <w:ind w:left="357" w:hanging="357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4D" w:rsidRPr="000E4E2E" w:rsidRDefault="00DF5C4D" w:rsidP="000B381C">
            <w:pPr>
              <w:spacing w:before="20" w:after="20"/>
              <w:rPr>
                <w:szCs w:val="24"/>
              </w:rPr>
            </w:pPr>
            <w:r w:rsidRPr="000E4E2E">
              <w:rPr>
                <w:szCs w:val="24"/>
              </w:rPr>
              <w:t>Comment so</w:t>
            </w:r>
            <w:r>
              <w:rPr>
                <w:szCs w:val="24"/>
              </w:rPr>
              <w:t>nt fabriquées les résistances agglomérées au carbone</w:t>
            </w:r>
            <w:r w:rsidRPr="000E4E2E">
              <w:rPr>
                <w:szCs w:val="24"/>
              </w:rPr>
              <w:t xml:space="preserve"> ? </w:t>
            </w:r>
          </w:p>
          <w:p w:rsidR="00DF5C4D" w:rsidRPr="00635CD2" w:rsidRDefault="00DF5C4D" w:rsidP="000B381C">
            <w:pPr>
              <w:spacing w:before="20" w:after="20"/>
              <w:rPr>
                <w:szCs w:val="24"/>
              </w:rPr>
            </w:pPr>
            <w:r w:rsidRPr="00635CD2">
              <w:rPr>
                <w:szCs w:val="24"/>
              </w:rPr>
              <w:tab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4D" w:rsidRPr="00635CD2" w:rsidRDefault="00DF5C4D" w:rsidP="000B381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4D" w:rsidRPr="00635CD2" w:rsidRDefault="00DF5C4D" w:rsidP="000B381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Cs w:val="24"/>
              </w:rPr>
            </w:pPr>
          </w:p>
        </w:tc>
      </w:tr>
      <w:tr w:rsidR="00DF5C4D" w:rsidRPr="00635CD2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4D" w:rsidRPr="00635CD2" w:rsidRDefault="00DF5C4D" w:rsidP="000B381C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 xml:space="preserve">Réponse(s): </w:t>
            </w:r>
            <w:r w:rsidRPr="000E4E2E">
              <w:rPr>
                <w:i/>
              </w:rPr>
              <w:t>moulage d'un mélange de silice, Bakélite et carbone</w:t>
            </w:r>
            <w:r>
              <w:rPr>
                <w:i/>
              </w:rPr>
              <w:t xml:space="preserve"> comprimés dans un tube de Bakélite. </w:t>
            </w:r>
            <w:r w:rsidRPr="00635CD2">
              <w:rPr>
                <w:i/>
              </w:rPr>
              <w:t>On place à chaque extrémité les fils de raccordement. On recouvre le corps de la résistance d'une peinture isolante. On marque les anneaux de couleurs.</w:t>
            </w:r>
            <w:r w:rsidRPr="00635CD2">
              <w:rPr>
                <w:i/>
                <w:szCs w:val="24"/>
              </w:rPr>
              <w:tab/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4D" w:rsidRPr="00635CD2" w:rsidRDefault="00DF5C4D" w:rsidP="000B381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DF5C4D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4D" w:rsidRPr="00635CD2" w:rsidRDefault="00DF5C4D" w:rsidP="000B381C">
            <w:pPr>
              <w:pStyle w:val="En-tte"/>
              <w:numPr>
                <w:ilvl w:val="0"/>
                <w:numId w:val="1"/>
              </w:numPr>
              <w:tabs>
                <w:tab w:val="clear" w:pos="1080"/>
                <w:tab w:val="clear" w:pos="4536"/>
                <w:tab w:val="clear" w:pos="9072"/>
              </w:tabs>
              <w:spacing w:before="20" w:after="20"/>
              <w:ind w:left="357" w:hanging="357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4D" w:rsidRPr="00635CD2" w:rsidRDefault="00DF5C4D" w:rsidP="000B381C">
            <w:pPr>
              <w:pStyle w:val="En-tte"/>
              <w:tabs>
                <w:tab w:val="clear" w:pos="4536"/>
                <w:tab w:val="clear" w:pos="9072"/>
              </w:tabs>
            </w:pPr>
            <w:r w:rsidRPr="00635CD2">
              <w:t xml:space="preserve">Que signifie SMD ? </w:t>
            </w:r>
          </w:p>
          <w:p w:rsidR="00DF5C4D" w:rsidRPr="00635CD2" w:rsidRDefault="00DF5C4D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 w:rsidRPr="00635CD2">
              <w:rPr>
                <w:szCs w:val="24"/>
              </w:rPr>
              <w:tab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4D" w:rsidRPr="00635CD2" w:rsidRDefault="00DF5C4D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4D" w:rsidRPr="00635CD2" w:rsidRDefault="00DF5C4D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</w:tr>
      <w:tr w:rsidR="00DF5C4D" w:rsidRPr="00635CD2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4D" w:rsidRPr="00635CD2" w:rsidRDefault="00DF5C4D" w:rsidP="000B381C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 xml:space="preserve">Réponse(s): </w:t>
            </w:r>
            <w:r w:rsidRPr="00635CD2">
              <w:rPr>
                <w:i/>
              </w:rPr>
              <w:t xml:space="preserve">Surface </w:t>
            </w:r>
            <w:proofErr w:type="spellStart"/>
            <w:r w:rsidRPr="00635CD2">
              <w:rPr>
                <w:i/>
              </w:rPr>
              <w:t>Mounted</w:t>
            </w:r>
            <w:proofErr w:type="spellEnd"/>
            <w:r w:rsidRPr="00635CD2">
              <w:rPr>
                <w:i/>
              </w:rPr>
              <w:t xml:space="preserve"> </w:t>
            </w:r>
            <w:proofErr w:type="spellStart"/>
            <w:r w:rsidRPr="00635CD2">
              <w:rPr>
                <w:i/>
              </w:rPr>
              <w:t>Device</w:t>
            </w:r>
            <w:proofErr w:type="spellEnd"/>
            <w:r w:rsidRPr="00635CD2">
              <w:rPr>
                <w:i/>
              </w:rPr>
              <w:t xml:space="preserve">; Composé Monté en Surface, soit </w:t>
            </w:r>
            <w:r>
              <w:rPr>
                <w:i/>
              </w:rPr>
              <w:t>CMS</w:t>
            </w:r>
            <w:r w:rsidRPr="00635CD2">
              <w:rPr>
                <w:i/>
              </w:rPr>
              <w:tab/>
            </w:r>
            <w:r w:rsidRPr="00635CD2">
              <w:rPr>
                <w:i/>
                <w:szCs w:val="24"/>
              </w:rPr>
              <w:tab/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4D" w:rsidRPr="00635CD2" w:rsidRDefault="00DF5C4D" w:rsidP="000B381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DF5C4D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4D" w:rsidRPr="00635CD2" w:rsidRDefault="00DF5C4D" w:rsidP="000B381C">
            <w:pPr>
              <w:pStyle w:val="En-tte"/>
              <w:numPr>
                <w:ilvl w:val="0"/>
                <w:numId w:val="1"/>
              </w:numPr>
              <w:tabs>
                <w:tab w:val="clear" w:pos="1080"/>
                <w:tab w:val="clear" w:pos="4536"/>
                <w:tab w:val="clear" w:pos="9072"/>
              </w:tabs>
              <w:spacing w:before="20" w:after="20"/>
              <w:ind w:left="357" w:hanging="357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4D" w:rsidRPr="00635CD2" w:rsidRDefault="00DF5C4D" w:rsidP="000B381C">
            <w:pPr>
              <w:pStyle w:val="En-tte"/>
              <w:tabs>
                <w:tab w:val="clear" w:pos="4536"/>
                <w:tab w:val="clear" w:pos="9072"/>
              </w:tabs>
            </w:pPr>
            <w:r w:rsidRPr="00635CD2">
              <w:t>Qu’</w:t>
            </w:r>
            <w:r w:rsidR="00AB5598" w:rsidRPr="00635CD2">
              <w:t>est-ce</w:t>
            </w:r>
            <w:r w:rsidRPr="00635CD2">
              <w:t xml:space="preserve"> qu’un réseau de résistances ?</w:t>
            </w:r>
          </w:p>
          <w:p w:rsidR="00DF5C4D" w:rsidRPr="00635CD2" w:rsidRDefault="00DF5C4D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 w:rsidRPr="00635CD2">
              <w:rPr>
                <w:szCs w:val="24"/>
              </w:rPr>
              <w:tab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4D" w:rsidRPr="00635CD2" w:rsidRDefault="00DF5C4D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4D" w:rsidRPr="00635CD2" w:rsidRDefault="00DF5C4D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</w:tr>
      <w:tr w:rsidR="00DF5C4D" w:rsidRPr="00635CD2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4D" w:rsidRPr="00635CD2" w:rsidRDefault="00DF5C4D" w:rsidP="000B381C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 xml:space="preserve">Réponse(s): </w:t>
            </w:r>
            <w:r w:rsidRPr="00635CD2">
              <w:rPr>
                <w:i/>
              </w:rPr>
              <w:t>c'est un composant incluant plusieurs résistances de même valeur et de faible puissance.</w:t>
            </w:r>
            <w:r w:rsidRPr="00635CD2">
              <w:rPr>
                <w:i/>
                <w:szCs w:val="24"/>
              </w:rPr>
              <w:tab/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4D" w:rsidRPr="00635CD2" w:rsidRDefault="00DF5C4D" w:rsidP="000B381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DF5C4D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4D" w:rsidRPr="00635CD2" w:rsidRDefault="00DF5C4D" w:rsidP="000B381C">
            <w:pPr>
              <w:pStyle w:val="En-tte"/>
              <w:numPr>
                <w:ilvl w:val="0"/>
                <w:numId w:val="1"/>
              </w:numPr>
              <w:tabs>
                <w:tab w:val="clear" w:pos="1080"/>
                <w:tab w:val="clear" w:pos="4536"/>
                <w:tab w:val="clear" w:pos="9072"/>
              </w:tabs>
              <w:spacing w:before="20" w:after="20"/>
              <w:ind w:left="357" w:hanging="357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4D" w:rsidRPr="00635CD2" w:rsidRDefault="00DF5C4D" w:rsidP="000B381C">
            <w:pPr>
              <w:pStyle w:val="En-tte"/>
              <w:tabs>
                <w:tab w:val="clear" w:pos="4536"/>
                <w:tab w:val="clear" w:pos="9072"/>
              </w:tabs>
            </w:pPr>
            <w:r w:rsidRPr="00635CD2">
              <w:t>Que signifie 10K Lin ? 10K Log ?</w:t>
            </w:r>
          </w:p>
          <w:p w:rsidR="00DF5C4D" w:rsidRPr="00635CD2" w:rsidRDefault="00DF5C4D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4D" w:rsidRPr="00635CD2" w:rsidRDefault="00DF5C4D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4D" w:rsidRPr="00635CD2" w:rsidRDefault="00DF5C4D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</w:tr>
      <w:tr w:rsidR="00DF5C4D" w:rsidRPr="00635CD2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4D" w:rsidRPr="00635CD2" w:rsidRDefault="00DF5C4D" w:rsidP="000B381C">
            <w:pPr>
              <w:pStyle w:val="En-tte"/>
              <w:tabs>
                <w:tab w:val="clear" w:pos="4536"/>
                <w:tab w:val="clear" w:pos="9072"/>
              </w:tabs>
              <w:rPr>
                <w:i/>
              </w:rPr>
            </w:pPr>
            <w:r w:rsidRPr="00635CD2">
              <w:rPr>
                <w:b/>
                <w:i/>
              </w:rPr>
              <w:t>Réponse(s</w:t>
            </w:r>
            <w:r w:rsidRPr="00635CD2">
              <w:rPr>
                <w:i/>
              </w:rPr>
              <w:t xml:space="preserve">): </w:t>
            </w:r>
          </w:p>
          <w:p w:rsidR="00DF5C4D" w:rsidRPr="00635CD2" w:rsidRDefault="00DF5C4D" w:rsidP="000B381C">
            <w:pPr>
              <w:pStyle w:val="En-tte"/>
              <w:tabs>
                <w:tab w:val="clear" w:pos="4536"/>
                <w:tab w:val="clear" w:pos="9072"/>
              </w:tabs>
              <w:rPr>
                <w:i/>
              </w:rPr>
            </w:pPr>
            <w:r w:rsidRPr="00635CD2">
              <w:rPr>
                <w:i/>
              </w:rPr>
              <w:t>10K Lin: Potentiomètre dont la résistance varie proportionnellement à l'angle de rotation.</w:t>
            </w:r>
          </w:p>
          <w:p w:rsidR="00DF5C4D" w:rsidRPr="00635CD2" w:rsidRDefault="00DF5C4D" w:rsidP="000B381C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i/>
              </w:rPr>
              <w:t xml:space="preserve">10K Log: Potentiomètre dont la résistance varie </w:t>
            </w:r>
            <w:r w:rsidR="00E96554">
              <w:rPr>
                <w:i/>
              </w:rPr>
              <w:t>de manière logarithmique</w:t>
            </w:r>
            <w:r w:rsidRPr="00635CD2">
              <w:rPr>
                <w:i/>
              </w:rPr>
              <w:t xml:space="preserve"> à l'angle de rotation</w:t>
            </w:r>
            <w:r w:rsidRPr="00635CD2">
              <w:rPr>
                <w:i/>
                <w:szCs w:val="24"/>
              </w:rPr>
              <w:tab/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4D" w:rsidRPr="00635CD2" w:rsidRDefault="00DF5C4D" w:rsidP="000B381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0B381C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numPr>
                <w:ilvl w:val="0"/>
                <w:numId w:val="1"/>
              </w:numPr>
              <w:tabs>
                <w:tab w:val="clear" w:pos="1080"/>
                <w:tab w:val="clear" w:pos="4536"/>
                <w:tab w:val="clear" w:pos="9072"/>
              </w:tabs>
              <w:spacing w:before="20" w:after="20"/>
              <w:ind w:left="357" w:hanging="357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335243" w:rsidRDefault="000B381C" w:rsidP="000B381C">
            <w:pPr>
              <w:spacing w:before="20" w:after="20"/>
              <w:rPr>
                <w:szCs w:val="24"/>
              </w:rPr>
            </w:pPr>
            <w:r w:rsidRPr="00335243">
              <w:rPr>
                <w:szCs w:val="24"/>
              </w:rPr>
              <w:t>Quel est le principal défaut des résistances agglomérées au carbone ?</w:t>
            </w:r>
          </w:p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</w:tr>
      <w:tr w:rsidR="000B381C" w:rsidRPr="00635CD2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 xml:space="preserve">Réponse(s): </w:t>
            </w:r>
            <w:r>
              <w:rPr>
                <w:i/>
              </w:rPr>
              <w:t>l</w:t>
            </w:r>
            <w:r w:rsidRPr="005C1B7B">
              <w:rPr>
                <w:i/>
              </w:rPr>
              <w:t>eur stabilité est médiocre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19580A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80A" w:rsidRPr="00635CD2" w:rsidRDefault="0019580A" w:rsidP="0019580A">
            <w:pPr>
              <w:pStyle w:val="En-tte"/>
              <w:numPr>
                <w:ilvl w:val="0"/>
                <w:numId w:val="1"/>
              </w:numPr>
              <w:tabs>
                <w:tab w:val="clear" w:pos="1080"/>
                <w:tab w:val="clear" w:pos="4536"/>
                <w:tab w:val="clear" w:pos="9072"/>
              </w:tabs>
              <w:spacing w:before="20" w:after="20"/>
              <w:ind w:left="357" w:hanging="357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80A" w:rsidRPr="00335243" w:rsidRDefault="0019580A" w:rsidP="0019580A">
            <w:pPr>
              <w:spacing w:before="20" w:after="20"/>
              <w:rPr>
                <w:szCs w:val="24"/>
              </w:rPr>
            </w:pPr>
            <w:r>
              <w:rPr>
                <w:szCs w:val="24"/>
              </w:rPr>
              <w:t xml:space="preserve">Combien de résistances différentes possédez-vous si vous possédez </w:t>
            </w:r>
            <w:r w:rsidR="00887CE6">
              <w:rPr>
                <w:szCs w:val="24"/>
              </w:rPr>
              <w:t>toutes les résistances de</w:t>
            </w:r>
            <w:r>
              <w:rPr>
                <w:szCs w:val="24"/>
              </w:rPr>
              <w:t xml:space="preserve"> 1 Ω à 1 MΩ </w:t>
            </w:r>
            <w:r w:rsidR="00887CE6">
              <w:rPr>
                <w:szCs w:val="24"/>
              </w:rPr>
              <w:t>dans la série E6</w:t>
            </w:r>
          </w:p>
          <w:p w:rsidR="0019580A" w:rsidRPr="00635CD2" w:rsidRDefault="0019580A" w:rsidP="0019580A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80A" w:rsidRPr="00635CD2" w:rsidRDefault="0019580A" w:rsidP="0019580A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80A" w:rsidRPr="00635CD2" w:rsidRDefault="0019580A" w:rsidP="0019580A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</w:tr>
      <w:tr w:rsidR="0019580A" w:rsidRPr="00635CD2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80A" w:rsidRPr="00635CD2" w:rsidRDefault="0019580A" w:rsidP="0019580A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 xml:space="preserve">Réponse(s): </w:t>
            </w:r>
            <w:r>
              <w:rPr>
                <w:i/>
              </w:rPr>
              <w:t>3</w:t>
            </w:r>
            <w:r w:rsidR="00887CE6">
              <w:rPr>
                <w:i/>
              </w:rPr>
              <w:t>7</w:t>
            </w:r>
            <w:r>
              <w:rPr>
                <w:i/>
              </w:rPr>
              <w:t xml:space="preserve"> résistances différentes</w:t>
            </w:r>
            <w:r w:rsidR="00887CE6">
              <w:rPr>
                <w:i/>
              </w:rPr>
              <w:t xml:space="preserve"> (6*6 +1)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80A" w:rsidRPr="00635CD2" w:rsidRDefault="0019580A" w:rsidP="001958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887CE6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CE6" w:rsidRPr="00635CD2" w:rsidRDefault="00887CE6" w:rsidP="00887CE6">
            <w:pPr>
              <w:pStyle w:val="En-tte"/>
              <w:numPr>
                <w:ilvl w:val="0"/>
                <w:numId w:val="1"/>
              </w:numPr>
              <w:tabs>
                <w:tab w:val="clear" w:pos="1080"/>
                <w:tab w:val="clear" w:pos="4536"/>
                <w:tab w:val="clear" w:pos="9072"/>
              </w:tabs>
              <w:spacing w:before="20" w:after="20"/>
              <w:ind w:left="357" w:hanging="357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CE6" w:rsidRPr="00335243" w:rsidRDefault="00887CE6" w:rsidP="00887CE6">
            <w:pPr>
              <w:spacing w:before="20" w:after="20"/>
              <w:rPr>
                <w:szCs w:val="24"/>
              </w:rPr>
            </w:pPr>
            <w:r>
              <w:rPr>
                <w:szCs w:val="24"/>
              </w:rPr>
              <w:t xml:space="preserve">Combien de résistances différentes possédez-vous si vous possédez toutes les résistances de 1 Ω à 100 </w:t>
            </w:r>
            <w:proofErr w:type="spellStart"/>
            <w:r>
              <w:rPr>
                <w:szCs w:val="24"/>
              </w:rPr>
              <w:t>kΩ</w:t>
            </w:r>
            <w:proofErr w:type="spellEnd"/>
            <w:r>
              <w:rPr>
                <w:szCs w:val="24"/>
              </w:rPr>
              <w:t xml:space="preserve"> dans la série E12</w:t>
            </w:r>
          </w:p>
          <w:p w:rsidR="00887CE6" w:rsidRPr="00635CD2" w:rsidRDefault="00887CE6" w:rsidP="00887CE6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CE6" w:rsidRPr="00635CD2" w:rsidRDefault="00887CE6" w:rsidP="00887CE6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CE6" w:rsidRPr="00635CD2" w:rsidRDefault="00887CE6" w:rsidP="00887CE6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</w:tr>
      <w:tr w:rsidR="00887CE6" w:rsidRPr="00635CD2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CE6" w:rsidRPr="00635CD2" w:rsidRDefault="00887CE6" w:rsidP="00887CE6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 xml:space="preserve">Réponse(s): </w:t>
            </w:r>
            <w:r>
              <w:rPr>
                <w:i/>
              </w:rPr>
              <w:t>61 résistances différentes (5*12 +1)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CE6" w:rsidRPr="00635CD2" w:rsidRDefault="00887CE6" w:rsidP="00887CE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19580A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80A" w:rsidRPr="00635CD2" w:rsidRDefault="0019580A" w:rsidP="0019580A">
            <w:pPr>
              <w:pStyle w:val="En-tte"/>
              <w:numPr>
                <w:ilvl w:val="0"/>
                <w:numId w:val="1"/>
              </w:numPr>
              <w:tabs>
                <w:tab w:val="clear" w:pos="1080"/>
                <w:tab w:val="clear" w:pos="4536"/>
                <w:tab w:val="clear" w:pos="9072"/>
              </w:tabs>
              <w:spacing w:before="20" w:after="20"/>
              <w:ind w:left="357" w:hanging="357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80A" w:rsidRPr="00335243" w:rsidRDefault="0019580A" w:rsidP="0019580A">
            <w:pPr>
              <w:spacing w:before="20" w:after="20"/>
              <w:rPr>
                <w:szCs w:val="24"/>
              </w:rPr>
            </w:pPr>
            <w:r>
              <w:rPr>
                <w:szCs w:val="24"/>
              </w:rPr>
              <w:t>Combien de résistances différentes possédez-vous si vous possédez</w:t>
            </w:r>
            <w:r w:rsidR="00887CE6">
              <w:rPr>
                <w:szCs w:val="24"/>
              </w:rPr>
              <w:t xml:space="preserve"> toutes les résistances de </w:t>
            </w:r>
            <w:r>
              <w:rPr>
                <w:szCs w:val="24"/>
              </w:rPr>
              <w:t xml:space="preserve">1 Ω à 10 </w:t>
            </w:r>
            <w:proofErr w:type="spellStart"/>
            <w:r>
              <w:rPr>
                <w:szCs w:val="24"/>
              </w:rPr>
              <w:t>kΩ</w:t>
            </w:r>
            <w:proofErr w:type="spellEnd"/>
            <w:r>
              <w:rPr>
                <w:szCs w:val="24"/>
              </w:rPr>
              <w:t xml:space="preserve"> </w:t>
            </w:r>
            <w:r w:rsidR="00887CE6">
              <w:rPr>
                <w:szCs w:val="24"/>
              </w:rPr>
              <w:t>dans la série E24 ?</w:t>
            </w:r>
          </w:p>
          <w:p w:rsidR="0019580A" w:rsidRPr="00635CD2" w:rsidRDefault="0019580A" w:rsidP="0019580A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80A" w:rsidRPr="00635CD2" w:rsidRDefault="0019580A" w:rsidP="0019580A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80A" w:rsidRPr="00635CD2" w:rsidRDefault="0019580A" w:rsidP="0019580A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</w:tr>
      <w:tr w:rsidR="0019580A" w:rsidRPr="00635CD2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80A" w:rsidRPr="00635CD2" w:rsidRDefault="0019580A" w:rsidP="0019580A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 xml:space="preserve">Réponse(s): </w:t>
            </w:r>
            <w:r>
              <w:rPr>
                <w:i/>
              </w:rPr>
              <w:t>9</w:t>
            </w:r>
            <w:r w:rsidR="00887CE6">
              <w:rPr>
                <w:i/>
              </w:rPr>
              <w:t>7</w:t>
            </w:r>
            <w:r>
              <w:rPr>
                <w:i/>
              </w:rPr>
              <w:t xml:space="preserve"> résistances différentes</w:t>
            </w:r>
            <w:r w:rsidR="00887CE6">
              <w:rPr>
                <w:i/>
              </w:rPr>
              <w:t xml:space="preserve"> (4x24 +1)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80A" w:rsidRPr="00635CD2" w:rsidRDefault="0019580A" w:rsidP="001958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</w:tbl>
    <w:p w:rsidR="00DF5C4D" w:rsidRDefault="00DF5C4D" w:rsidP="000B381C"/>
    <w:p w:rsidR="000B381C" w:rsidRPr="00635CD2" w:rsidRDefault="00432964" w:rsidP="000B381C">
      <w:hyperlink w:anchor="_top" w:history="1">
        <w:r w:rsidR="000B381C" w:rsidRPr="00635CD2">
          <w:rPr>
            <w:rStyle w:val="Lienhypertexte"/>
          </w:rPr>
          <w:t>Retour au haut de la page</w:t>
        </w:r>
      </w:hyperlink>
    </w:p>
    <w:p w:rsidR="00DF5C4D" w:rsidRPr="00635CD2" w:rsidRDefault="00DF5C4D" w:rsidP="000B381C">
      <w:r>
        <w:br w:type="page"/>
      </w:r>
    </w:p>
    <w:p w:rsidR="00575482" w:rsidRDefault="00DF5C4D" w:rsidP="000B381C">
      <w:pPr>
        <w:pStyle w:val="Titre2"/>
      </w:pPr>
      <w:bookmarkStart w:id="10" w:name="_Circuit_avec_diode(s)"/>
      <w:bookmarkStart w:id="11" w:name="_Résistances"/>
      <w:bookmarkStart w:id="12" w:name="_Série_E_et"/>
      <w:bookmarkEnd w:id="10"/>
      <w:bookmarkEnd w:id="11"/>
      <w:bookmarkEnd w:id="12"/>
      <w:r>
        <w:lastRenderedPageBreak/>
        <w:t>Série E</w:t>
      </w:r>
      <w:r w:rsidR="000B381C">
        <w:t xml:space="preserve"> et code couleur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8505"/>
        <w:gridCol w:w="567"/>
        <w:gridCol w:w="567"/>
      </w:tblGrid>
      <w:tr w:rsidR="00DF5C4D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4D" w:rsidRPr="00635CD2" w:rsidRDefault="00DF5C4D" w:rsidP="000B381C">
            <w:pPr>
              <w:pStyle w:val="En-tte"/>
              <w:numPr>
                <w:ilvl w:val="0"/>
                <w:numId w:val="33"/>
              </w:numPr>
              <w:tabs>
                <w:tab w:val="clear" w:pos="720"/>
                <w:tab w:val="clear" w:pos="4536"/>
                <w:tab w:val="clear" w:pos="9072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4D" w:rsidRPr="00635CD2" w:rsidRDefault="00DF5C4D" w:rsidP="000B381C">
            <w:pPr>
              <w:pStyle w:val="En-tte"/>
              <w:tabs>
                <w:tab w:val="clear" w:pos="4536"/>
                <w:tab w:val="clear" w:pos="9072"/>
              </w:tabs>
            </w:pPr>
            <w:r w:rsidRPr="00635CD2">
              <w:t>Que signifie E12 ? E24 ?</w:t>
            </w:r>
          </w:p>
          <w:p w:rsidR="00DF5C4D" w:rsidRPr="00635CD2" w:rsidRDefault="00DF5C4D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 w:rsidRPr="00635CD2">
              <w:rPr>
                <w:szCs w:val="24"/>
              </w:rPr>
              <w:tab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4D" w:rsidRPr="00635CD2" w:rsidRDefault="00DF5C4D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4D" w:rsidRPr="00635CD2" w:rsidRDefault="00DF5C4D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</w:tr>
      <w:tr w:rsidR="00DF5C4D" w:rsidRPr="00635CD2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4D" w:rsidRPr="00635CD2" w:rsidRDefault="00DF5C4D" w:rsidP="000B381C">
            <w:pPr>
              <w:pStyle w:val="En-tte"/>
              <w:tabs>
                <w:tab w:val="clear" w:pos="4536"/>
                <w:tab w:val="clear" w:pos="9072"/>
              </w:tabs>
              <w:rPr>
                <w:i/>
              </w:rPr>
            </w:pPr>
            <w:r w:rsidRPr="00635CD2">
              <w:rPr>
                <w:b/>
                <w:i/>
              </w:rPr>
              <w:t xml:space="preserve">Réponse(s): </w:t>
            </w:r>
            <w:r w:rsidRPr="00635CD2">
              <w:rPr>
                <w:i/>
              </w:rPr>
              <w:t>E12 signifie qu'il e</w:t>
            </w:r>
            <w:r>
              <w:rPr>
                <w:i/>
              </w:rPr>
              <w:t>xiste 12 résistances par décade</w:t>
            </w:r>
            <w:r w:rsidRPr="00635CD2">
              <w:rPr>
                <w:i/>
              </w:rPr>
              <w:t>. Exemple il y'a 12 résistances entre 1 –9,9 Ω; 10 – 99 Ω; 100 – 999 Ω; etc…</w:t>
            </w:r>
          </w:p>
          <w:p w:rsidR="00DF5C4D" w:rsidRPr="00635CD2" w:rsidRDefault="00DF5C4D" w:rsidP="000B381C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>
              <w:rPr>
                <w:i/>
              </w:rPr>
              <w:t>E24</w:t>
            </w:r>
            <w:r w:rsidRPr="00635CD2">
              <w:rPr>
                <w:i/>
              </w:rPr>
              <w:t xml:space="preserve"> signifie qu'il e</w:t>
            </w:r>
            <w:r>
              <w:rPr>
                <w:i/>
              </w:rPr>
              <w:t>xiste 24 résistances par décade</w:t>
            </w:r>
            <w:r w:rsidRPr="00635CD2">
              <w:rPr>
                <w:i/>
              </w:rPr>
              <w:t>.</w:t>
            </w:r>
            <w:r w:rsidRPr="00635CD2">
              <w:rPr>
                <w:i/>
              </w:rPr>
              <w:tab/>
            </w:r>
            <w:r w:rsidRPr="00635CD2">
              <w:rPr>
                <w:i/>
                <w:szCs w:val="24"/>
              </w:rPr>
              <w:tab/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4D" w:rsidRPr="00635CD2" w:rsidRDefault="00DF5C4D" w:rsidP="000B381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0B381C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numPr>
                <w:ilvl w:val="0"/>
                <w:numId w:val="33"/>
              </w:numPr>
              <w:tabs>
                <w:tab w:val="clear" w:pos="720"/>
                <w:tab w:val="clear" w:pos="4536"/>
                <w:tab w:val="clear" w:pos="9072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335243" w:rsidRDefault="000B381C" w:rsidP="000B381C">
            <w:pPr>
              <w:rPr>
                <w:szCs w:val="24"/>
              </w:rPr>
            </w:pPr>
            <w:r w:rsidRPr="00335243">
              <w:rPr>
                <w:szCs w:val="24"/>
              </w:rPr>
              <w:t>Quelle est la  valeur de</w:t>
            </w:r>
            <w:r>
              <w:rPr>
                <w:szCs w:val="24"/>
              </w:rPr>
              <w:t xml:space="preserve">s </w:t>
            </w:r>
            <w:r w:rsidRPr="00335243">
              <w:rPr>
                <w:szCs w:val="24"/>
              </w:rPr>
              <w:t>résistance</w:t>
            </w:r>
            <w:r>
              <w:rPr>
                <w:szCs w:val="24"/>
              </w:rPr>
              <w:t>s</w:t>
            </w:r>
            <w:r w:rsidRPr="00335243">
              <w:rPr>
                <w:szCs w:val="24"/>
              </w:rPr>
              <w:t xml:space="preserve"> suivante</w:t>
            </w:r>
            <w:r>
              <w:rPr>
                <w:szCs w:val="24"/>
              </w:rPr>
              <w:t>s</w:t>
            </w:r>
            <w:r w:rsidRPr="00335243">
              <w:rPr>
                <w:szCs w:val="24"/>
              </w:rPr>
              <w:t> ?</w:t>
            </w:r>
          </w:p>
          <w:p w:rsidR="000B381C" w:rsidRPr="00335243" w:rsidRDefault="000B381C" w:rsidP="000B381C">
            <w:pPr>
              <w:rPr>
                <w:szCs w:val="24"/>
              </w:rPr>
            </w:pPr>
          </w:p>
          <w:p w:rsidR="000B381C" w:rsidRPr="00335243" w:rsidRDefault="006C7CDB" w:rsidP="000B381C">
            <w:pPr>
              <w:rPr>
                <w:szCs w:val="24"/>
              </w:rPr>
            </w:pPr>
            <w:r>
              <w:rPr>
                <w:noProof/>
                <w:szCs w:val="24"/>
                <w:lang w:eastAsia="fr-CH"/>
              </w:rPr>
              <mc:AlternateContent>
                <mc:Choice Requires="wpg">
                  <w:drawing>
                    <wp:anchor distT="0" distB="0" distL="114300" distR="114300" simplePos="0" relativeHeight="251632128" behindDoc="0" locked="0" layoutInCell="1" allowOverlap="1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3810</wp:posOffset>
                      </wp:positionV>
                      <wp:extent cx="4017645" cy="720090"/>
                      <wp:effectExtent l="0" t="0" r="0" b="0"/>
                      <wp:wrapNone/>
                      <wp:docPr id="140" name="Group 1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17645" cy="720090"/>
                                <a:chOff x="2151" y="5603"/>
                                <a:chExt cx="6327" cy="1134"/>
                              </a:xfrm>
                            </wpg:grpSpPr>
                            <wps:wsp>
                              <wps:cNvPr id="141" name="Line 1462"/>
                              <wps:cNvCnPr/>
                              <wps:spPr bwMode="auto">
                                <a:xfrm flipV="1">
                                  <a:off x="2263" y="5833"/>
                                  <a:ext cx="566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" name="Rectangle 14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06" y="5607"/>
                                  <a:ext cx="114" cy="4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" name="Line 1464"/>
                              <wps:cNvCnPr/>
                              <wps:spPr bwMode="auto">
                                <a:xfrm flipV="1">
                                  <a:off x="2715" y="6059"/>
                                  <a:ext cx="299" cy="3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" name="Line 1465"/>
                              <wps:cNvCnPr/>
                              <wps:spPr bwMode="auto">
                                <a:xfrm flipV="1">
                                  <a:off x="3167" y="6059"/>
                                  <a:ext cx="189" cy="4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" name="Line 1466"/>
                              <wps:cNvCnPr/>
                              <wps:spPr bwMode="auto">
                                <a:xfrm flipV="1">
                                  <a:off x="3506" y="6059"/>
                                  <a:ext cx="78" cy="4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" name="Line 1467"/>
                              <wps:cNvCnPr/>
                              <wps:spPr bwMode="auto">
                                <a:xfrm flipH="1" flipV="1">
                                  <a:off x="3755" y="6059"/>
                                  <a:ext cx="429" cy="3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" name="Rectangle 14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33" y="5603"/>
                                  <a:ext cx="114" cy="4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" name="Rectangle 14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81" y="5603"/>
                                  <a:ext cx="114" cy="4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" name="Line 1470"/>
                              <wps:cNvCnPr/>
                              <wps:spPr bwMode="auto">
                                <a:xfrm flipV="1">
                                  <a:off x="4297" y="5833"/>
                                  <a:ext cx="566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" name="Rectangle 14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2" y="5603"/>
                                  <a:ext cx="114" cy="4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" name="Rectangle 14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28" y="5607"/>
                                  <a:ext cx="1470" cy="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" name="Text Box 14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51" y="6394"/>
                                  <a:ext cx="565" cy="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Pr="002C132B" w:rsidRDefault="00432964" w:rsidP="000B381C">
                                    <w:pPr>
                                      <w:jc w:val="righ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2C132B">
                                      <w:rPr>
                                        <w:sz w:val="16"/>
                                        <w:szCs w:val="16"/>
                                      </w:rPr>
                                      <w:t>Rouge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3" name="Text Box 14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03" y="6507"/>
                                  <a:ext cx="565" cy="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Pr="002C132B" w:rsidRDefault="00432964" w:rsidP="000B381C">
                                    <w:pPr>
                                      <w:jc w:val="righ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Jaune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4" name="Text Box 14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06" y="6511"/>
                                  <a:ext cx="565" cy="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Pr="002C132B" w:rsidRDefault="00432964" w:rsidP="000B381C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Vert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5" name="Text Box 14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84" y="6398"/>
                                  <a:ext cx="565" cy="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Pr="002C132B" w:rsidRDefault="00432964" w:rsidP="000B381C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Brun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6" name="Line 1477"/>
                              <wps:cNvCnPr/>
                              <wps:spPr bwMode="auto">
                                <a:xfrm flipV="1">
                                  <a:off x="5653" y="5833"/>
                                  <a:ext cx="566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" name="Rectangle 14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96" y="5607"/>
                                  <a:ext cx="114" cy="4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" name="Line 1479"/>
                              <wps:cNvCnPr/>
                              <wps:spPr bwMode="auto">
                                <a:xfrm flipV="1">
                                  <a:off x="6105" y="6059"/>
                                  <a:ext cx="329" cy="3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" name="Line 1480"/>
                              <wps:cNvCnPr/>
                              <wps:spPr bwMode="auto">
                                <a:xfrm flipV="1">
                                  <a:off x="6557" y="6059"/>
                                  <a:ext cx="162" cy="4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" name="Line 1481"/>
                              <wps:cNvCnPr/>
                              <wps:spPr bwMode="auto">
                                <a:xfrm flipV="1">
                                  <a:off x="6896" y="6059"/>
                                  <a:ext cx="51" cy="4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" name="Line 1482"/>
                              <wps:cNvCnPr/>
                              <wps:spPr bwMode="auto">
                                <a:xfrm flipH="1" flipV="1">
                                  <a:off x="7175" y="6059"/>
                                  <a:ext cx="285" cy="3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" name="Rectangle 14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23" y="5603"/>
                                  <a:ext cx="114" cy="4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" name="Rectangle 14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71" y="5603"/>
                                  <a:ext cx="114" cy="4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" name="Line 1485"/>
                              <wps:cNvCnPr/>
                              <wps:spPr bwMode="auto">
                                <a:xfrm flipV="1">
                                  <a:off x="7687" y="5833"/>
                                  <a:ext cx="566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" name="Rectangle 14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32" y="5603"/>
                                  <a:ext cx="114" cy="4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" name="Rectangle 14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18" y="5607"/>
                                  <a:ext cx="1470" cy="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" name="Text Box 14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41" y="6394"/>
                                  <a:ext cx="565" cy="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Pr="002C132B" w:rsidRDefault="00432964" w:rsidP="000B381C">
                                    <w:pPr>
                                      <w:jc w:val="righ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Vert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8" name="Text Box 14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93" y="6507"/>
                                  <a:ext cx="565" cy="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Pr="002C132B" w:rsidRDefault="00432964" w:rsidP="000B381C">
                                    <w:pPr>
                                      <w:jc w:val="righ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Bleu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9" name="Text Box 14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96" y="6511"/>
                                  <a:ext cx="565" cy="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Pr="002C132B" w:rsidRDefault="00432964" w:rsidP="000B381C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2C132B">
                                      <w:rPr>
                                        <w:sz w:val="16"/>
                                        <w:szCs w:val="16"/>
                                      </w:rPr>
                                      <w:t>Rouge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0" name="Text Box 14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61" y="6398"/>
                                  <a:ext cx="565" cy="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Pr="002C132B" w:rsidRDefault="00432964" w:rsidP="000B381C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Brun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1" name="Rectangle 14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49" y="5603"/>
                                  <a:ext cx="114" cy="4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" name="Line 1493"/>
                              <wps:cNvCnPr/>
                              <wps:spPr bwMode="auto">
                                <a:xfrm flipH="1" flipV="1">
                                  <a:off x="7403" y="6059"/>
                                  <a:ext cx="510" cy="2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" name="Text Box 14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13" y="6285"/>
                                  <a:ext cx="565" cy="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Pr="002C132B" w:rsidRDefault="00432964" w:rsidP="000B381C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Rouge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61" o:spid="_x0000_s1364" style="position:absolute;margin-left:22.65pt;margin-top:.3pt;width:316.35pt;height:56.7pt;z-index:251632128" coordorigin="2151,5603" coordsize="632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">
                      <v:line id="Line 1462" o:spid="_x0000_s1365" style="position:absolute;flip:y;visibility:visible;mso-wrap-style:square" from="2263,5833" to="2829,5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ud+sQAAADcAAAADwAAAGRycy9kb3ducmV2LnhtbERPTWsCMRC9F/ofwhR6KZq1iNjVKCII&#10;PXiplpXexs24WXYzWZOo23/fCEJv83ifM1/2thVX8qF2rGA0zEAQl07XXCn43m8GUxAhImtsHZOC&#10;XwqwXDw/zTHX7sZfdN3FSqQQDjkqMDF2uZShNGQxDF1HnLiT8xZjgr6S2uMthdtWvmfZRFqsOTUY&#10;7GhtqGx2F6tATrdvZ786jpuiORw+TFEW3c9WqdeXfjUDEamP/+KH+1On+eMR3J9JF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+536xAAAANwAAAAPAAAAAAAAAAAA&#10;AAAAAKECAABkcnMvZG93bnJldi54bWxQSwUGAAAAAAQABAD5AAAAkgMAAAAA&#10;"/>
                      <v:rect id="Rectangle 1463" o:spid="_x0000_s1366" style="position:absolute;left:3506;top:5607;width:114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8izcQA&#10;AADcAAAADwAAAGRycy9kb3ducmV2LnhtbERPS2vCQBC+C/0Pywi96UYbxEZXEaFUpAcfLaW3ITsm&#10;wexskt2a5N93BaG3+fies1x3phQ3alxhWcFkHIEgTq0uOFPweX4bzUE4j6yxtEwKenKwXj0Nlpho&#10;2/KRbiefiRDCLkEFufdVIqVLczLoxrYiDtzFNgZ9gE0mdYNtCDelnEbRTBosODTkWNE2p/R6+jUK&#10;ss3XefK67V/q73n8g4eq/njnvVLPw26zAOGp8//ih3unw/x4CvdnwgV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vIs3EAAAA3AAAAA8AAAAAAAAAAAAAAAAAmAIAAGRycy9k&#10;b3ducmV2LnhtbFBLBQYAAAAABAAEAPUAAACJAwAAAAA=&#10;" fillcolor="#969696" stroked="f"/>
                      <v:line id="Line 1464" o:spid="_x0000_s1367" style="position:absolute;flip:y;visibility:visible;mso-wrap-style:square" from="2715,6059" to="3014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awbsUAAADcAAAADwAAAGRycy9kb3ducmV2LnhtbESPT2vCQBDF7wW/wzJCL6FuaorU6CrW&#10;PyCUHrQ9eByyYxLMzobsVNNv3xUKvc3w3u/Nm/myd426UhdqzwaeRyko4sLbmksDX5+7p1dQQZAt&#10;Np7JwA8FWC4GD3PMrb/xga5HKVUM4ZCjgUqkzbUORUUOw8i3xFE7+86hxLUrte3wFsNdo8dpOtEO&#10;a44XKmxpXVFxOX67WGP3wZssS96cTpIpbU/ynmox5nHYr2aghHr5N//Rexu5lwzuz8QJ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wawbsUAAADcAAAADwAAAAAAAAAA&#10;AAAAAAChAgAAZHJzL2Rvd25yZXYueG1sUEsFBgAAAAAEAAQA+QAAAJMDAAAAAA==&#10;">
                        <v:stroke endarrow="block"/>
                      </v:line>
                      <v:line id="Line 1465" o:spid="_x0000_s1368" style="position:absolute;flip:y;visibility:visible;mso-wrap-style:square" from="3167,6059" to="3356,6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8oGsUAAADcAAAADwAAAGRycy9kb3ducmV2LnhtbESPT2vCQBDF74V+h2UKvQTdtErR6Cr9&#10;JwjSg9GDxyE7JsHsbMhONf32riD0NsN7vzdv5sveNepMXag9G3gZpqCIC29rLg3sd6vBBFQQZIuN&#10;ZzLwRwGWi8eHOWbWX3hL51xKFUM4ZGigEmkzrUNRkcMw9C1x1I6+cyhx7UptO7zEcNfo1zR90w5r&#10;jhcqbOmzouKU/7pYY/XDX6NR8uF0kkzp+yCbVIsxz0/9+wyUUC//5ju9tpEbj+H2TJxAL6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8oGsUAAADcAAAADwAAAAAAAAAA&#10;AAAAAAChAgAAZHJzL2Rvd25yZXYueG1sUEsFBgAAAAAEAAQA+QAAAJMDAAAAAA==&#10;">
                        <v:stroke endarrow="block"/>
                      </v:line>
                      <v:line id="Line 1466" o:spid="_x0000_s1369" style="position:absolute;flip:y;visibility:visible;mso-wrap-style:square" from="3506,6059" to="3584,6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ONgcUAAADcAAAADwAAAGRycy9kb3ducmV2LnhtbESPQWvCQBCF7wX/wzJCL6FurLVodBXb&#10;KgjiQe2hxyE7JsHsbMhONf77bqHQ2wzvfW/ezJedq9WV2lB5NjAcpKCIc28rLgx8njZPE1BBkC3W&#10;nsnAnQIsF72HOWbW3/hA16MUKoZwyNBAKdJkWoe8JIdh4BviqJ1961Di2hbatniL4a7Wz2n6qh1W&#10;HC+U2NB7Sfnl+O1ijc2eP0aj5M3pJJnS+kt2qRZjHvvdagZKqJN/8x+9tZF7GcPvM3ECv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6ONgcUAAADcAAAADwAAAAAAAAAA&#10;AAAAAAChAgAAZHJzL2Rvd25yZXYueG1sUEsFBgAAAAAEAAQA+QAAAJMDAAAAAA==&#10;">
                        <v:stroke endarrow="block"/>
                      </v:line>
                      <v:line id="Line 1467" o:spid="_x0000_s1370" style="position:absolute;flip:x y;visibility:visible;mso-wrap-style:square" from="3755,6059" to="4184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iD5sMAAADcAAAADwAAAGRycy9kb3ducmV2LnhtbERPTWvCQBC9F/oflil4qxulBE1dRQSh&#10;By/aotdJdpqNZmeT7Brjv3eFQm/zeJ+zWA22Fj11vnKsYDJOQBAXTldcKvj53r7PQPiArLF2TAru&#10;5GG1fH1ZYKbdjffUH0IpYgj7DBWYEJpMSl8YsujHriGO3K/rLIYIu1LqDm8x3NZymiSptFhxbDDY&#10;0MZQcTlcrYI+v07Ox93+4vNTO89npt3s2lSp0duw/gQRaAj/4j/3l47zP1J4PhMv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4g+bDAAAA3AAAAA8AAAAAAAAAAAAA&#10;AAAAoQIAAGRycy9kb3ducmV2LnhtbFBLBQYAAAAABAAEAPkAAACRAwAAAAA=&#10;">
                        <v:stroke endarrow="block"/>
                      </v:line>
                      <v:rect id="Rectangle 1468" o:spid="_x0000_s1371" style="position:absolute;left:3733;top:5603;width:114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iBVcMA&#10;AADcAAAADwAAAGRycy9kb3ducmV2LnhtbERPS4vCMBC+C/6HMII3TXXFdatRRFhcxIOPXcTb0Ixt&#10;sZnUJqv13xtB8DYf33Mms9oU4kqVyy0r6HUjEMSJ1TmnCn73350RCOeRNRaWScGdHMymzcYEY21v&#10;vKXrzqcihLCLUUHmfRlL6ZKMDLquLYkDd7KVQR9glUpd4S2Em0L2o2goDeYcGjIsaZFRct79GwXp&#10;/G/f+1rcPy6H0eCIm/KyXvJKqXarno9BeKr9W/xy/+gwf/AJz2fCB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iBVcMAAADcAAAADwAAAAAAAAAAAAAAAACYAgAAZHJzL2Rv&#10;d25yZXYueG1sUEsFBgAAAAAEAAQA9QAAAIgDAAAAAA==&#10;" fillcolor="#969696" stroked="f"/>
                      <v:rect id="Rectangle 1469" o:spid="_x0000_s1372" style="position:absolute;left:3281;top:5603;width:114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cVJ8YA&#10;AADcAAAADwAAAGRycy9kb3ducmV2LnhtbESPQWvCQBCF74L/YZlCb7rRSrHRVUQoFfFgtUW8Ddkx&#10;Cc3Oxuyq8d87h4K3Gd6b976ZzltXqSs1ofRsYNBPQBFn3pacG/jZf/bGoEJEtlh5JgN3CjCfdTtT&#10;TK2/8TdddzFXEsIhRQNFjHWqdcgKchj6viYW7eQbh1HWJte2wZuEu0oPk+RdOyxZGgqsaVlQ9re7&#10;OAP54nc/+Fje386H8eiI2/q8+eK1Ma8v7WICKlIbn+b/65UV/JHQyjMygZ4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cVJ8YAAADcAAAADwAAAAAAAAAAAAAAAACYAgAAZHJz&#10;L2Rvd25yZXYueG1sUEsFBgAAAAAEAAQA9QAAAIsDAAAAAA==&#10;" fillcolor="#969696" stroked="f"/>
                      <v:line id="Line 1470" o:spid="_x0000_s1373" style="position:absolute;flip:y;visibility:visible;mso-wrap-style:square" from="4297,5833" to="4863,5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2R/MQAAADcAAAADwAAAGRycy9kb3ducmV2LnhtbERPTWsCMRC9F/ofwgi9lJpVpOhqFBEE&#10;D15qyy69jZtxs+xmsk2ibv99Uyj0No/3OavNYDtxIx8axwom4wwEceV0w7WCj/f9yxxEiMgaO8ek&#10;4JsCbNaPDyvMtbvzG91OsRYphEOOCkyMfS5lqAxZDGPXEyfu4rzFmKCvpfZ4T+G2k9Mse5UWG04N&#10;BnvaGara09UqkPPj85ffnmdt0ZblwhRV0X8elXoaDdsliEhD/Bf/uQ86zZ8t4PeZdIF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jZH8xAAAANwAAAAPAAAAAAAAAAAA&#10;AAAAAKECAABkcnMvZG93bnJldi54bWxQSwUGAAAAAAQABAD5AAAAkgMAAAAA&#10;"/>
                      <v:rect id="Rectangle 1471" o:spid="_x0000_s1374" style="position:absolute;left:2942;top:5603;width:114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iP/MYA&#10;AADcAAAADwAAAGRycy9kb3ducmV2LnhtbESPQWvCQBCF74L/YRnBm25sbdHUVUQoFvFgtSLehuw0&#10;Cc3OxuxW4793DoXeZnhv3vtmtmhdpa7UhNKzgdEwAUWceVtybuDr8D6YgAoR2WLlmQzcKcBi3u3M&#10;MLX+xp903cdcSQiHFA0UMdap1iEryGEY+ppYtG/fOIyyNrm2Dd4k3FX6KUletcOSpaHAmlYFZT/7&#10;X2cgXx4Po+nq/nw5TcZn3NWX7Zo3xvR77fINVKQ2/pv/rj+s4L8IvjwjE+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iP/MYAAADcAAAADwAAAAAAAAAAAAAAAACYAgAAZHJz&#10;L2Rvd25yZXYueG1sUEsFBgAAAAAEAAQA9QAAAIsDAAAAAA==&#10;" fillcolor="#969696" stroked="f"/>
                      <v:rect id="Rectangle 1472" o:spid="_x0000_s1375" style="position:absolute;left:2828;top:5607;width:1470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5WGcEA&#10;AADcAAAADwAAAGRycy9kb3ducmV2LnhtbERPTYvCMBC9C/sfwgh701RBkWqUuih4ElYXdvc2NGNS&#10;bCalibb77zeC4G0e73NWm97V4k5tqDwrmIwzEMSl1xUbBV/n/WgBIkRkjbVnUvBHATbrt8EKc+07&#10;/qT7KRqRQjjkqMDG2ORShtKSwzD2DXHiLr51GBNsjdQtdinc1XKaZXPpsOLUYLGhD0vl9XRzCnbN&#10;77GYmSCL72h/rn7b7e3RKPU+7IsliEh9fImf7oNO82cTeDyTLp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OVhnBAAAA3AAAAA8AAAAAAAAAAAAAAAAAmAIAAGRycy9kb3du&#10;cmV2LnhtbFBLBQYAAAAABAAEAPUAAACGAwAAAAA=&#10;" filled="f"/>
                      <v:shape id="Text Box 1473" o:spid="_x0000_s1376" type="#_x0000_t202" style="position:absolute;left:2151;top:6394;width:565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FHs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FHsMAAADcAAAADwAAAAAAAAAAAAAAAACYAgAAZHJzL2Rv&#10;d25yZXYueG1sUEsFBgAAAAAEAAQA9QAAAIgDAAAAAA==&#10;" filled="f" stroked="f">
                        <v:textbox inset="0,0,0,0">
                          <w:txbxContent>
                            <w:p w:rsidR="000742AA" w:rsidRPr="002C132B" w:rsidRDefault="000742AA" w:rsidP="000B381C">
                              <w:pPr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132B">
                                <w:rPr>
                                  <w:sz w:val="16"/>
                                  <w:szCs w:val="16"/>
                                </w:rPr>
                                <w:t>Rouge</w:t>
                              </w:r>
                            </w:p>
                          </w:txbxContent>
                        </v:textbox>
                      </v:shape>
                      <v:shape id="Text Box 1474" o:spid="_x0000_s1377" type="#_x0000_t202" style="position:absolute;left:2603;top:6507;width:565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ghc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/ghcMAAADcAAAADwAAAAAAAAAAAAAAAACYAgAAZHJzL2Rv&#10;d25yZXYueG1sUEsFBgAAAAAEAAQA9QAAAIgDAAAAAA==&#10;" filled="f" stroked="f">
                        <v:textbox inset="0,0,0,0">
                          <w:txbxContent>
                            <w:p w:rsidR="000742AA" w:rsidRPr="002C132B" w:rsidRDefault="000742AA" w:rsidP="000B381C">
                              <w:pPr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Jaune</w:t>
                              </w:r>
                            </w:p>
                          </w:txbxContent>
                        </v:textbox>
                      </v:shape>
                      <v:shape id="Text Box 1475" o:spid="_x0000_s1378" type="#_x0000_t202" style="position:absolute;left:3506;top:6511;width:565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      <v:textbox inset="0,0,0,0">
                          <w:txbxContent>
                            <w:p w:rsidR="000742AA" w:rsidRPr="002C132B" w:rsidRDefault="000742AA" w:rsidP="000B381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Vert</w:t>
                              </w:r>
                            </w:p>
                          </w:txbxContent>
                        </v:textbox>
                      </v:shape>
                      <v:shape id="Text Box 1476" o:spid="_x0000_s1379" type="#_x0000_t202" style="position:absolute;left:4184;top:6398;width:565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dasIA&#10;AADcAAAADwAAAGRycy9kb3ducmV2LnhtbERPTYvCMBC9C/sfwix403QFxe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t1qwgAAANwAAAAPAAAAAAAAAAAAAAAAAJgCAABkcnMvZG93&#10;bnJldi54bWxQSwUGAAAAAAQABAD1AAAAhwMAAAAA&#10;" filled="f" stroked="f">
                        <v:textbox inset="0,0,0,0">
                          <w:txbxContent>
                            <w:p w:rsidR="000742AA" w:rsidRPr="002C132B" w:rsidRDefault="000742AA" w:rsidP="000B381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Brun</w:t>
                              </w:r>
                            </w:p>
                          </w:txbxContent>
                        </v:textbox>
                      </v:shape>
                      <v:line id="Line 1477" o:spid="_x0000_s1380" style="position:absolute;flip:y;visibility:visible;mso-wrap-style:square" from="5653,5833" to="6219,5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uTU8QAAADcAAAADwAAAGRycy9kb3ducmV2LnhtbERPTWsCMRC9F/wPYYReimYtrehqFBGE&#10;HrzUlhVv42bcLLuZrEmq23/fFAq9zeN9znLd21bcyIfasYLJOANBXDpdc6Xg82M3moEIEVlj65gU&#10;fFOA9WrwsMRcuzu/0+0QK5FCOOSowMTY5VKG0pDFMHYdceIuzluMCfpKao/3FG5b+ZxlU2mx5tRg&#10;sKOtobI5fFkFcrZ/uvrN+aUpmuNxboqy6E57pR6H/WYBIlIf/8V/7jed5r9O4feZdIF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y5NTxAAAANwAAAAPAAAAAAAAAAAA&#10;AAAAAKECAABkcnMvZG93bnJldi54bWxQSwUGAAAAAAQABAD5AAAAkgMAAAAA&#10;"/>
                      <v:rect id="Rectangle 1478" o:spid="_x0000_s1381" style="position:absolute;left:6896;top:5607;width:114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EXiMUA&#10;AADcAAAADwAAAGRycy9kb3ducmV2LnhtbERPTWvCQBC9C/0PyxS86Sa1WhuzighiKR5sbCm9Ddkx&#10;Cc3Oxuyq8d+7BaG3ebzPSRedqcWZWldZVhAPIxDEudUVFwo+9+vBFITzyBpry6TgSg4W84deiom2&#10;F/6gc+YLEULYJaig9L5JpHR5SQbd0DbEgTvY1qAPsC2kbvESwk0tn6JoIg1WHBpKbGhVUv6bnYyC&#10;Yvm1j19X19Hxe/r8g7vmuN3wu1L9x245A+Gp8//iu/tNh/njF/h7Jlw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wReIxQAAANwAAAAPAAAAAAAAAAAAAAAAAJgCAABkcnMv&#10;ZG93bnJldi54bWxQSwUGAAAAAAQABAD1AAAAigMAAAAA&#10;" fillcolor="#969696" stroked="f"/>
                      <v:line id="Line 1479" o:spid="_x0000_s1382" style="position:absolute;flip:y;visibility:visible;mso-wrap-style:square" from="6105,6059" to="6434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u0wsUAAADcAAAADwAAAGRycy9kb3ducmV2LnhtbESPQUvDQBCF74L/YRnBS2g3WhSN2RTb&#10;WhCKB1sPHofsmASzsyE7beO/dw6Ct3nM+968KZdT6M2JxtRFdnAzz8EQ19F33Dj4OGxnD2CSIHvs&#10;I5ODH0qwrC4vSix8PPM7nfbSGA3hVKCDVmQorE11SwHTPA7EuvuKY0BROTbWj3jW8NDb2zy/twE7&#10;1gstDrRuqf7eH4PW2L7xZrHIVsFm2SO9fMout+Lc9dX0/ARGaJJ/8x/96pW707b6jE5g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u0wsUAAADcAAAADwAAAAAAAAAA&#10;AAAAAAChAgAAZHJzL2Rvd25yZXYueG1sUEsFBgAAAAAEAAQA+QAAAJMDAAAAAA==&#10;">
                        <v:stroke endarrow="block"/>
                      </v:line>
                      <v:line id="Line 1480" o:spid="_x0000_s1383" style="position:absolute;flip:y;visibility:visible;mso-wrap-style:square" from="6557,6059" to="6719,6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cRWcUAAADcAAAADwAAAGRycy9kb3ducmV2LnhtbESPQWvCQBCF70L/wzIFL0E3Viw1dZVa&#10;FQrSQ6MHj0N2moRmZ0N21PTfdwuCtxne+968Wax616gLdaH2bGAyTkERF97WXBo4HnajF1BBkC02&#10;nsnALwVYLR8GC8ysv/IXXXIpVQzhkKGBSqTNtA5FRQ7D2LfEUfv2nUOJa1dq2+E1hrtGP6Xps3ZY&#10;c7xQYUvvFRU/+dnFGrtP3kynydrpJJnT9iT7VIsxw8f+7RWUUC93843+sJGbzeH/mTiBX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cRWcUAAADcAAAADwAAAAAAAAAA&#10;AAAAAAChAgAAZHJzL2Rvd25yZXYueG1sUEsFBgAAAAAEAAQA+QAAAJMDAAAAAA==&#10;">
                        <v:stroke endarrow="block"/>
                      </v:line>
                      <v:line id="Line 1481" o:spid="_x0000_s1384" style="position:absolute;flip:y;visibility:visible;mso-wrap-style:square" from="6896,6059" to="6947,6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FyecUAAADcAAAADwAAAGRycy9kb3ducmV2LnhtbESPQWvCQBCF74X+h2UKvQTdtILU6Cpt&#10;rVAoHqoePA7ZaRKanQ3ZUdN/3zkI3uYx73vzZrEaQmvO1KcmsoOncQ6GuIy+4crBYb8ZvYBJguyx&#10;jUwO/ijBanl/t8DCxwt/03knldEQTgU6qEW6wtpU1hQwjWNHrLuf2AcUlX1lfY8XDQ+tfc7zqQ3Y&#10;sF6osaP3msrf3Slojc2W15NJ9hZsls3o4yhfuRXnHh+G1zkYoUFu5iv96ZWban19Riew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FyecUAAADcAAAADwAAAAAAAAAA&#10;AAAAAAChAgAAZHJzL2Rvd25yZXYueG1sUEsFBgAAAAAEAAQA+QAAAJMDAAAAAA==&#10;">
                        <v:stroke endarrow="block"/>
                      </v:line>
                      <v:line id="Line 1482" o:spid="_x0000_s1385" style="position:absolute;flip:x y;visibility:visible;mso-wrap-style:square" from="7175,6059" to="7460,6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RH8sIAAADcAAAADwAAAGRycy9kb3ducmV2LnhtbERPTWvCQBC9C/0Pywi96SY9BBtdRYRC&#10;D160Uq+T7DSbmp1NsmtM/31XELzN433OajPaRgzU+9qxgnSegCAuna65UnD6+pgtQPiArLFxTAr+&#10;yMNm/TJZYa7djQ80HEMlYgj7HBWYENpcSl8asujnriWO3I/rLYYI+0rqHm8x3DbyLUkyabHm2GCw&#10;pZ2h8nK8WgVDcU1/v/eHiy/O3XuxMN1u32VKvU7H7RJEoDE8xQ/3p47zsxTuz8QL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KRH8sIAAADcAAAADwAAAAAAAAAAAAAA&#10;AAChAgAAZHJzL2Rvd25yZXYueG1sUEsFBgAAAAAEAAQA+QAAAJADAAAAAA==&#10;">
                        <v:stroke endarrow="block"/>
                      </v:line>
                      <v:rect id="Rectangle 1483" o:spid="_x0000_s1386" style="position:absolute;left:7123;top:5603;width:114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+rcQA&#10;AADcAAAADwAAAGRycy9kb3ducmV2LnhtbERPTWvCQBC9C/6HZQq9mY2xSJq6ighiKT1UYym9Ddlp&#10;EpqdTbJbjf/eFQre5vE+Z7EaTCNO1LvasoJpFIMgLqyuuVRwzLeTFITzyBoby6TgQg5Wy/FogZm2&#10;Z97T6eBLEULYZaig8r7NpHRFRQZdZFviwP3Y3qAPsC+l7vEcwk0jkzieS4M1h4YKW9pUVPwe/oyC&#10;cv2ZT583l1n3lT5940fbve/4TanHh2H9AsLT4O/if/erDvPnCdyeCR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afq3EAAAA3AAAAA8AAAAAAAAAAAAAAAAAmAIAAGRycy9k&#10;b3ducmV2LnhtbFBLBQYAAAAABAAEAPUAAACJAwAAAAA=&#10;" fillcolor="#969696" stroked="f"/>
                      <v:rect id="Rectangle 1484" o:spid="_x0000_s1387" style="position:absolute;left:6671;top:5603;width:114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bbNsQA&#10;AADcAAAADwAAAGRycy9kb3ducmV2LnhtbERPTWvCQBC9F/oflhG8NRsbERtdRYRSEQ9qWkpvQ3ZM&#10;gtnZJLtq/PfdgtDbPN7nzJe9qcWVOldZVjCKYhDEudUVFwo+s/eXKQjnkTXWlknBnRwsF89Pc0y1&#10;vfGBrkdfiBDCLkUFpfdNKqXLSzLoItsQB+5kO4M+wK6QusNbCDe1fI3jiTRYcWgosaF1Sfn5eDEK&#10;itVXNnpb35P2ezr+wX3T7j54q9Rw0K9mIDz1/l/8cG90mD9J4O+ZcIF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W2zbEAAAA3AAAAA8AAAAAAAAAAAAAAAAAmAIAAGRycy9k&#10;b3ducmV2LnhtbFBLBQYAAAAABAAEAPUAAACJAwAAAAA=&#10;" fillcolor="#969696" stroked="f"/>
                      <v:line id="Line 1485" o:spid="_x0000_s1388" style="position:absolute;flip:y;visibility:visible;mso-wrap-style:square" from="7687,5833" to="8253,5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liAsQAAADcAAAADwAAAGRycy9kb3ducmV2LnhtbERPTWsCMRC9C/0PYQq9SM1aROzWKCII&#10;HrxUZaW36Wa6WXYzWZOo23/fFARv83ifM1/2thVX8qF2rGA8ykAQl07XXCk4HjavMxAhImtsHZOC&#10;XwqwXDwN5phrd+NPuu5jJVIIhxwVmBi7XMpQGrIYRq4jTtyP8xZjgr6S2uMthdtWvmXZVFqsOTUY&#10;7GhtqGz2F6tAznbDs199T5qiOZ3eTVEW3ddOqZfnfvUBIlIfH+K7e6vT/OkE/p9JF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OWICxAAAANwAAAAPAAAAAAAAAAAA&#10;AAAAAKECAABkcnMvZG93bnJldi54bWxQSwUGAAAAAAQABAD5AAAAkgMAAAAA&#10;"/>
                      <v:rect id="Rectangle 1486" o:spid="_x0000_s1389" style="position:absolute;left:6332;top:5603;width:114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m2cMA&#10;AADcAAAADwAAAGRycy9kb3ducmV2LnhtbERPS4vCMBC+C/6HMMLeNPWxol2jiCArsgefiLehmW2L&#10;zaQ2Ueu/N8LC3ubje85kVptC3KlyuWUF3U4EgjixOudUwWG/bI9AOI+ssbBMCp7kYDZtNiYYa/vg&#10;Ld13PhUhhF2MCjLvy1hKl2Rk0HVsSRy4X1sZ9AFWqdQVPkK4KWQviobSYM6hIcOSFhkll93NKEjn&#10;x313vHj2r6fR4Iyb8vrzzWulPlr1/AuEp9r/i//cKx3mDz/h/Uy4QE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Pm2cMAAADcAAAADwAAAAAAAAAAAAAAAACYAgAAZHJzL2Rv&#10;d25yZXYueG1sUEsFBgAAAAAEAAQA9QAAAIgDAAAAAA==&#10;" fillcolor="#969696" stroked="f"/>
                      <v:rect id="Rectangle 1487" o:spid="_x0000_s1390" style="position:absolute;left:6218;top:5607;width:1470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sE0MEA&#10;AADcAAAADwAAAGRycy9kb3ducmV2LnhtbERP32vCMBB+H/g/hBN8m6kDy6hGqTLBJ2FOUN+O5kyK&#10;zaU00Xb//TIY7O0+vp+3XA+uEU/qQu1ZwWyagSCuvK7ZKDh97V7fQYSIrLHxTAq+KcB6NXpZYqF9&#10;z5/0PEYjUgiHAhXYGNtCylBZchimviVO3M13DmOCnZG6wz6Fu0a+ZVkuHdacGiy2tLVU3Y8Pp+Cj&#10;vR7KuQmyPEd7uftNv7MHo9RkPJQLEJGG+C/+c+91mp/n8PtMukC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LBNDBAAAA3AAAAA8AAAAAAAAAAAAAAAAAmAIAAGRycy9kb3du&#10;cmV2LnhtbFBLBQYAAAAABAAEAPUAAACGAwAAAAA=&#10;" filled="f"/>
                      <v:shape id="Text Box 1488" o:spid="_x0000_s1391" type="#_x0000_t202" style="position:absolute;left:5541;top:6394;width:565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        <v:textbox inset="0,0,0,0">
                          <w:txbxContent>
                            <w:p w:rsidR="000742AA" w:rsidRPr="002C132B" w:rsidRDefault="000742AA" w:rsidP="000B381C">
                              <w:pPr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Vert</w:t>
                              </w:r>
                            </w:p>
                          </w:txbxContent>
                        </v:textbox>
                      </v:shape>
                      <v:shape id="Text Box 1489" o:spid="_x0000_s1392" type="#_x0000_t202" style="position:absolute;left:5993;top:6507;width:565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      <v:textbox inset="0,0,0,0">
                          <w:txbxContent>
                            <w:p w:rsidR="000742AA" w:rsidRPr="002C132B" w:rsidRDefault="000742AA" w:rsidP="000B381C">
                              <w:pPr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Bleu</w:t>
                              </w:r>
                            </w:p>
                          </w:txbxContent>
                        </v:textbox>
                      </v:shape>
                      <v:shape id="Text Box 1490" o:spid="_x0000_s1393" type="#_x0000_t202" style="position:absolute;left:6896;top:6511;width:565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d0s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fraA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d0sMAAADcAAAADwAAAAAAAAAAAAAAAACYAgAAZHJzL2Rv&#10;d25yZXYueG1sUEsFBgAAAAAEAAQA9QAAAIgDAAAAAA==&#10;" filled="f" stroked="f">
                        <v:textbox inset="0,0,0,0">
                          <w:txbxContent>
                            <w:p w:rsidR="000742AA" w:rsidRPr="002C132B" w:rsidRDefault="000742AA" w:rsidP="000B381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132B">
                                <w:rPr>
                                  <w:sz w:val="16"/>
                                  <w:szCs w:val="16"/>
                                </w:rPr>
                                <w:t>Rouge</w:t>
                              </w:r>
                            </w:p>
                          </w:txbxContent>
                        </v:textbox>
                      </v:shape>
                      <v:shape id="Text Box 1491" o:spid="_x0000_s1394" type="#_x0000_t202" style="position:absolute;left:7461;top:6398;width:565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iks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8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giksYAAADcAAAADwAAAAAAAAAAAAAAAACYAgAAZHJz&#10;L2Rvd25yZXYueG1sUEsFBgAAAAAEAAQA9QAAAIsDAAAAAA==&#10;" filled="f" stroked="f">
                        <v:textbox inset="0,0,0,0">
                          <w:txbxContent>
                            <w:p w:rsidR="000742AA" w:rsidRPr="002C132B" w:rsidRDefault="000742AA" w:rsidP="000B381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Brun</w:t>
                              </w:r>
                            </w:p>
                          </w:txbxContent>
                        </v:textbox>
                      </v:shape>
                      <v:rect id="Rectangle 1492" o:spid="_x0000_s1395" style="position:absolute;left:7349;top:5603;width:114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2B8MA&#10;AADcAAAADwAAAGRycy9kb3ducmV2LnhtbERPTWvCQBC9C/6HZQRvukktaqOriFAs4qFqS/E2ZMck&#10;mJ2N2VXjv3cFobd5vM+ZzhtTiivVrrCsIO5HIIhTqwvOFPzsP3tjEM4jaywtk4I7OZjP2q0pJtre&#10;eEvXnc9ECGGXoILc+yqR0qU5GXR9WxEH7mhrgz7AOpO6xlsIN6V8i6KhNFhwaMixomVO6Wl3MQqy&#10;xe8+/ljeB+e/8fsBv6vzZsVrpbqdZjEB4anx/+KX+0uH+aMYns+EC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2B8MAAADcAAAADwAAAAAAAAAAAAAAAACYAgAAZHJzL2Rv&#10;d25yZXYueG1sUEsFBgAAAAAEAAQA9QAAAIgDAAAAAA==&#10;" fillcolor="#969696" stroked="f"/>
                      <v:line id="Line 1493" o:spid="_x0000_s1396" style="position:absolute;flip:x y;visibility:visible;mso-wrap-style:square" from="7403,6059" to="7913,6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9PWMMAAADcAAAADwAAAGRycy9kb3ducmV2LnhtbERPPW/CMBDdK/U/WIfE1jgwAE0xCCFV&#10;YmCBVu16iY84EJ+T2ITw7zFSpW739D5vuR5sLXrqfOVYwSRJQRAXTldcKvj++nxbgPABWWPtmBTc&#10;ycN69fqyxEy7Gx+oP4ZSxBD2GSowITSZlL4wZNEnriGO3Ml1FkOEXSl1h7cYbms5TdOZtFhxbDDY&#10;0NZQcTlerYI+v07OP/vDxee/7Xu+MO12386UGo+GzQeIQEP4F/+5dzrOn0/h+Uy8Q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vT1jDAAAA3AAAAA8AAAAAAAAAAAAA&#10;AAAAoQIAAGRycy9kb3ducmV2LnhtbFBLBQYAAAAABAAEAPkAAACRAwAAAAA=&#10;">
                        <v:stroke endarrow="block"/>
                      </v:line>
                      <v:shape id="Text Box 1494" o:spid="_x0000_s1397" type="#_x0000_t202" style="position:absolute;left:7913;top:6285;width:565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85c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85cMAAADcAAAADwAAAAAAAAAAAAAAAACYAgAAZHJzL2Rv&#10;d25yZXYueG1sUEsFBgAAAAAEAAQA9QAAAIgDAAAAAA==&#10;" filled="f" stroked="f">
                        <v:textbox inset="0,0,0,0">
                          <w:txbxContent>
                            <w:p w:rsidR="000742AA" w:rsidRPr="002C132B" w:rsidRDefault="000742AA" w:rsidP="000B381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Rouge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0B381C" w:rsidRPr="00335243" w:rsidRDefault="000B381C" w:rsidP="000B381C">
            <w:pPr>
              <w:rPr>
                <w:szCs w:val="24"/>
              </w:rPr>
            </w:pPr>
          </w:p>
          <w:p w:rsidR="000B381C" w:rsidRPr="00335243" w:rsidRDefault="000B381C" w:rsidP="000B381C">
            <w:pPr>
              <w:rPr>
                <w:szCs w:val="24"/>
              </w:rPr>
            </w:pPr>
            <w:r w:rsidRPr="00335243">
              <w:rPr>
                <w:szCs w:val="24"/>
              </w:rPr>
              <w:tab/>
            </w:r>
          </w:p>
          <w:p w:rsidR="000B381C" w:rsidRPr="00335243" w:rsidRDefault="000B381C" w:rsidP="000B381C">
            <w:pPr>
              <w:rPr>
                <w:szCs w:val="24"/>
              </w:rPr>
            </w:pPr>
            <w:r w:rsidRPr="00335243">
              <w:rPr>
                <w:szCs w:val="24"/>
              </w:rPr>
              <w:tab/>
              <w:t xml:space="preserve">  </w:t>
            </w:r>
          </w:p>
          <w:p w:rsidR="000B381C" w:rsidRDefault="000B381C" w:rsidP="000B381C">
            <w:pPr>
              <w:rPr>
                <w:szCs w:val="24"/>
              </w:rPr>
            </w:pPr>
          </w:p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 w:rsidRPr="003C77D0">
              <w:rPr>
                <w:szCs w:val="24"/>
              </w:rPr>
              <w:tab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</w:tr>
      <w:tr w:rsidR="000B381C" w:rsidRPr="00635CD2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 xml:space="preserve">Réponse(s): </w:t>
            </w:r>
            <w:r w:rsidRPr="005C1B7B">
              <w:rPr>
                <w:i/>
              </w:rPr>
              <w:t>2,4 MΩ 1% et 5620 Ω 2%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0B381C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numPr>
                <w:ilvl w:val="0"/>
                <w:numId w:val="33"/>
              </w:numPr>
              <w:tabs>
                <w:tab w:val="clear" w:pos="720"/>
                <w:tab w:val="clear" w:pos="4536"/>
                <w:tab w:val="clear" w:pos="9072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335243" w:rsidRDefault="000B381C" w:rsidP="000B381C">
            <w:pPr>
              <w:rPr>
                <w:szCs w:val="24"/>
              </w:rPr>
            </w:pPr>
            <w:r w:rsidRPr="00335243">
              <w:rPr>
                <w:szCs w:val="24"/>
              </w:rPr>
              <w:t>Quelle est la  valeur de</w:t>
            </w:r>
            <w:r>
              <w:rPr>
                <w:szCs w:val="24"/>
              </w:rPr>
              <w:t xml:space="preserve">s </w:t>
            </w:r>
            <w:r w:rsidRPr="00335243">
              <w:rPr>
                <w:szCs w:val="24"/>
              </w:rPr>
              <w:t>résistance</w:t>
            </w:r>
            <w:r>
              <w:rPr>
                <w:szCs w:val="24"/>
              </w:rPr>
              <w:t>s</w:t>
            </w:r>
            <w:r w:rsidRPr="00335243">
              <w:rPr>
                <w:szCs w:val="24"/>
              </w:rPr>
              <w:t xml:space="preserve"> suivante</w:t>
            </w:r>
            <w:r>
              <w:rPr>
                <w:szCs w:val="24"/>
              </w:rPr>
              <w:t>s</w:t>
            </w:r>
            <w:r w:rsidRPr="00335243">
              <w:rPr>
                <w:szCs w:val="24"/>
              </w:rPr>
              <w:t> ?</w:t>
            </w:r>
          </w:p>
          <w:p w:rsidR="000B381C" w:rsidRPr="00335243" w:rsidRDefault="000B381C" w:rsidP="000B381C">
            <w:pPr>
              <w:rPr>
                <w:szCs w:val="24"/>
              </w:rPr>
            </w:pPr>
          </w:p>
          <w:p w:rsidR="000B381C" w:rsidRPr="00335243" w:rsidRDefault="006C7CDB" w:rsidP="000B381C">
            <w:pPr>
              <w:rPr>
                <w:szCs w:val="24"/>
              </w:rPr>
            </w:pPr>
            <w:r>
              <w:rPr>
                <w:noProof/>
                <w:szCs w:val="24"/>
                <w:lang w:eastAsia="fr-CH"/>
              </w:rPr>
              <mc:AlternateContent>
                <mc:Choice Requires="wpg">
                  <w:drawing>
                    <wp:anchor distT="0" distB="0" distL="114300" distR="114300" simplePos="0" relativeHeight="251633152" behindDoc="0" locked="0" layoutInCell="1" allowOverlap="1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3810</wp:posOffset>
                      </wp:positionV>
                      <wp:extent cx="4017645" cy="720090"/>
                      <wp:effectExtent l="0" t="0" r="0" b="0"/>
                      <wp:wrapNone/>
                      <wp:docPr id="106" name="Group 1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17645" cy="720090"/>
                                <a:chOff x="2151" y="5603"/>
                                <a:chExt cx="6327" cy="1134"/>
                              </a:xfrm>
                            </wpg:grpSpPr>
                            <wps:wsp>
                              <wps:cNvPr id="107" name="Line 1496"/>
                              <wps:cNvCnPr/>
                              <wps:spPr bwMode="auto">
                                <a:xfrm flipV="1">
                                  <a:off x="2263" y="5833"/>
                                  <a:ext cx="566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" name="Rectangle 14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06" y="5607"/>
                                  <a:ext cx="114" cy="4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" name="Line 1498"/>
                              <wps:cNvCnPr/>
                              <wps:spPr bwMode="auto">
                                <a:xfrm flipV="1">
                                  <a:off x="2715" y="6059"/>
                                  <a:ext cx="299" cy="3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" name="Line 1499"/>
                              <wps:cNvCnPr/>
                              <wps:spPr bwMode="auto">
                                <a:xfrm flipV="1">
                                  <a:off x="3167" y="6059"/>
                                  <a:ext cx="189" cy="4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" name="Line 1500"/>
                              <wps:cNvCnPr/>
                              <wps:spPr bwMode="auto">
                                <a:xfrm flipV="1">
                                  <a:off x="3506" y="6059"/>
                                  <a:ext cx="78" cy="4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" name="Line 1501"/>
                              <wps:cNvCnPr/>
                              <wps:spPr bwMode="auto">
                                <a:xfrm flipH="1" flipV="1">
                                  <a:off x="3755" y="6059"/>
                                  <a:ext cx="429" cy="3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" name="Rectangle 15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33" y="5603"/>
                                  <a:ext cx="114" cy="4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" name="Rectangle 15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81" y="5603"/>
                                  <a:ext cx="114" cy="4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" name="Line 1504"/>
                              <wps:cNvCnPr/>
                              <wps:spPr bwMode="auto">
                                <a:xfrm flipV="1">
                                  <a:off x="4297" y="5833"/>
                                  <a:ext cx="566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" name="Rectangle 15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2" y="5603"/>
                                  <a:ext cx="114" cy="4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" name="Rectangle 15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28" y="5607"/>
                                  <a:ext cx="1470" cy="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" name="Text Box 15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51" y="6394"/>
                                  <a:ext cx="565" cy="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Pr="002C132B" w:rsidRDefault="00432964" w:rsidP="000B381C">
                                    <w:pPr>
                                      <w:jc w:val="righ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Gris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9" name="Text Box 15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03" y="6507"/>
                                  <a:ext cx="565" cy="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Pr="002C132B" w:rsidRDefault="00432964" w:rsidP="000B381C">
                                    <w:pPr>
                                      <w:jc w:val="righ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Violet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0" name="Text Box 150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06" y="6511"/>
                                  <a:ext cx="565" cy="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Pr="002C132B" w:rsidRDefault="00432964" w:rsidP="000B381C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Rouge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1" name="Text Box 15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84" y="6398"/>
                                  <a:ext cx="565" cy="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Pr="002C132B" w:rsidRDefault="00432964" w:rsidP="000B381C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Rouge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2" name="Line 1511"/>
                              <wps:cNvCnPr/>
                              <wps:spPr bwMode="auto">
                                <a:xfrm flipV="1">
                                  <a:off x="5653" y="5833"/>
                                  <a:ext cx="566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" name="Rectangle 15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96" y="5607"/>
                                  <a:ext cx="114" cy="4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" name="Line 1513"/>
                              <wps:cNvCnPr/>
                              <wps:spPr bwMode="auto">
                                <a:xfrm flipV="1">
                                  <a:off x="6105" y="6059"/>
                                  <a:ext cx="329" cy="3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" name="Line 1514"/>
                              <wps:cNvCnPr/>
                              <wps:spPr bwMode="auto">
                                <a:xfrm flipV="1">
                                  <a:off x="6557" y="6059"/>
                                  <a:ext cx="162" cy="4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" name="Line 1515"/>
                              <wps:cNvCnPr/>
                              <wps:spPr bwMode="auto">
                                <a:xfrm flipV="1">
                                  <a:off x="6896" y="6059"/>
                                  <a:ext cx="51" cy="4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" name="Line 1516"/>
                              <wps:cNvCnPr/>
                              <wps:spPr bwMode="auto">
                                <a:xfrm flipH="1" flipV="1">
                                  <a:off x="7175" y="6059"/>
                                  <a:ext cx="285" cy="3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" name="Rectangle 15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23" y="5603"/>
                                  <a:ext cx="114" cy="4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" name="Rectangle 15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71" y="5603"/>
                                  <a:ext cx="114" cy="4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" name="Line 1519"/>
                              <wps:cNvCnPr/>
                              <wps:spPr bwMode="auto">
                                <a:xfrm flipV="1">
                                  <a:off x="7687" y="5833"/>
                                  <a:ext cx="566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" name="Rectangle 15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32" y="5603"/>
                                  <a:ext cx="114" cy="4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" name="Rectangle 15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18" y="5607"/>
                                  <a:ext cx="1470" cy="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" name="Text Box 15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41" y="6394"/>
                                  <a:ext cx="565" cy="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Pr="002C132B" w:rsidRDefault="00432964" w:rsidP="000B381C">
                                    <w:pPr>
                                      <w:jc w:val="righ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Jaune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4" name="Text Box 15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93" y="6507"/>
                                  <a:ext cx="565" cy="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Pr="002C132B" w:rsidRDefault="00432964" w:rsidP="000B381C">
                                    <w:pPr>
                                      <w:jc w:val="righ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Rouge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5" name="Text Box 15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96" y="6511"/>
                                  <a:ext cx="565" cy="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Pr="002C132B" w:rsidRDefault="00432964" w:rsidP="000B381C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Violet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6" name="Text Box 15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61" y="6398"/>
                                  <a:ext cx="565" cy="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Pr="002C132B" w:rsidRDefault="00432964" w:rsidP="000B381C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Vert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7" name="Rectangle 15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49" y="5603"/>
                                  <a:ext cx="114" cy="4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" name="Line 1527"/>
                              <wps:cNvCnPr/>
                              <wps:spPr bwMode="auto">
                                <a:xfrm flipH="1" flipV="1">
                                  <a:off x="7403" y="6059"/>
                                  <a:ext cx="510" cy="2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" name="Text Box 15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13" y="6285"/>
                                  <a:ext cx="565" cy="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Pr="000E4E2E" w:rsidRDefault="00432964" w:rsidP="000B381C">
                                    <w:pPr>
                                      <w:rPr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Brun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95" o:spid="_x0000_s1398" style="position:absolute;margin-left:22.65pt;margin-top:.3pt;width:316.35pt;height:56.7pt;z-index:251633152" coordorigin="2151,5603" coordsize="632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">
                      <v:line id="Line 1496" o:spid="_x0000_s1399" style="position:absolute;flip:y;visibility:visible;mso-wrap-style:square" from="2263,5833" to="2829,5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QZ1cQAAADcAAAADwAAAGRycy9kb3ducmV2LnhtbERPTWsCMRC9F/wPYQQvotlKqbo1ihQK&#10;PXipyoq3cTPdLLuZbJNUt/++KQi9zeN9zmrT21ZcyYfasYLHaQaCuHS65krB8fA2WYAIEVlj65gU&#10;/FCAzXrwsMJcuxt/0HUfK5FCOOSowMTY5VKG0pDFMHUdceI+nbcYE/SV1B5vKdy2cpZlz9JizanB&#10;YEevhspm/20VyMVu/OW3l6emaE6npSnKojvvlBoN++0LiEh9/Bff3e86zc/m8PdMuk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NBnVxAAAANwAAAAPAAAAAAAAAAAA&#10;AAAAAKECAABkcnMvZG93bnJldi54bWxQSwUGAAAAAAQABAD5AAAAkgMAAAAA&#10;"/>
                      <v:rect id="Rectangle 1497" o:spid="_x0000_s1400" style="position:absolute;left:3506;top:5607;width:114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2s58cA&#10;AADcAAAADwAAAGRycy9kb3ducmV2LnhtbESPT2vCQBDF7wW/wzJCb3WjLUWjmyCCtJQeWv8g3obs&#10;mASzszG71fjtO4dCbzO8N+/9ZpH3rlFX6kLt2cB4lIAiLrytuTSw266fpqBCRLbYeCYDdwqQZ4OH&#10;BabW3/ibrptYKgnhkKKBKsY21ToUFTkMI98Si3byncMoa1dq2+FNwl2jJ0nyqh3WLA0VtrSqqDhv&#10;fpyBcrnfjmer+/PlMH054ld7+XzjD2Meh/1yDipSH//Nf9fvVvAToZVnZAKd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trOfHAAAA3AAAAA8AAAAAAAAAAAAAAAAAmAIAAGRy&#10;cy9kb3ducmV2LnhtbFBLBQYAAAAABAAEAPUAAACMAwAAAAA=&#10;" fillcolor="#969696" stroked="f"/>
                      <v:line id="Line 1498" o:spid="_x0000_s1401" style="position:absolute;flip:y;visibility:visible;mso-wrap-style:square" from="2715,6059" to="3014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Q+RMUAAADcAAAADwAAAGRycy9kb3ducmV2LnhtbESPT2vCQBDF74V+h2UKXkLdVaHU6Cr+&#10;qSAUD9oePA7ZaRKanQ3ZUdNv7xYKvc3w3u/Nm/my9426UhfrwBZGQwOKuAiu5tLC58fu+RVUFGSH&#10;TWCy8EMRlovHhznmLtz4SNeTlCqFcMzRQiXS5lrHoiKPcRha4qR9hc6jpLUrtevwlsJ9o8fGvGiP&#10;NacLFba0qaj4Pl18qrE78HYyydZeZ9mU3s7ybrRYO3jqVzNQQr38m//ovUucmcLvM2kCv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Q+RMUAAADcAAAADwAAAAAAAAAA&#10;AAAAAAChAgAAZHJzL2Rvd25yZXYueG1sUEsFBgAAAAAEAAQA+QAAAJMDAAAAAA==&#10;">
                        <v:stroke endarrow="block"/>
                      </v:line>
                      <v:line id="Line 1499" o:spid="_x0000_s1402" style="position:absolute;flip:y;visibility:visible;mso-wrap-style:square" from="3167,6059" to="3356,6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cBBMUAAADcAAAADwAAAGRycy9kb3ducmV2LnhtbESPQWvCQBCF7wX/wzJCL0E3Vig2dRVt&#10;KxSKB62HHofsmASzsyE71fTfdw6F3uYx73vzZrkeQmuu1KcmsoPZNAdDXEbfcOXg9LmbLMAkQfbY&#10;RiYHP5RgvRrdLbHw8cYHuh6lMhrCqUAHtUhXWJvKmgKmaeyIdXeOfUBR2VfW93jT8NDahzx/tAEb&#10;1gs1dvRSU3k5fgetsdvz63yebYPNsid6+5KP3Ipz9+Nh8wxGaJB/8x/97pWbaX19Riew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GcBBMUAAADcAAAADwAAAAAAAAAA&#10;AAAAAAChAgAAZHJzL2Rvd25yZXYueG1sUEsFBgAAAAAEAAQA+QAAAJMDAAAAAA==&#10;">
                        <v:stroke endarrow="block"/>
                      </v:line>
                      <v:line id="Line 1500" o:spid="_x0000_s1403" style="position:absolute;flip:y;visibility:visible;mso-wrap-style:square" from="3506,6059" to="3584,6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ukn8UAAADcAAAADwAAAGRycy9kb3ducmV2LnhtbESPT2vCQBDF7wW/wzJCL6FuUqHY6Cr+&#10;qVAoHtQeehyyYxLMzobsqOm37wpCbzO893vzZrboXaOu1IXas4FslIIiLrytuTTwfdy+TEAFQbbY&#10;eCYDvxRgMR88zTC3/sZ7uh6kVDGEQ44GKpE21zoUFTkMI98SR+3kO4cS167UtsNbDHeNfk3TN+2w&#10;5nihwpbWFRXnw8XFGtsdb8bjZOV0krzTx498pVqMeR72yykooV7+zQ/600Yuy+D+TJxAz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ukn8UAAADcAAAADwAAAAAAAAAA&#10;AAAAAAChAgAAZHJzL2Rvd25yZXYueG1sUEsFBgAAAAAEAAQA+QAAAJMDAAAAAA==&#10;">
                        <v:stroke endarrow="block"/>
                      </v:line>
                      <v:line id="Line 1501" o:spid="_x0000_s1404" style="position:absolute;flip:x y;visibility:visible;mso-wrap-style:square" from="3755,6059" to="4184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Cq+MMAAADcAAAADwAAAGRycy9kb3ducmV2LnhtbERPPWvDMBDdA/0P4grdYtkZQupGNiFQ&#10;6JAlaWnWs3W1nFgn21Ic999XhUK3e7zP25az7cREo28dK8iSFARx7XTLjYKP99flBoQPyBo7x6Tg&#10;mzyUxcNii7l2dz7SdAqNiCHsc1RgQuhzKX1tyKJPXE8cuS83WgwRjo3UI95juO3kKk3X0mLLscFg&#10;T3tD9fV0swqm6pZdPg/Hq6/Ow3O1McP+MKyVenqcdy8gAs3hX/znftNxfraC32fiBbL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wqvjDAAAA3AAAAA8AAAAAAAAAAAAA&#10;AAAAoQIAAGRycy9kb3ducmV2LnhtbFBLBQYAAAAABAAEAPkAAACRAwAAAAA=&#10;">
                        <v:stroke endarrow="block"/>
                      </v:line>
                      <v:rect id="Rectangle 1502" o:spid="_x0000_s1405" style="position:absolute;left:3733;top:5603;width:114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CoS8MA&#10;AADcAAAADwAAAGRycy9kb3ducmV2LnhtbERPTYvCMBC9C/6HMII3TauLaNcoIoiyeHDVZdnb0Ixt&#10;sZnUJmr990YQ9jaP9znTeWNKcaPaFZYVxP0IBHFqdcGZguNh1RuDcB5ZY2mZFDzIwXzWbk0x0fbO&#10;33Tb+0yEEHYJKsi9rxIpXZqTQde3FXHgTrY26AOsM6lrvIdwU8pBFI2kwYJDQ44VLXNKz/urUZAt&#10;fg7xZPkYXn7HH3+4qy7bNX8p1e00i08Qnhr/L367NzrMj4fweiZ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CoS8MAAADcAAAADwAAAAAAAAAAAAAAAACYAgAAZHJzL2Rv&#10;d25yZXYueG1sUEsFBgAAAAAEAAQA9QAAAIgDAAAAAA==&#10;" fillcolor="#969696" stroked="f"/>
                      <v:rect id="Rectangle 1503" o:spid="_x0000_s1406" style="position:absolute;left:3281;top:5603;width:114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wP8QA&#10;AADcAAAADwAAAGRycy9kb3ducmV2LnhtbERPTWvCQBC9C/6HZYTedBMrYlNXkYC0FA81tpTehuw0&#10;Cc3OJtmtJv/eLQje5vE+Z73tTS3O1LnKsoJ4FoEgzq2uuFDwcdpPVyCcR9ZYWyYFAznYbsajNSba&#10;XvhI58wXIoSwS1BB6X2TSOnykgy6mW2IA/djO4M+wK6QusNLCDe1nEfRUhqsODSU2FBaUv6b/RkF&#10;xe7zFD+lw2P7tVp843vTHl74TamHSb97BuGp93fxzf2qw/x4Af/Ph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5MD/EAAAA3AAAAA8AAAAAAAAAAAAAAAAAmAIAAGRycy9k&#10;b3ducmV2LnhtbFBLBQYAAAAABAAEAPUAAACJAwAAAAA=&#10;" fillcolor="#969696" stroked="f"/>
                      <v:line id="Line 1504" o:spid="_x0000_s1407" style="position:absolute;flip:y;visibility:visible;mso-wrap-style:square" from="4297,5833" to="4863,5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O05MQAAADcAAAADwAAAGRycy9kb3ducmV2LnhtbERPTWsCMRC9C/6HMIVeSs1a2qKrUUQQ&#10;evCiLSvexs10s+xmsiapbv+9KRS8zeN9znzZ21ZcyIfasYLxKANBXDpdc6Xg63PzPAERIrLG1jEp&#10;+KUAy8VwMMdcuyvv6LKPlUghHHJUYGLscilDachiGLmOOHHfzluMCfpKao/XFG5b+ZJl79JizanB&#10;YEdrQ2Wz/7EK5GT7dPar02tTNIfD1BRl0R23Sj0+9KsZiEh9vIv/3R86zR+/wd8z6QK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c7TkxAAAANwAAAAPAAAAAAAAAAAA&#10;AAAAAKECAABkcnMvZG93bnJldi54bWxQSwUGAAAAAAQABAD5AAAAkgMAAAAA&#10;"/>
                      <v:rect id="Rectangle 1505" o:spid="_x0000_s1408" style="position:absolute;left:2942;top:5603;width:114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cL08QA&#10;AADcAAAADwAAAGRycy9kb3ducmV2LnhtbERPTWvCQBC9C/6HZYTezCatiI1ZRYTSUjxUrYi3ITtN&#10;QrOzSXYb47/vFgre5vE+J1sPphY9da6yrCCJYhDEudUVFwo+jy/TBQjnkTXWlknBjRysV+NRhqm2&#10;V95Tf/CFCCHsUlRQet+kUrq8JIMusg1x4L5sZ9AH2BVSd3gN4aaWj3E8lwYrDg0lNrQtKf8+/BgF&#10;xeZ0TJ63t6f2vJhd8KNpd6/8rtTDZNgsQXga/F38737TYX4yh7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nC9PEAAAA3AAAAA8AAAAAAAAAAAAAAAAAmAIAAGRycy9k&#10;b3ducmV2LnhtbFBLBQYAAAAABAAEAPUAAACJAwAAAAA=&#10;" fillcolor="#969696" stroked="f"/>
                      <v:rect id="Rectangle 1506" o:spid="_x0000_s1409" style="position:absolute;left:2828;top:5607;width:1470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HSNsEA&#10;AADcAAAADwAAAGRycy9kb3ducmV2LnhtbERPS2sCMRC+F/ofwhR6q1kFbVmNsi0KPQk+oHobNmOy&#10;uJksm+iu/94IQm/z8T1ntuhdLa7UhsqzguEgA0Fcel2xUbDfrT6+QISIrLH2TApuFGAxf32ZYa59&#10;xxu6bqMRKYRDjgpsjE0uZSgtOQwD3xAn7uRbhzHB1kjdYpfCXS1HWTaRDitODRYb+rFUnrcXp2DZ&#10;HNfF2ARZ/EV7OPvvbmXXRqn3t76YgojUx3/x0/2r0/zhJzyeSRf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B0jbBAAAA3AAAAA8AAAAAAAAAAAAAAAAAmAIAAGRycy9kb3du&#10;cmV2LnhtbFBLBQYAAAAABAAEAPUAAACGAwAAAAA=&#10;" filled="f"/>
                      <v:shape id="Text Box 1507" o:spid="_x0000_s1410" type="#_x0000_t202" style="position:absolute;left:2151;top:6394;width:565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        <v:textbox inset="0,0,0,0">
                          <w:txbxContent>
                            <w:p w:rsidR="000742AA" w:rsidRPr="002C132B" w:rsidRDefault="000742AA" w:rsidP="000B381C">
                              <w:pPr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Gris</w:t>
                              </w:r>
                            </w:p>
                          </w:txbxContent>
                        </v:textbox>
                      </v:shape>
                      <v:shape id="Text Box 1508" o:spid="_x0000_s1411" type="#_x0000_t202" style="position:absolute;left:2603;top:6507;width:565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        <v:textbox inset="0,0,0,0">
                          <w:txbxContent>
                            <w:p w:rsidR="000742AA" w:rsidRPr="002C132B" w:rsidRDefault="000742AA" w:rsidP="000B381C">
                              <w:pPr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Violet</w:t>
                              </w:r>
                            </w:p>
                          </w:txbxContent>
                        </v:textbox>
                      </v:shape>
                      <v:shape id="Text Box 1509" o:spid="_x0000_s1412" type="#_x0000_t202" style="position:absolute;left:3506;top:6511;width:565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      <v:textbox inset="0,0,0,0">
                          <w:txbxContent>
                            <w:p w:rsidR="000742AA" w:rsidRPr="002C132B" w:rsidRDefault="000742AA" w:rsidP="000B381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Rouge</w:t>
                              </w:r>
                            </w:p>
                          </w:txbxContent>
                        </v:textbox>
                      </v:shape>
                      <v:shape id="Text Box 1510" o:spid="_x0000_s1413" type="#_x0000_t202" style="position:absolute;left:4184;top:6398;width:565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oFM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mTM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qBTBAAAA3AAAAA8AAAAAAAAAAAAAAAAAmAIAAGRycy9kb3du&#10;cmV2LnhtbFBLBQYAAAAABAAEAPUAAACGAwAAAAA=&#10;" filled="f" stroked="f">
                        <v:textbox inset="0,0,0,0">
                          <w:txbxContent>
                            <w:p w:rsidR="000742AA" w:rsidRPr="002C132B" w:rsidRDefault="000742AA" w:rsidP="000B381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Rouge</w:t>
                              </w:r>
                            </w:p>
                          </w:txbxContent>
                        </v:textbox>
                      </v:shape>
                      <v:line id="Line 1511" o:spid="_x0000_s1414" style="position:absolute;flip:y;visibility:visible;mso-wrap-style:square" from="5653,5833" to="6219,5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bmLcQAAADcAAAADwAAAGRycy9kb3ducmV2LnhtbERPTWsCMRC9F/ofwhS8lJrtIsWuRpGC&#10;4MFLbVnpbdxMN8tuJtsk6vbfG0HwNo/3OfPlYDtxIh8axwpexxkI4srphmsF31/rlymIEJE1do5J&#10;wT8FWC4eH+ZYaHfmTzrtYi1SCIcCFZgY+0LKUBmyGMauJ07cr/MWY4K+ltrjOYXbTuZZ9iYtNpwa&#10;DPb0Yahqd0erQE63z39+dZi0Zbvfv5uyKvufrVKjp2E1AxFpiHfxzb3RaX6ew/WZdIFcX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9uYtxAAAANwAAAAPAAAAAAAAAAAA&#10;AAAAAKECAABkcnMvZG93bnJldi54bWxQSwUGAAAAAAQABAD5AAAAkgMAAAAA&#10;"/>
                      <v:rect id="Rectangle 1512" o:spid="_x0000_s1415" style="position:absolute;left:6896;top:5607;width:114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xi9sQA&#10;AADcAAAADwAAAGRycy9kb3ducmV2LnhtbERPTWvCQBC9C/6HZYTezEZTio2uIoK0lB7UWEpvQ3ZM&#10;gtnZmN3G+O+7QsHbPN7nLFa9qUVHrassK5hEMQji3OqKCwXHbDuegXAeWWNtmRTcyMFqORwsMNX2&#10;ynvqDr4QIYRdigpK75tUSpeXZNBFtiEO3Mm2Bn2AbSF1i9cQbmo5jeMXabDi0FBiQ5uS8vPh1ygo&#10;1l/Z5HVzSy7fs+cf3DWXzzf+UOpp1K/nIDz1/iH+d7/rMH+awP2ZcIF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8YvbEAAAA3AAAAA8AAAAAAAAAAAAAAAAAmAIAAGRycy9k&#10;b3ducmV2LnhtbFBLBQYAAAAABAAEAPUAAACJAwAAAAA=&#10;" fillcolor="#969696" stroked="f"/>
                      <v:line id="Line 1513" o:spid="_x0000_s1416" style="position:absolute;flip:y;visibility:visible;mso-wrap-style:square" from="6105,6059" to="6434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DNusUAAADcAAAADwAAAGRycy9kb3ducmV2LnhtbESPT2vCQBDF70K/wzIFL0E3apGauor9&#10;IwjioeqhxyE7TUKzsyE7avz2rlDwNsN7vzdv5svO1epMbag8GxgNU1DEubcVFwaOh/XgFVQQZIu1&#10;ZzJwpQDLxVNvjpn1F/6m814KFUM4ZGigFGkyrUNeksMw9A1x1H5961Di2hbatniJ4a7W4zSdaocV&#10;xwslNvRRUv63P7lYY73jz8kkeXc6SWb09SPbVIsx/edu9QZKqJOH+Z/e2MiNX+D+TJxAL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TDNusUAAADcAAAADwAAAAAAAAAA&#10;AAAAAAChAgAAZHJzL2Rvd25yZXYueG1sUEsFBgAAAAAEAAQA+QAAAJMDAAAAAA==&#10;">
                        <v:stroke endarrow="block"/>
                      </v:line>
                      <v:line id="Line 1514" o:spid="_x0000_s1417" style="position:absolute;flip:y;visibility:visible;mso-wrap-style:square" from="6557,6059" to="6719,6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xoIcUAAADcAAAADwAAAGRycy9kb3ducmV2LnhtbESPT2vCQBDF70K/wzIFL0E3KpWauor9&#10;IwjioeqhxyE7TUKzsyE7avz2rlDwNsN7vzdv5svO1epMbag8GxgNU1DEubcVFwaOh/XgFVQQZIu1&#10;ZzJwpQDLxVNvjpn1F/6m814KFUM4ZGigFGkyrUNeksMw9A1x1H5961Di2hbatniJ4a7W4zSdaocV&#10;xwslNvRRUv63P7lYY73jz8kkeXc6SWb09SPbVIsx/edu9QZKqJOH+Z/e2MiNX+D+TJxAL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nxoIcUAAADcAAAADwAAAAAAAAAA&#10;AAAAAAChAgAAZHJzL2Rvd25yZXYueG1sUEsFBgAAAAAEAAQA+QAAAJMDAAAAAA==&#10;">
                        <v:stroke endarrow="block"/>
                      </v:line>
                      <v:line id="Line 1515" o:spid="_x0000_s1418" style="position:absolute;flip:y;visibility:visible;mso-wrap-style:square" from="6896,6059" to="6947,6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72VsUAAADcAAAADwAAAGRycy9kb3ducmV2LnhtbESPQWvCQBCF70L/wzIFL0E3Kkgb3YTW&#10;KhTEQ60Hj0N2moRmZ0N2qum/7xYEbzO89715sy4G16oL9aHxbGA2TUERl942XBk4fe4mT6CCIFts&#10;PZOBXwpQ5A+jNWbWX/mDLkepVAzhkKGBWqTLtA5lTQ7D1HfEUfvyvUOJa19p2+M1hrtWz9N0qR02&#10;HC/U2NGmpvL7+ONijd2B3xaL5NXpJHmm7Vn2qRZjxo/DywqU0CB3841+t5GbL+H/mTiB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72VsUAAADcAAAADwAAAAAAAAAA&#10;AAAAAAChAgAAZHJzL2Rvd25yZXYueG1sUEsFBgAAAAAEAAQA+QAAAJMDAAAAAA==&#10;">
                        <v:stroke endarrow="block"/>
                      </v:line>
                      <v:line id="Line 1516" o:spid="_x0000_s1419" style="position:absolute;flip:x y;visibility:visible;mso-wrap-style:square" from="7175,6059" to="7460,6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vD3cMAAADcAAAADwAAAGRycy9kb3ducmV2LnhtbERPPW/CMBDdK/U/WIfE1jgwAE0xCCFV&#10;YmCBVu16iY84EJ+T2ITw7zFSpW739D5vuR5sLXrqfOVYwSRJQRAXTldcKvj++nxbgPABWWPtmBTc&#10;ycN69fqyxEy7Gx+oP4ZSxBD2GSowITSZlL4wZNEnriGO3Ml1FkOEXSl1h7cYbms5TdOZtFhxbDDY&#10;0NZQcTlerYI+v07OP/vDxee/7Xu+MO12386UGo+GzQeIQEP4F/+5dzrOn87h+Uy8Q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rw93DAAAA3AAAAA8AAAAAAAAAAAAA&#10;AAAAoQIAAGRycy9kb3ducmV2LnhtbFBLBQYAAAAABAAEAPkAAACRAwAAAAA=&#10;">
                        <v:stroke endarrow="block"/>
                      </v:line>
                      <v:rect id="Rectangle 1517" o:spid="_x0000_s1420" style="position:absolute;left:7123;top:5603;width:114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jwh8YA&#10;AADcAAAADwAAAGRycy9kb3ducmV2LnhtbESPQWvCQBCF74L/YZmCN91oS7HRVUSQivRgtUW8Ddkx&#10;Cc3Oxuyq8d87h4K3Gd6b976ZzltXqSs1ofRsYDhIQBFn3pacG/jZr/pjUCEiW6w8k4E7BZjPup0p&#10;ptbf+Juuu5grCeGQooEixjrVOmQFOQwDXxOLdvKNwyhrk2vb4E3CXaVHSfKuHZYsDQXWtCwo+9td&#10;nIF88bsffizvr+fD+O2I2/r89ckbY3ov7WICKlIbn+b/67UV/JHQyjMygZ4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jwh8YAAADcAAAADwAAAAAAAAAAAAAAAACYAgAAZHJz&#10;L2Rvd25yZXYueG1sUEsFBgAAAAAEAAQA9QAAAIsDAAAAAA==&#10;" fillcolor="#969696" stroked="f"/>
                      <v:rect id="Rectangle 1518" o:spid="_x0000_s1421" style="position:absolute;left:6671;top:5603;width:114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VHMUA&#10;AADcAAAADwAAAGRycy9kb3ducmV2LnhtbERPS2vCQBC+F/wPywi9NRutSEyzCSKIRXrw0VJ6G7LT&#10;JDQ7G7Nbjf++Kwi9zcf3nKwYTCvO1LvGsoJJFIMgLq1uuFLwflw/JSCcR9bYWiYFV3JQ5KOHDFNt&#10;L7yn88FXIoSwS1FB7X2XSunKmgy6yHbEgfu2vUEfYF9J3eMlhJtWTuN4Lg02HBpq7GhVU/lz+DUK&#10;quXHcbJYXZ9Pn8nsC3fd6W3DW6Uex8PyBYSnwf+L7+5XHeZPF3B7Jlw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FUcxQAAANwAAAAPAAAAAAAAAAAAAAAAAJgCAABkcnMv&#10;ZG93bnJldi54bWxQSwUGAAAAAAQABAD1AAAAigMAAAAA&#10;" fillcolor="#969696" stroked="f"/>
                      <v:line id="Line 1519" o:spid="_x0000_s1422" style="position:absolute;flip:y;visibility:visible;mso-wrap-style:square" from="7687,5833" to="8253,5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FLHMcAAADcAAAADwAAAGRycy9kb3ducmV2LnhtbESPT2vDMAzF74N9B6PBLqN19ofSpXVL&#10;GQx26KXdSNlNjbU4JJYz22uzbz8dCrtJvKf3flquR9+rE8XUBjZwPy1AEdfBttwY+Hh/ncxBpYxs&#10;sQ9MBn4pwXp1fbXE0oYz7+i0z42SEE4lGnA5D6XWqXbkMU3DQCzaV4ges6yx0TbiWcJ9rx+KYqY9&#10;tiwNDgd6cVR3+x9vQM+3d99xc3zqqu5weHZVXQ2fW2Nub8bNAlSmMf+bL9dvVvAfBV+ekQn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sUscxwAAANwAAAAPAAAAAAAA&#10;AAAAAAAAAKECAABkcnMvZG93bnJldi54bWxQSwUGAAAAAAQABAD5AAAAlQMAAAAA&#10;"/>
                      <v:rect id="Rectangle 1520" o:spid="_x0000_s1423" style="position:absolute;left:6332;top:5603;width:114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vPx8MA&#10;AADcAAAADwAAAGRycy9kb3ducmV2LnhtbERPTYvCMBC9C/6HMII3TauLaNcoIoiyeHDVZdnb0Ixt&#10;sZnUJmr990YQ9jaP9znTeWNKcaPaFZYVxP0IBHFqdcGZguNh1RuDcB5ZY2mZFDzIwXzWbk0x0fbO&#10;33Tb+0yEEHYJKsi9rxIpXZqTQde3FXHgTrY26AOsM6lrvIdwU8pBFI2kwYJDQ44VLXNKz/urUZAt&#10;fg7xZPkYXn7HH3+4qy7bNX8p1e00i08Qnhr/L367NzrMH8bweiZ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7vPx8MAAADcAAAADwAAAAAAAAAAAAAAAACYAgAAZHJzL2Rv&#10;d25yZXYueG1sUEsFBgAAAAAEAAQA9QAAAIgDAAAAAA==&#10;" fillcolor="#969696" stroked="f"/>
                      <v:rect id="Rectangle 1521" o:spid="_x0000_s1424" style="position:absolute;left:6218;top:5607;width:1470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tzsEA&#10;AADcAAAADwAAAGRycy9kb3ducmV2LnhtbERPS2sCMRC+F/wPYQRvNaulRVajrKWCJ8EHqLdhMyaL&#10;m8mySd3tv28KQm/z8T1nsepdLR7Uhsqzgsk4A0Fcel2xUXA6bl5nIEJE1lh7JgU/FGC1HLwsMNe+&#10;4z09DtGIFMIhRwU2xiaXMpSWHIaxb4gTd/Otw5hga6RusUvhrpbTLPuQDitODRYb+rRU3g/fTsFX&#10;c90V7ybI4hzt5e7X3cbujFKjYV/MQUTq47/46d7qNP9tCn/PpAv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DLc7BAAAA3AAAAA8AAAAAAAAAAAAAAAAAmAIAAGRycy9kb3du&#10;cmV2LnhtbFBLBQYAAAAABAAEAPUAAACGAwAAAAA=&#10;" filled="f"/>
                      <v:shape id="Text Box 1522" o:spid="_x0000_s1425" type="#_x0000_t202" style="position:absolute;left:5541;top:6394;width:565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      <v:textbox inset="0,0,0,0">
                          <w:txbxContent>
                            <w:p w:rsidR="000742AA" w:rsidRPr="002C132B" w:rsidRDefault="000742AA" w:rsidP="000B381C">
                              <w:pPr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Jaune</w:t>
                              </w:r>
                            </w:p>
                          </w:txbxContent>
                        </v:textbox>
                      </v:shape>
                      <v:shape id="Text Box 1523" o:spid="_x0000_s1426" type="#_x0000_t202" style="position:absolute;left:5993;top:6507;width:565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      <v:textbox inset="0,0,0,0">
                          <w:txbxContent>
                            <w:p w:rsidR="000742AA" w:rsidRPr="002C132B" w:rsidRDefault="000742AA" w:rsidP="000B381C">
                              <w:pPr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Rouge</w:t>
                              </w:r>
                            </w:p>
                          </w:txbxContent>
                        </v:textbox>
                      </v:shape>
                      <v:shape id="Text Box 1524" o:spid="_x0000_s1427" type="#_x0000_t202" style="position:absolute;left:6896;top:6511;width:565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4ys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4ysMAAADcAAAADwAAAAAAAAAAAAAAAACYAgAAZHJzL2Rv&#10;d25yZXYueG1sUEsFBgAAAAAEAAQA9QAAAIgDAAAAAA==&#10;" filled="f" stroked="f">
                        <v:textbox inset="0,0,0,0">
                          <w:txbxContent>
                            <w:p w:rsidR="000742AA" w:rsidRPr="002C132B" w:rsidRDefault="000742AA" w:rsidP="000B381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Violet</w:t>
                              </w:r>
                            </w:p>
                          </w:txbxContent>
                        </v:textbox>
                      </v:shape>
                      <v:shape id="Text Box 1525" o:spid="_x0000_s1428" type="#_x0000_t202" style="position:absolute;left:7461;top:6398;width:565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      <v:textbox inset="0,0,0,0">
                          <w:txbxContent>
                            <w:p w:rsidR="000742AA" w:rsidRPr="002C132B" w:rsidRDefault="000742AA" w:rsidP="000B381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Vert</w:t>
                              </w:r>
                            </w:p>
                          </w:txbxContent>
                        </v:textbox>
                      </v:shape>
                      <v:rect id="Rectangle 1526" o:spid="_x0000_s1429" style="position:absolute;left:7349;top:5603;width:114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7yKMMA&#10;AADcAAAADwAAAGRycy9kb3ducmV2LnhtbERPS4vCMBC+L/gfwgje1lRdVrcaRQRxEQ++FvE2NGNb&#10;bCa1iVr/vREWvM3H95zRpDaFuFHlcssKOu0IBHFidc6pgv1u/jkA4TyyxsIyKXiQg8m48THCWNs7&#10;b+i29akIIexiVJB5X8ZSuiQjg65tS+LAnWxl0AdYpVJXeA/hppDdKPqWBnMODRmWNMsoOW+vRkE6&#10;/dt1fmaP3uUw+DriurysFrxUqtWsp0MQnmr/Fv+7f3WY3+vD65lwgR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7yKMMAAADcAAAADwAAAAAAAAAAAAAAAACYAgAAZHJzL2Rv&#10;d25yZXYueG1sUEsFBgAAAAAEAAQA9QAAAIgDAAAAAA==&#10;" fillcolor="#969696" stroked="f"/>
                      <v:line id="Line 1527" o:spid="_x0000_s1430" style="position:absolute;flip:x y;visibility:visible;mso-wrap-style:square" from="7403,6059" to="7913,6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3BcsYAAADcAAAADwAAAGRycy9kb3ducmV2LnhtbESPQW/CMAyF75P4D5EncRspQ0KsI6AJ&#10;CWkHLrBpu7qNaQqN0zahdP9+PkzazdZ7fu/zejv6Rg3UxzqwgfksA0VcBltzZeDzY/+0AhUTssUm&#10;MBn4oQjbzeRhjbkNdz7ScEqVkhCOORpwKbW51rF05DHOQkss2jn0HpOsfaVtj3cJ941+zrKl9liz&#10;NDhsaeeovJ5u3sBQ3OaXr8PxGovv7qVYuW536JbGTB/Ht1dQicb0b/67freCvxBaeUYm0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twXLGAAAA3AAAAA8AAAAAAAAA&#10;AAAAAAAAoQIAAGRycy9kb3ducmV2LnhtbFBLBQYAAAAABAAEAPkAAACUAwAAAAA=&#10;">
                        <v:stroke endarrow="block"/>
                      </v:line>
                      <v:shape id="Text Box 1528" o:spid="_x0000_s1431" type="#_x0000_t202" style="position:absolute;left:7913;top:6285;width:565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yz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iDLPwgAAANwAAAAPAAAAAAAAAAAAAAAAAJgCAABkcnMvZG93&#10;bnJldi54bWxQSwUGAAAAAAQABAD1AAAAhwMAAAAA&#10;" filled="f" stroked="f">
                        <v:textbox inset="0,0,0,0">
                          <w:txbxContent>
                            <w:p w:rsidR="000742AA" w:rsidRPr="000E4E2E" w:rsidRDefault="000742AA" w:rsidP="000B381C">
                              <w:pPr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Brun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0B381C" w:rsidRPr="00335243" w:rsidRDefault="000B381C" w:rsidP="000B381C">
            <w:pPr>
              <w:rPr>
                <w:szCs w:val="24"/>
              </w:rPr>
            </w:pPr>
          </w:p>
          <w:p w:rsidR="000B381C" w:rsidRPr="00335243" w:rsidRDefault="000B381C" w:rsidP="000B381C">
            <w:pPr>
              <w:rPr>
                <w:szCs w:val="24"/>
              </w:rPr>
            </w:pPr>
            <w:r w:rsidRPr="00335243">
              <w:rPr>
                <w:szCs w:val="24"/>
              </w:rPr>
              <w:tab/>
            </w:r>
          </w:p>
          <w:p w:rsidR="000B381C" w:rsidRPr="00335243" w:rsidRDefault="000B381C" w:rsidP="000B381C">
            <w:pPr>
              <w:rPr>
                <w:szCs w:val="24"/>
              </w:rPr>
            </w:pPr>
            <w:r w:rsidRPr="00335243">
              <w:rPr>
                <w:szCs w:val="24"/>
              </w:rPr>
              <w:tab/>
              <w:t xml:space="preserve">  </w:t>
            </w:r>
          </w:p>
          <w:p w:rsidR="000B381C" w:rsidRDefault="000B381C" w:rsidP="000B381C">
            <w:pPr>
              <w:rPr>
                <w:szCs w:val="24"/>
              </w:rPr>
            </w:pPr>
          </w:p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 w:rsidRPr="003C77D0">
              <w:rPr>
                <w:szCs w:val="24"/>
              </w:rPr>
              <w:tab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</w:tr>
      <w:tr w:rsidR="000B381C" w:rsidRPr="00635CD2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 xml:space="preserve">Réponse(s): </w:t>
            </w:r>
            <w:r>
              <w:rPr>
                <w:i/>
              </w:rPr>
              <w:t xml:space="preserve">8,7 </w:t>
            </w:r>
            <w:proofErr w:type="spellStart"/>
            <w:r>
              <w:rPr>
                <w:i/>
              </w:rPr>
              <w:t>k</w:t>
            </w:r>
            <w:r w:rsidRPr="005C1B7B">
              <w:rPr>
                <w:i/>
              </w:rPr>
              <w:t>Ω</w:t>
            </w:r>
            <w:proofErr w:type="spellEnd"/>
            <w:r w:rsidRPr="005C1B7B">
              <w:rPr>
                <w:i/>
              </w:rPr>
              <w:t xml:space="preserve"> </w:t>
            </w:r>
            <w:r>
              <w:rPr>
                <w:i/>
              </w:rPr>
              <w:t>2</w:t>
            </w:r>
            <w:r w:rsidRPr="005C1B7B">
              <w:rPr>
                <w:i/>
              </w:rPr>
              <w:t xml:space="preserve">% et </w:t>
            </w:r>
            <w:r>
              <w:rPr>
                <w:i/>
              </w:rPr>
              <w:t xml:space="preserve">42,7 </w:t>
            </w:r>
            <w:r w:rsidRPr="005C1B7B">
              <w:rPr>
                <w:i/>
              </w:rPr>
              <w:t xml:space="preserve">MΩ </w:t>
            </w:r>
            <w:r>
              <w:rPr>
                <w:i/>
              </w:rPr>
              <w:t>1</w:t>
            </w:r>
            <w:r w:rsidRPr="005C1B7B">
              <w:rPr>
                <w:i/>
              </w:rPr>
              <w:t>%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0B381C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numPr>
                <w:ilvl w:val="0"/>
                <w:numId w:val="33"/>
              </w:numPr>
              <w:tabs>
                <w:tab w:val="clear" w:pos="720"/>
                <w:tab w:val="clear" w:pos="4536"/>
                <w:tab w:val="clear" w:pos="9072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335243" w:rsidRDefault="000B381C" w:rsidP="000B381C">
            <w:pPr>
              <w:rPr>
                <w:szCs w:val="24"/>
              </w:rPr>
            </w:pPr>
            <w:r>
              <w:rPr>
                <w:szCs w:val="24"/>
              </w:rPr>
              <w:t>Quelle</w:t>
            </w:r>
            <w:r w:rsidRPr="00335243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serait la couleur des anneaux des résistances suivantes </w:t>
            </w:r>
            <w:r w:rsidRPr="00335243">
              <w:rPr>
                <w:szCs w:val="24"/>
              </w:rPr>
              <w:t>?</w:t>
            </w:r>
          </w:p>
          <w:p w:rsidR="000B381C" w:rsidRPr="00335243" w:rsidRDefault="000B381C" w:rsidP="000B381C">
            <w:pPr>
              <w:rPr>
                <w:szCs w:val="24"/>
              </w:rPr>
            </w:pPr>
          </w:p>
          <w:p w:rsidR="000B381C" w:rsidRPr="00335243" w:rsidRDefault="006C7CDB" w:rsidP="000B381C">
            <w:pPr>
              <w:rPr>
                <w:szCs w:val="24"/>
              </w:rPr>
            </w:pPr>
            <w:r>
              <w:rPr>
                <w:noProof/>
                <w:szCs w:val="24"/>
                <w:lang w:eastAsia="fr-CH"/>
              </w:rPr>
              <mc:AlternateContent>
                <mc:Choice Requires="wpg">
                  <w:drawing>
                    <wp:anchor distT="0" distB="0" distL="114300" distR="114300" simplePos="0" relativeHeight="251634176" behindDoc="0" locked="0" layoutInCell="1" allowOverlap="1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3810</wp:posOffset>
                      </wp:positionV>
                      <wp:extent cx="4017645" cy="720090"/>
                      <wp:effectExtent l="0" t="0" r="0" b="0"/>
                      <wp:wrapNone/>
                      <wp:docPr id="72" name="Group 1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17645" cy="720090"/>
                                <a:chOff x="2151" y="5603"/>
                                <a:chExt cx="6327" cy="1134"/>
                              </a:xfrm>
                            </wpg:grpSpPr>
                            <wps:wsp>
                              <wps:cNvPr id="73" name="Line 1530"/>
                              <wps:cNvCnPr/>
                              <wps:spPr bwMode="auto">
                                <a:xfrm flipV="1">
                                  <a:off x="2263" y="5833"/>
                                  <a:ext cx="566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" name="Rectangle 15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06" y="5607"/>
                                  <a:ext cx="114" cy="4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Line 1532"/>
                              <wps:cNvCnPr/>
                              <wps:spPr bwMode="auto">
                                <a:xfrm flipV="1">
                                  <a:off x="2715" y="6059"/>
                                  <a:ext cx="299" cy="3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" name="Line 1533"/>
                              <wps:cNvCnPr/>
                              <wps:spPr bwMode="auto">
                                <a:xfrm flipV="1">
                                  <a:off x="3167" y="6059"/>
                                  <a:ext cx="189" cy="4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" name="Line 1534"/>
                              <wps:cNvCnPr/>
                              <wps:spPr bwMode="auto">
                                <a:xfrm flipV="1">
                                  <a:off x="3506" y="6059"/>
                                  <a:ext cx="78" cy="4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" name="Line 1535"/>
                              <wps:cNvCnPr/>
                              <wps:spPr bwMode="auto">
                                <a:xfrm flipH="1" flipV="1">
                                  <a:off x="3755" y="6059"/>
                                  <a:ext cx="429" cy="3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" name="Rectangle 15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33" y="5603"/>
                                  <a:ext cx="114" cy="4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Rectangle 15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81" y="5603"/>
                                  <a:ext cx="114" cy="4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Line 1538"/>
                              <wps:cNvCnPr/>
                              <wps:spPr bwMode="auto">
                                <a:xfrm flipV="1">
                                  <a:off x="4297" y="5833"/>
                                  <a:ext cx="566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" name="Rectangle 15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2" y="5603"/>
                                  <a:ext cx="114" cy="4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Rectangle 15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28" y="5607"/>
                                  <a:ext cx="1470" cy="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Text Box 15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51" y="6394"/>
                                  <a:ext cx="565" cy="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Pr="003F563D" w:rsidRDefault="00432964" w:rsidP="000B381C">
                                    <w:pPr>
                                      <w:rPr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5" name="Text Box 15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03" y="6507"/>
                                  <a:ext cx="565" cy="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Pr="002C132B" w:rsidRDefault="00432964" w:rsidP="000B381C">
                                    <w:pPr>
                                      <w:jc w:val="righ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6" name="Text Box 15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06" y="6511"/>
                                  <a:ext cx="565" cy="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Pr="003F563D" w:rsidRDefault="00432964" w:rsidP="000B381C">
                                    <w:pPr>
                                      <w:rPr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7" name="Text Box 15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84" y="6398"/>
                                  <a:ext cx="565" cy="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Pr="003F563D" w:rsidRDefault="00432964" w:rsidP="000B381C">
                                    <w:pPr>
                                      <w:rPr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8" name="Line 1545"/>
                              <wps:cNvCnPr/>
                              <wps:spPr bwMode="auto">
                                <a:xfrm flipV="1">
                                  <a:off x="5653" y="5833"/>
                                  <a:ext cx="566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" name="Rectangle 15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96" y="5607"/>
                                  <a:ext cx="114" cy="4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Line 1547"/>
                              <wps:cNvCnPr/>
                              <wps:spPr bwMode="auto">
                                <a:xfrm flipV="1">
                                  <a:off x="6105" y="6059"/>
                                  <a:ext cx="329" cy="3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" name="Line 1548"/>
                              <wps:cNvCnPr/>
                              <wps:spPr bwMode="auto">
                                <a:xfrm flipV="1">
                                  <a:off x="6557" y="6059"/>
                                  <a:ext cx="162" cy="4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" name="Line 1549"/>
                              <wps:cNvCnPr/>
                              <wps:spPr bwMode="auto">
                                <a:xfrm flipV="1">
                                  <a:off x="6896" y="6059"/>
                                  <a:ext cx="51" cy="4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" name="Line 1550"/>
                              <wps:cNvCnPr/>
                              <wps:spPr bwMode="auto">
                                <a:xfrm flipH="1" flipV="1">
                                  <a:off x="7175" y="6059"/>
                                  <a:ext cx="285" cy="3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" name="Rectangle 15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23" y="5603"/>
                                  <a:ext cx="114" cy="4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Rectangle 15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71" y="5603"/>
                                  <a:ext cx="114" cy="4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Line 1553"/>
                              <wps:cNvCnPr/>
                              <wps:spPr bwMode="auto">
                                <a:xfrm flipV="1">
                                  <a:off x="7687" y="5833"/>
                                  <a:ext cx="566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" name="Rectangle 15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32" y="5603"/>
                                  <a:ext cx="114" cy="4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Rectangle 15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18" y="5607"/>
                                  <a:ext cx="1470" cy="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Text Box 15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41" y="6394"/>
                                  <a:ext cx="565" cy="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Pr="003F563D" w:rsidRDefault="00432964" w:rsidP="000B381C">
                                    <w:pPr>
                                      <w:rPr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0" name="Text Box 15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93" y="6507"/>
                                  <a:ext cx="565" cy="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Pr="003F563D" w:rsidRDefault="00432964" w:rsidP="000B381C">
                                    <w:pPr>
                                      <w:rPr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1" name="Text Box 155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96" y="6511"/>
                                  <a:ext cx="565" cy="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Pr="003F563D" w:rsidRDefault="00432964" w:rsidP="000B381C">
                                    <w:pPr>
                                      <w:rPr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2" name="Text Box 15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61" y="6398"/>
                                  <a:ext cx="565" cy="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Pr="002C132B" w:rsidRDefault="00432964" w:rsidP="000B381C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3" name="Rectangle 15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49" y="5603"/>
                                  <a:ext cx="114" cy="4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" name="Line 1561"/>
                              <wps:cNvCnPr/>
                              <wps:spPr bwMode="auto">
                                <a:xfrm flipH="1" flipV="1">
                                  <a:off x="7403" y="6059"/>
                                  <a:ext cx="510" cy="2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" name="Text Box 156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13" y="6285"/>
                                  <a:ext cx="565" cy="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Pr="000E4E2E" w:rsidRDefault="00432964" w:rsidP="000B381C">
                                    <w:pPr>
                                      <w:rPr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29" o:spid="_x0000_s1432" style="position:absolute;margin-left:22.65pt;margin-top:.3pt;width:316.35pt;height:56.7pt;z-index:251634176" coordorigin="2151,5603" coordsize="632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">
                      <v:line id="Line 1530" o:spid="_x0000_s1433" style="position:absolute;flip:y;visibility:visible;mso-wrap-style:square" from="2263,5833" to="2829,5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5ZtMYAAADbAAAADwAAAGRycy9kb3ducmV2LnhtbESPQUvDQBSE74X+h+UVvIjd1IrWNJtS&#10;BKGHXqyS4u2ZfWZDsm/j7trGf+8KQo/DzHzDFJvR9uJEPrSOFSzmGQji2umWGwVvr883KxAhImvs&#10;HZOCHwqwKaeTAnPtzvxCp0NsRIJwyFGBiXHIpQy1IYth7gbi5H06bzEm6RupPZ4T3PbyNsvupcWW&#10;04LBgZ4M1d3h2yqQq/31l99+3HVVdzw+mqquhve9UlezcbsGEWmMl/B/e6cVPCz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OWbTGAAAA2wAAAA8AAAAAAAAA&#10;AAAAAAAAoQIAAGRycy9kb3ducmV2LnhtbFBLBQYAAAAABAAEAPkAAACUAwAAAAA=&#10;"/>
                      <v:rect id="Rectangle 1531" o:spid="_x0000_s1434" style="position:absolute;left:3506;top:5607;width:114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SMPsUA&#10;AADbAAAADwAAAGRycy9kb3ducmV2LnhtbESPT4vCMBTE74LfITzBm6a64rrVKCIsLuLBP7uIt0fz&#10;bIvNS22yWr+9EQSPw8z8hpnMalOIK1Uut6yg141AECdW55wq+N1/d0YgnEfWWFgmBXdyMJs2GxOM&#10;tb3xlq47n4oAYRejgsz7MpbSJRkZdF1bEgfvZCuDPsgqlbrCW4CbQvajaCgN5hwWMixpkVFy3v0b&#10;Ben8b9/7Wtw/LofR4Iib8rJe8kqpdquej0F4qv07/Gr/aAWfA3h+CT9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9Iw+xQAAANsAAAAPAAAAAAAAAAAAAAAAAJgCAABkcnMv&#10;ZG93bnJldi54bWxQSwUGAAAAAAQABAD1AAAAigMAAAAA&#10;" fillcolor="#969696" stroked="f"/>
                      <v:line id="Line 1532" o:spid="_x0000_s1435" style="position:absolute;flip:y;visibility:visible;mso-wrap-style:square" from="2715,6059" to="3014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fOSsUAAADbAAAADwAAAGRycy9kb3ducmV2LnhtbESPT2vCQBDF74LfYRnBS6gbK7Y1uor9&#10;Iwilh9oeehyyYxLMzobsqOm3dwXB4+PN+715i1XnanWiNlSeDYxHKSji3NuKCwO/P5uHF1BBkC3W&#10;nsnAPwVYLfu9BWbWn/mbTjspVIRwyNBAKdJkWoe8JIdh5Bvi6O1961CibAttWzxHuKv1Y5o+aYcV&#10;x4YSG3orKT/sji6+sfni98kkeXU6SWb08SefqRZjhoNuPQcl1Mn9+JbeWgPPU7huiQD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rfOSsUAAADbAAAADwAAAAAAAAAA&#10;AAAAAAChAgAAZHJzL2Rvd25yZXYueG1sUEsFBgAAAAAEAAQA+QAAAJMDAAAAAA==&#10;">
                        <v:stroke endarrow="block"/>
                      </v:line>
                      <v:line id="Line 1533" o:spid="_x0000_s1436" style="position:absolute;flip:y;visibility:visible;mso-wrap-style:square" from="3167,6059" to="3356,6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VQPcQAAADbAAAADwAAAGRycy9kb3ducmV2LnhtbESPT2vCQBDF74V+h2UKvQTdtILV6Cr9&#10;JwjSg9GDxyE7JsHsbMhONf32riD0+Hjzfm/efNm7Rp2pC7VnAy/DFBRx4W3NpYH9bjWYgAqCbLHx&#10;TAb+KMBy8fgwx8z6C2/pnEupIoRDhgYqkTbTOhQVOQxD3xJH7+g7hxJlV2rb4SXCXaNf03SsHdYc&#10;Gyps6bOi4pT/uvjG6oe/RqPkw+kkmdL3QTapFmOen/r3GSihXv6P7+m1NfA2htuWCAC9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ZVA9xAAAANsAAAAPAAAAAAAAAAAA&#10;AAAAAKECAABkcnMvZG93bnJldi54bWxQSwUGAAAAAAQABAD5AAAAkgMAAAAA&#10;">
                        <v:stroke endarrow="block"/>
                      </v:line>
                      <v:line id="Line 1534" o:spid="_x0000_s1437" style="position:absolute;flip:y;visibility:visible;mso-wrap-style:square" from="3506,6059" to="3584,6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n1psUAAADbAAAADwAAAGRycy9kb3ducmV2LnhtbESPT2vCQBDF74V+h2WEXkLdVMHU1FVa&#10;W6EgHvxz8Dhkp0kwOxuyU43f3i0IPT7evN+bN1v0rlFn6kLt2cDLMAVFXHhbc2ngsF89v4IKgmyx&#10;8UwGrhRgMX98mGFu/YW3dN5JqSKEQ44GKpE21zoUFTkMQ98SR+/Hdw4lyq7UtsNLhLtGj9J0oh3W&#10;HBsqbGlZUXHa/br4xmrDn+Nx8uF0kkzp6yjrVIsxT4P+/Q2UUC//x/f0tzWQZfC3JQJAz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Sn1psUAAADbAAAADwAAAAAAAAAA&#10;AAAAAAChAgAAZHJzL2Rvd25yZXYueG1sUEsFBgAAAAAEAAQA+QAAAJMDAAAAAA==&#10;">
                        <v:stroke endarrow="block"/>
                      </v:line>
                      <v:line id="Line 1535" o:spid="_x0000_s1438" style="position:absolute;flip:x y;visibility:visible;mso-wrap-style:square" from="3755,6059" to="4184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uSnsAAAADbAAAADwAAAGRycy9kb3ducmV2LnhtbERPPW/CMBDdkfgP1lXqBg4MQFMMqpCQ&#10;GFiACtZLfMSB+JzEJqT/Hg9IHZ/e93Ld20p01PrSsYLJOAFBnDtdcqHg97QdLUD4gKyxckwK/sjD&#10;ejUcLDHV7skH6o6hEDGEfYoKTAh1KqXPDVn0Y1cTR+7qWoshwraQusVnDLeVnCbJTFosOTYYrGlj&#10;KL8fH1ZBlz0mt/P+cPfZpfnKFqbZ7JuZUp8f/c83iEB9+Be/3TutYB7Hxi/xB8jV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bbkp7AAAAA2wAAAA8AAAAAAAAAAAAAAAAA&#10;oQIAAGRycy9kb3ducmV2LnhtbFBLBQYAAAAABAAEAPkAAACOAwAAAAA=&#10;">
                        <v:stroke endarrow="block"/>
                      </v:line>
                      <v:rect id="Rectangle 1536" o:spid="_x0000_s1439" style="position:absolute;left:3733;top:5603;width:114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UjoMUA&#10;AADbAAAADwAAAGRycy9kb3ducmV2LnhtbESPT4vCMBTE74LfITzBm6aui6vVKCIsLuLBP7ss3h7N&#10;sy02L7WJWr+9EQSPw8z8hpnMalOIK1Uut6yg141AECdW55wq+N1/d4YgnEfWWFgmBXdyMJs2GxOM&#10;tb3xlq47n4oAYRejgsz7MpbSJRkZdF1bEgfvaCuDPsgqlbrCW4CbQn5E0UAazDksZFjSIqPktLsY&#10;Ben8b98bLe798//w84Cb8rxe8kqpdquej0F4qv07/Gr/aAVfI3h+CT9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9SOgxQAAANsAAAAPAAAAAAAAAAAAAAAAAJgCAABkcnMv&#10;ZG93bnJldi54bWxQSwUGAAAAAAQABAD1AAAAigMAAAAA&#10;" fillcolor="#969696" stroked="f"/>
                      <v:rect id="Rectangle 1537" o:spid="_x0000_s1440" style="position:absolute;left:3281;top:5603;width:114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r6GsMA&#10;AADbAAAADwAAAGRycy9kb3ducmV2LnhtbERPy2rCQBTdF/oPwy10VydqkTR1FBFEkS6qVqS7S+aa&#10;BDN3ksw0j7/vLASXh/OeL3tTipYaV1hWMB5FIIhTqwvOFPycNm8xCOeRNZaWScFADpaL56c5Jtp2&#10;fKD26DMRQtglqCD3vkqkdGlOBt3IVsSBu9rGoA+wyaRusAvhppSTKJpJgwWHhhwrWueU3o5/RkG2&#10;Op/GH+thWl/i91/8ruqvLe+Ven3pV58gPPX+Ib67d1pBHNaHL+EH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r6GsMAAADbAAAADwAAAAAAAAAAAAAAAACYAgAAZHJzL2Rv&#10;d25yZXYueG1sUEsFBgAAAAAEAAQA9QAAAIgDAAAAAA==&#10;" fillcolor="#969696" stroked="f"/>
                      <v:line id="Line 1538" o:spid="_x0000_s1441" style="position:absolute;flip:y;visibility:visible;mso-wrap-style:square" from="4297,5833" to="4863,5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USf8UAAADbAAAADwAAAGRycy9kb3ducmV2LnhtbESPQWsCMRSE74X+h/AKvZSatRTZrkaR&#10;QsGDl6qseHtuXjfLbl62SdTtv28EweMwM98ws8VgO3EmHxrHCsajDARx5XTDtYLd9us1BxEissbO&#10;MSn4owCL+ePDDAvtLvxN502sRYJwKFCBibEvpAyVIYth5Hri5P04bzEm6WupPV4S3HbyLcsm0mLD&#10;acFgT5+GqnZzsgpkvn759cvje1u2+/2HKauyP6yVen4allMQkYZ4D9/aK60gH8P1S/oBcv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USf8UAAADbAAAADwAAAAAAAAAA&#10;AAAAAAChAgAAZHJzL2Rvd25yZXYueG1sUEsFBgAAAAAEAAQA+QAAAJMDAAAAAA==&#10;"/>
                      <v:rect id="Rectangle 1539" o:spid="_x0000_s1442" style="position:absolute;left:2942;top:5603;width:114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TB9sYA&#10;AADbAAAADwAAAGRycy9kb3ducmV2LnhtbESPT2vCQBTE7wW/w/KE3uomViRNXSUIYpEe/NNSentk&#10;X5PQ7Nsku43x23cFweMwM79hFqvB1KKnzlWWFcSTCARxbnXFhYKP0+YpAeE8ssbaMim4kIPVcvSw&#10;wFTbMx+oP/pCBAi7FBWU3jeplC4vyaCb2IY4eD+2M+iD7AqpOzwHuKnlNIrm0mDFYaHEhtYl5b/H&#10;P6OgyD5P8cv68tx+JbNv3Dft+5Z3Sj2Oh+wVhKfB38O39ptWkEzh+iX8AL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TB9sYAAADbAAAADwAAAAAAAAAAAAAAAACYAgAAZHJz&#10;L2Rvd25yZXYueG1sUEsFBgAAAAAEAAQA9QAAAIsDAAAAAA==&#10;" fillcolor="#969696" stroked="f"/>
                      <v:rect id="Rectangle 1540" o:spid="_x0000_s1443" style="position:absolute;left:2828;top:5607;width:1470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VyoMMA&#10;AADbAAAADwAAAGRycy9kb3ducmV2LnhtbESPT2sCMRTE7wW/Q3iCt5q1pUVWo6xSwZPgH1Bvj80z&#10;Wdy8LJvU3X77piD0OMzMb5j5sne1eFAbKs8KJuMMBHHpdcVGwem4eZ2CCBFZY+2ZFPxQgOVi8DLH&#10;XPuO9/Q4RCMShEOOCmyMTS5lKC05DGPfECfv5luHMcnWSN1il+Culm9Z9ikdVpwWLDa0tlTeD99O&#10;wVdz3RUfJsjiHO3l7lfdxu6MUqNhX8xAROrjf/jZ3moF03f4+5J+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VyoMMAAADbAAAADwAAAAAAAAAAAAAAAACYAgAAZHJzL2Rv&#10;d25yZXYueG1sUEsFBgAAAAAEAAQA9QAAAIgDAAAAAA==&#10;" filled="f"/>
                      <v:shape id="Text Box 1541" o:spid="_x0000_s1444" type="#_x0000_t202" style="position:absolute;left:2151;top:6394;width:565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      <v:textbox inset="0,0,0,0">
                          <w:txbxContent>
                            <w:p w:rsidR="000742AA" w:rsidRPr="003F563D" w:rsidRDefault="000742AA" w:rsidP="000B381C">
                              <w:pPr>
                                <w:rPr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1542" o:spid="_x0000_s1445" type="#_x0000_t202" style="position:absolute;left:2603;top:6507;width:565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          <v:textbox inset="0,0,0,0">
                          <w:txbxContent>
                            <w:p w:rsidR="000742AA" w:rsidRPr="002C132B" w:rsidRDefault="000742AA" w:rsidP="000B381C">
                              <w:pPr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1543" o:spid="_x0000_s1446" type="#_x0000_t202" style="position:absolute;left:3506;top:6511;width:565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K38QA&#10;AADbAAAADwAAAGRycy9kb3ducmV2LnhtbESPQWvCQBSE70L/w/IKvZmNPQQbXUWkhUKhGOPB4zP7&#10;TBazb9PsNkn/vVso9DjMzDfMejvZVgzUe+NYwSJJQRBXThuuFZzKt/kShA/IGlvHpOCHPGw3D7M1&#10;5tqNXNBwDLWIEPY5KmhC6HIpfdWQRZ+4jjh6V9dbDFH2tdQ9jhFuW/mcppm0aDguNNjRvqHqdvy2&#10;CnZnLl7N1+flUFwLU5YvKX9kN6WeHqfdCkSgKfyH/9rvWsEy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Ct/EAAAA2wAAAA8AAAAAAAAAAAAAAAAAmAIAAGRycy9k&#10;b3ducmV2LnhtbFBLBQYAAAAABAAEAPUAAACJAwAAAAA=&#10;" filled="f" stroked="f">
                        <v:textbox inset="0,0,0,0">
                          <w:txbxContent>
                            <w:p w:rsidR="000742AA" w:rsidRPr="003F563D" w:rsidRDefault="000742AA" w:rsidP="000B381C">
                              <w:pPr>
                                <w:rPr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1544" o:spid="_x0000_s1447" type="#_x0000_t202" style="position:absolute;left:4184;top:6398;width:565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vRMQA&#10;AADbAAAADwAAAGRycy9kb3ducmV2LnhtbESPQWvCQBSE74X+h+UVvDUbPaiNriLFglAQY3rw+Mw+&#10;k8Xs2zS71fTfu4LgcZiZb5j5sreNuFDnjWMFwyQFQVw6bbhS8FN8vU9B+ICssXFMCv7Jw3Lx+jLH&#10;TLsr53TZh0pECPsMFdQhtJmUvqzJok9cSxy9k+sshii7SuoOrxFuGzlK07G0aDgu1NjSZ03lef9n&#10;FawOnK/N7/a4y0+5KYqPlL/HZ6UGb/1qBiJQH57hR3ujFUwn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0TEAAAA2wAAAA8AAAAAAAAAAAAAAAAAmAIAAGRycy9k&#10;b3ducmV2LnhtbFBLBQYAAAAABAAEAPUAAACJAwAAAAA=&#10;" filled="f" stroked="f">
                        <v:textbox inset="0,0,0,0">
                          <w:txbxContent>
                            <w:p w:rsidR="000742AA" w:rsidRPr="003F563D" w:rsidRDefault="000742AA" w:rsidP="000B381C">
                              <w:pPr>
                                <w:rPr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line id="Line 1545" o:spid="_x0000_s1448" style="position:absolute;flip:y;visibility:visible;mso-wrap-style:square" from="5653,5833" to="6219,5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+74sIAAADbAAAADwAAAGRycy9kb3ducmV2LnhtbERPz2vCMBS+D/Y/hDfYZczUIaN2RpGB&#10;4MGLTlq8vTVvTWnz0iVR639vDoMdP77fi9Voe3EhH1rHCqaTDARx7XTLjYLj1+Y1BxEissbeMSm4&#10;UYDV8vFhgYV2V97T5RAbkUI4FKjAxDgUUobakMUwcQNx4n6ctxgT9I3UHq8p3PbyLcvepcWWU4PB&#10;gT4N1d3hbBXIfPfy69ffs67sqmpuyrocTjulnp/G9QeISGP8F/+5t1pBnsamL+kH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T+74sIAAADbAAAADwAAAAAAAAAAAAAA&#10;AAChAgAAZHJzL2Rvd25yZXYueG1sUEsFBgAAAAAEAAQA+QAAAJADAAAAAA==&#10;"/>
                      <v:rect id="Rectangle 1546" o:spid="_x0000_s1449" style="position:absolute;left:6896;top:5607;width:114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Th8QA&#10;AADbAAAADwAAAGRycy9kb3ducmV2LnhtbESPT4vCMBTE7wt+h/AEb2uqLkutRhFBXBYP/kW8PZpn&#10;W2xeapPV+u2NsOBxmJnfMONpY0pxo9oVlhX0uhEI4tTqgjMF+93iMwbhPLLG0jIpeJCD6aT1McZE&#10;2ztv6Lb1mQgQdgkqyL2vEildmpNB17UVcfDOtjbog6wzqWu8B7gpZT+KvqXBgsNCjhXNc0ov2z+j&#10;IJsddr3h/DG4HuOvE66r62rJv0p12s1sBMJT49/h//aPVhAP4fUl/AA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gU4fEAAAA2wAAAA8AAAAAAAAAAAAAAAAAmAIAAGRycy9k&#10;b3ducmV2LnhtbFBLBQYAAAAABAAEAPUAAACJAwAAAAA=&#10;" fillcolor="#969696" stroked="f"/>
                      <v:line id="Line 1547" o:spid="_x0000_s1450" style="position:absolute;flip:y;visibility:visible;mso-wrap-style:square" from="6105,6059" to="6434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yLKMQAAADbAAAADwAAAGRycy9kb3ducmV2LnhtbESPwWrCQBCG74W+wzKFXoJurFBqdJXa&#10;VigUD1UPHofsmIRmZ0N2qvHtnUOhx+Gf/5tvFqshtOZMfWoiO5iMczDEZfQNVw4O+83oBUwSZI9t&#10;ZHJwpQSr5f3dAgsfL/xN551URiGcCnRQi3SFtamsKWAax45Ys1PsA4qOfWV9jxeFh9Y+5fmzDdiw&#10;Xqixo7eayp/db1CNzZbfp9NsHWyWzejjKF+5FeceH4bXORihQf6X/9qf3sFM7fUXBYBd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zIsoxAAAANsAAAAPAAAAAAAAAAAA&#10;AAAAAKECAABkcnMvZG93bnJldi54bWxQSwUGAAAAAAQABAD5AAAAkgMAAAAA&#10;">
                        <v:stroke endarrow="block"/>
                      </v:line>
                      <v:line id="Line 1548" o:spid="_x0000_s1451" style="position:absolute;flip:y;visibility:visible;mso-wrap-style:square" from="6557,6059" to="6719,6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Aus8QAAADbAAAADwAAAGRycy9kb3ducmV2LnhtbESPT2vCQBDF74V+h2UEL0E3KpQa3YT+&#10;E4TioerB45Adk2B2NmSnmn57t1Do8fHm/d68dTG4Vl2pD41nA7NpCoq49LbhysDxsJk8gwqCbLH1&#10;TAZ+KECRPz6sMbP+xl903UulIoRDhgZqkS7TOpQ1OQxT3xFH7+x7hxJlX2nb4y3CXavnafqkHTYc&#10;G2rs6K2m8rL/dvGNzY7fF4vk1ekkWdLHST5TLcaMR8PLCpTQIP/Hf+mtNbCcwe+WCACd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gC6zxAAAANsAAAAPAAAAAAAAAAAA&#10;AAAAAKECAABkcnMvZG93bnJldi54bWxQSwUGAAAAAAQABAD5AAAAkgMAAAAA&#10;">
                        <v:stroke endarrow="block"/>
                      </v:line>
                      <v:line id="Line 1549" o:spid="_x0000_s1452" style="position:absolute;flip:y;visibility:visible;mso-wrap-style:square" from="6896,6059" to="6947,6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KwxMMAAADbAAAADwAAAGRycy9kb3ducmV2LnhtbESPQWvCQBCF70L/wzKFXoJuqiA1dZXW&#10;KgjioerB45CdJqHZ2ZAdNf57VxA8Pt68782bzjtXqzO1ofJs4H2QgiLOva24MHDYr/ofoIIgW6w9&#10;k4ErBZjPXnpTzKy/8C+dd1KoCOGQoYFSpMm0DnlJDsPAN8TR+/OtQ4myLbRt8RLhrtbDNB1rhxXH&#10;hhIbWpSU/+9OLr6x2vLPaJR8O50kE1oeZZNqMebttfv6BCXUyfP4kV5bA5Mh3LdEAOjZ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SsMTDAAAA2wAAAA8AAAAAAAAAAAAA&#10;AAAAoQIAAGRycy9kb3ducmV2LnhtbFBLBQYAAAAABAAEAPkAAACRAwAAAAA=&#10;">
                        <v:stroke endarrow="block"/>
                      </v:line>
                      <v:line id="Line 1550" o:spid="_x0000_s1453" style="position:absolute;flip:x y;visibility:visible;mso-wrap-style:square" from="7175,6059" to="7460,6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PmFcQAAADbAAAADwAAAGRycy9kb3ducmV2LnhtbESPQWvCQBSE74L/YXmCN91oQTR1lSII&#10;PXhRi15fsq/Z1OzbJLvG+O+7BaHHYWa+Ydbb3laio9aXjhXMpgkI4tzpkgsFX+f9ZAnCB2SNlWNS&#10;8CQP281wsMZUuwcfqTuFQkQI+xQVmBDqVEqfG7Lop64mjt63ay2GKNtC6hYfEW4rOU+ShbRYclww&#10;WNPOUH473a2CLrvPfi6H481n12aVLU2zOzQLpcaj/uMdRKA+/Idf7U+tYPUGf1/iD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c+YVxAAAANsAAAAPAAAAAAAAAAAA&#10;AAAAAKECAABkcnMvZG93bnJldi54bWxQSwUGAAAAAAQABAD5AAAAkgMAAAAA&#10;">
                        <v:stroke endarrow="block"/>
                      </v:line>
                      <v:rect id="Rectangle 1551" o:spid="_x0000_s1454" style="position:absolute;left:7123;top:5603;width:114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hqxMUA&#10;AADbAAAADwAAAGRycy9kb3ducmV2LnhtbESPS4vCQBCE74L/YWhhbzrxgcToKCKIy+LBx4p4azK9&#10;SdhMT8zMavz3jiDssaiqr6jZojGluFHtCssK+r0IBHFqdcGZgu/juhuDcB5ZY2mZFDzIwWLebs0w&#10;0fbOe7odfCYChF2CCnLvq0RKl+Zk0PVsRRy8H1sb9EHWmdQ13gPclHIQRWNpsOCwkGNFq5zS38Of&#10;UZAtT8f+ZPUYXs/x6IK76rrd8JdSH51mOQXhqfH/4Xf7UyuYjOD1JfwA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+GrExQAAANsAAAAPAAAAAAAAAAAAAAAAAJgCAABkcnMv&#10;ZG93bnJldi54bWxQSwUGAAAAAAQABAD1AAAAigMAAAAA&#10;" fillcolor="#969696" stroked="f"/>
                      <v:rect id="Rectangle 1552" o:spid="_x0000_s1455" style="position:absolute;left:6671;top:5603;width:114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TPX8UA&#10;AADbAAAADwAAAGRycy9kb3ducmV2LnhtbESPT4vCMBTE74LfITzBm6au66LVKCIsLuLBP7ss3h7N&#10;sy02L7WJWr+9EQSPw8z8hpnMalOIK1Uut6yg141AECdW55wq+N1/d4YgnEfWWFgmBXdyMJs2GxOM&#10;tb3xlq47n4oAYRejgsz7MpbSJRkZdF1bEgfvaCuDPsgqlbrCW4CbQn5E0Zc0mHNYyLCkRUbJaXcx&#10;CtL53743Wtz75//h5wE35Xm95JVS7VY9H4PwVPt3+NX+0QpGA3h+CT9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M9fxQAAANsAAAAPAAAAAAAAAAAAAAAAAJgCAABkcnMv&#10;ZG93bnJldi54bWxQSwUGAAAAAAQABAD1AAAAigMAAAAA&#10;" fillcolor="#969696" stroked="f"/>
                      <v:line id="Line 1553" o:spid="_x0000_s1456" style="position:absolute;flip:y;visibility:visible;mso-wrap-style:square" from="7687,5833" to="8253,5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Uc1sUAAADbAAAADwAAAGRycy9kb3ducmV2LnhtbESPQWsCMRSE74L/IbxCL6LZiohujSIF&#10;wYMXbVnx9rp53Sy7eVmTqNt/3xQKPQ4z8w2z2vS2FXfyoXas4GWSgSAuna65UvDxvhsvQISIrLF1&#10;TAq+KcBmPRysMNfuwUe6n2IlEoRDjgpMjF0uZSgNWQwT1xEn78t5izFJX0nt8ZHgtpXTLJtLizWn&#10;BYMdvRkqm9PNKpCLw+jqt5+zpmjO56UpyqK7HJR6fuq3ryAi9fE//NfeawXLO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Uc1sUAAADbAAAADwAAAAAAAAAA&#10;AAAAAAChAgAAZHJzL2Rvd25yZXYueG1sUEsFBgAAAAAEAAQA+QAAAJMDAAAAAA==&#10;"/>
                      <v:rect id="Rectangle 1554" o:spid="_x0000_s1457" style="position:absolute;left:6332;top:5603;width:114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r0s8UA&#10;AADbAAAADwAAAGRycy9kb3ducmV2LnhtbESPT4vCMBTE74LfITzBm6aui6vVKCIsLuLBP7ss3h7N&#10;sy02L7WJWr+9EQSPw8z8hpnMalOIK1Uut6yg141AECdW55wq+N1/d4YgnEfWWFgmBXdyMJs2GxOM&#10;tb3xlq47n4oAYRejgsz7MpbSJRkZdF1bEgfvaCuDPsgqlbrCW4CbQn5E0UAazDksZFjSIqPktLsY&#10;Ben8b98bLe798//w84Cb8rxe8kqpdquej0F4qv07/Gr/aAWjL3h+CT9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KvSzxQAAANsAAAAPAAAAAAAAAAAAAAAAAJgCAABkcnMv&#10;ZG93bnJldi54bWxQSwUGAAAAAAQABAD1AAAAigMAAAAA&#10;" fillcolor="#969696" stroked="f"/>
                      <v:rect id="Rectangle 1555" o:spid="_x0000_s1458" style="position:absolute;left:6218;top:5607;width:1470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h2DMAA&#10;AADbAAAADwAAAGRycy9kb3ducmV2LnhtbERPz2vCMBS+C/sfwhO8aepA2aqxdENhJ2FuML09mmdS&#10;2ryUJtruvzeHwY4f3+9tMbpW3KkPtWcFy0UGgrjyumaj4PvrMH8BESKyxtYzKfilAMXuabLFXPuB&#10;P+l+ikakEA45KrAxdrmUobLkMCx8R5y4q+8dxgR7I3WPQwp3rXzOsrV0WHNqsNjRu6WqOd2cgn13&#10;OZYrE2T5E+258W/DwR6NUrPpWG5ARBrjv/jP/aEVvKax6Uv6AX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h2DMAAAADbAAAADwAAAAAAAAAAAAAAAACYAgAAZHJzL2Rvd25y&#10;ZXYueG1sUEsFBgAAAAAEAAQA9QAAAIUDAAAAAA==&#10;" filled="f"/>
                      <v:shape id="Text Box 1556" o:spid="_x0000_s1459" type="#_x0000_t202" style="position:absolute;left:5541;top:6394;width:565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      <v:textbox inset="0,0,0,0">
                          <w:txbxContent>
                            <w:p w:rsidR="000742AA" w:rsidRPr="003F563D" w:rsidRDefault="000742AA" w:rsidP="000B381C">
                              <w:pPr>
                                <w:rPr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1557" o:spid="_x0000_s1460" type="#_x0000_t202" style="position:absolute;left:5993;top:6507;width:565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        <v:textbox inset="0,0,0,0">
                          <w:txbxContent>
                            <w:p w:rsidR="000742AA" w:rsidRPr="003F563D" w:rsidRDefault="000742AA" w:rsidP="000B381C">
                              <w:pPr>
                                <w:rPr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1558" o:spid="_x0000_s1461" type="#_x0000_t202" style="position:absolute;left:6896;top:6511;width:565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      <v:textbox inset="0,0,0,0">
                          <w:txbxContent>
                            <w:p w:rsidR="000742AA" w:rsidRPr="003F563D" w:rsidRDefault="000742AA" w:rsidP="000B381C">
                              <w:pPr>
                                <w:rPr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1559" o:spid="_x0000_s1462" type="#_x0000_t202" style="position:absolute;left:7461;top:6398;width:565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      <v:textbox inset="0,0,0,0">
                          <w:txbxContent>
                            <w:p w:rsidR="000742AA" w:rsidRPr="002C132B" w:rsidRDefault="000742AA" w:rsidP="000B381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rect id="Rectangle 1560" o:spid="_x0000_s1463" style="position:absolute;left:7349;top:5603;width:114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k+lsIA&#10;AADcAAAADwAAAGRycy9kb3ducmV2LnhtbERPS4vCMBC+C/6HMII3TdVl0WoUEURZPKwvxNvQjG2x&#10;mdQmav33ZmHB23x8z5nMalOIB1Uut6yg141AECdW55wqOOyXnSEI55E1FpZJwYsczKbNxgRjbZ+8&#10;pcfOpyKEsItRQeZ9GUvpkowMuq4tiQN3sZVBH2CVSl3hM4SbQvaj6FsazDk0ZFjSIqPkursbBen8&#10;uO+NFq/B7TT8OuNvedus+Eepdquej0F4qv1H/O9e6zA/GsDfM+ECOX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T6WwgAAANwAAAAPAAAAAAAAAAAAAAAAAJgCAABkcnMvZG93&#10;bnJldi54bWxQSwUGAAAAAAQABAD1AAAAhwMAAAAA&#10;" fillcolor="#969696" stroked="f"/>
                      <v:line id="Line 1561" o:spid="_x0000_s1464" style="position:absolute;flip:x y;visibility:visible;mso-wrap-style:square" from="7403,6059" to="7913,6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wBysIAAADcAAAADwAAAGRycy9kb3ducmV2LnhtbERPTYvCMBC9C/6HMMLeNFVEtGuURRA8&#10;eFEXvU6b2aZrM2mbWLv/frMg7G0e73PW295WoqPWl44VTCcJCOLc6ZILBZ+X/XgJwgdkjZVjUvBD&#10;Hrab4WCNqXZPPlF3DoWIIexTVGBCqFMpfW7Iop+4mjhyX661GCJsC6lbfMZwW8lZkiykxZJjg8Ga&#10;doby+/lhFXTZY/p9PZ7uPrs1q2xpmt2xWSj1Nuo/3kEE6sO/+OU+6Dg/mcPfM/ECu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QwBysIAAADcAAAADwAAAAAAAAAAAAAA&#10;AAChAgAAZHJzL2Rvd25yZXYueG1sUEsFBgAAAAAEAAQA+QAAAJADAAAAAA==&#10;">
                        <v:stroke endarrow="block"/>
                      </v:line>
                      <v:shape id="Text Box 1562" o:spid="_x0000_s1465" type="#_x0000_t202" style="position:absolute;left:7913;top:6285;width:565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      <v:textbox inset="0,0,0,0">
                          <w:txbxContent>
                            <w:p w:rsidR="000742AA" w:rsidRPr="000E4E2E" w:rsidRDefault="000742AA" w:rsidP="000B381C">
                              <w:pPr>
                                <w:rPr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0B381C" w:rsidRPr="00335243" w:rsidRDefault="000B381C" w:rsidP="000B381C">
            <w:pPr>
              <w:rPr>
                <w:szCs w:val="24"/>
              </w:rPr>
            </w:pPr>
          </w:p>
          <w:p w:rsidR="000B381C" w:rsidRPr="00335243" w:rsidRDefault="000B381C" w:rsidP="000B381C">
            <w:pPr>
              <w:rPr>
                <w:szCs w:val="24"/>
              </w:rPr>
            </w:pPr>
            <w:r w:rsidRPr="00335243">
              <w:rPr>
                <w:szCs w:val="24"/>
              </w:rPr>
              <w:tab/>
            </w:r>
          </w:p>
          <w:p w:rsidR="000B381C" w:rsidRPr="00335243" w:rsidRDefault="000B381C" w:rsidP="000B381C">
            <w:pPr>
              <w:rPr>
                <w:szCs w:val="24"/>
              </w:rPr>
            </w:pPr>
            <w:r w:rsidRPr="00335243">
              <w:rPr>
                <w:szCs w:val="24"/>
              </w:rPr>
              <w:tab/>
              <w:t xml:space="preserve">  </w:t>
            </w:r>
          </w:p>
          <w:p w:rsidR="000B381C" w:rsidRDefault="000B381C" w:rsidP="000B381C">
            <w:pPr>
              <w:rPr>
                <w:szCs w:val="24"/>
              </w:rPr>
            </w:pPr>
          </w:p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 w:rsidRPr="003C77D0">
              <w:rPr>
                <w:szCs w:val="24"/>
              </w:rPr>
              <w:tab/>
            </w:r>
            <w:r>
              <w:rPr>
                <w:szCs w:val="24"/>
              </w:rPr>
              <w:t xml:space="preserve">         </w:t>
            </w:r>
            <w:r>
              <w:rPr>
                <w:i/>
              </w:rPr>
              <w:t xml:space="preserve">7,5 </w:t>
            </w:r>
            <w:proofErr w:type="spellStart"/>
            <w:r>
              <w:rPr>
                <w:i/>
              </w:rPr>
              <w:t>k</w:t>
            </w:r>
            <w:r w:rsidRPr="005C1B7B">
              <w:rPr>
                <w:i/>
              </w:rPr>
              <w:t>Ω</w:t>
            </w:r>
            <w:proofErr w:type="spellEnd"/>
            <w:r w:rsidRPr="005C1B7B">
              <w:rPr>
                <w:i/>
              </w:rPr>
              <w:t xml:space="preserve"> </w:t>
            </w:r>
            <w:r>
              <w:rPr>
                <w:i/>
              </w:rPr>
              <w:t>1</w:t>
            </w:r>
            <w:r w:rsidRPr="005C1B7B">
              <w:rPr>
                <w:i/>
              </w:rPr>
              <w:t xml:space="preserve">% </w:t>
            </w:r>
            <w:r>
              <w:rPr>
                <w:i/>
              </w:rPr>
              <w:t xml:space="preserve">                                       24,7 </w:t>
            </w:r>
            <w:r w:rsidRPr="005C1B7B">
              <w:rPr>
                <w:i/>
              </w:rPr>
              <w:t xml:space="preserve">MΩ </w:t>
            </w:r>
            <w:r>
              <w:rPr>
                <w:i/>
              </w:rPr>
              <w:t>5</w:t>
            </w:r>
            <w:r w:rsidRPr="005C1B7B">
              <w:rPr>
                <w:i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</w:tr>
      <w:tr w:rsidR="000B381C" w:rsidRPr="00635CD2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b/>
                <w:i/>
              </w:rPr>
            </w:pPr>
            <w:r w:rsidRPr="00635CD2">
              <w:rPr>
                <w:b/>
                <w:i/>
              </w:rPr>
              <w:t xml:space="preserve">Réponse(s): </w:t>
            </w:r>
          </w:p>
          <w:p w:rsidR="000B381C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i/>
              </w:rPr>
            </w:pPr>
            <w:r w:rsidRPr="00EF53CB">
              <w:rPr>
                <w:i/>
              </w:rPr>
              <w:t>Résistance de gauche:</w:t>
            </w:r>
            <w:r>
              <w:rPr>
                <w:i/>
              </w:rPr>
              <w:t xml:space="preserve"> violet – vert - rouge – brun</w:t>
            </w:r>
          </w:p>
          <w:p w:rsidR="000B381C" w:rsidRPr="00EF53CB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EF53CB">
              <w:rPr>
                <w:i/>
              </w:rPr>
              <w:t xml:space="preserve">Résistance de </w:t>
            </w:r>
            <w:r>
              <w:rPr>
                <w:i/>
              </w:rPr>
              <w:t>droite</w:t>
            </w:r>
            <w:r w:rsidRPr="00EF53CB">
              <w:rPr>
                <w:i/>
              </w:rPr>
              <w:t xml:space="preserve">: </w:t>
            </w:r>
            <w:r>
              <w:rPr>
                <w:i/>
              </w:rPr>
              <w:t xml:space="preserve">  rouge – jaune -  violet – vert - or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0B381C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numPr>
                <w:ilvl w:val="0"/>
                <w:numId w:val="33"/>
              </w:numPr>
              <w:tabs>
                <w:tab w:val="clear" w:pos="720"/>
                <w:tab w:val="clear" w:pos="4536"/>
                <w:tab w:val="clear" w:pos="9072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7140BE">
            <w:pPr>
              <w:pStyle w:val="En-tte"/>
              <w:tabs>
                <w:tab w:val="clear" w:pos="4536"/>
                <w:tab w:val="clear" w:pos="9072"/>
              </w:tabs>
              <w:spacing w:before="20" w:after="20"/>
            </w:pPr>
            <w:r w:rsidRPr="00635CD2">
              <w:t>Quelle est la  va</w:t>
            </w:r>
            <w:r w:rsidR="007140BE">
              <w:t>leur de la résistance suivante et quel est sa tolérance ?</w:t>
            </w:r>
          </w:p>
          <w:p w:rsidR="000B381C" w:rsidRPr="00635CD2" w:rsidRDefault="006C7CDB" w:rsidP="000B381C">
            <w:pPr>
              <w:pStyle w:val="En-tte"/>
              <w:tabs>
                <w:tab w:val="clear" w:pos="4536"/>
                <w:tab w:val="clear" w:pos="9072"/>
              </w:tabs>
              <w:spacing w:before="20" w:after="20"/>
            </w:pPr>
            <w:r>
              <w:rPr>
                <w:noProof/>
                <w:sz w:val="20"/>
                <w:lang w:eastAsia="fr-CH"/>
              </w:rPr>
              <mc:AlternateContent>
                <mc:Choice Requires="wpg">
                  <w:drawing>
                    <wp:anchor distT="0" distB="0" distL="114300" distR="114300" simplePos="0" relativeHeight="251635200" behindDoc="0" locked="0" layoutInCell="1" allowOverlap="1">
                      <wp:simplePos x="0" y="0"/>
                      <wp:positionH relativeFrom="column">
                        <wp:posOffset>1158875</wp:posOffset>
                      </wp:positionH>
                      <wp:positionV relativeFrom="paragraph">
                        <wp:posOffset>100965</wp:posOffset>
                      </wp:positionV>
                      <wp:extent cx="1803400" cy="734695"/>
                      <wp:effectExtent l="0" t="0" r="0" b="0"/>
                      <wp:wrapNone/>
                      <wp:docPr id="59" name="Group 1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3400" cy="734695"/>
                                <a:chOff x="1247" y="7601"/>
                                <a:chExt cx="2840" cy="1157"/>
                              </a:xfrm>
                            </wpg:grpSpPr>
                            <wps:wsp>
                              <wps:cNvPr id="60" name="Line 1564"/>
                              <wps:cNvCnPr/>
                              <wps:spPr bwMode="auto">
                                <a:xfrm>
                                  <a:off x="1531" y="7936"/>
                                  <a:ext cx="25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" name="Rectangle 15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59" y="7602"/>
                                  <a:ext cx="1921" cy="6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Rectangle 15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55" y="7603"/>
                                  <a:ext cx="143" cy="6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Rectangle 15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69" y="7602"/>
                                  <a:ext cx="143" cy="6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Rectangle 15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3" y="7601"/>
                                  <a:ext cx="143" cy="6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Rectangle 15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37" y="7602"/>
                                  <a:ext cx="143" cy="6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Rectangle 15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86" y="7603"/>
                                  <a:ext cx="143" cy="6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Line 1571"/>
                              <wps:cNvCnPr/>
                              <wps:spPr bwMode="auto">
                                <a:xfrm flipV="1">
                                  <a:off x="1247" y="8344"/>
                                  <a:ext cx="708" cy="4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" name="Line 1572"/>
                              <wps:cNvCnPr/>
                              <wps:spPr bwMode="auto">
                                <a:xfrm flipV="1">
                                  <a:off x="1949" y="8343"/>
                                  <a:ext cx="434" cy="4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" name="Line 1573"/>
                              <wps:cNvCnPr/>
                              <wps:spPr bwMode="auto">
                                <a:xfrm flipV="1">
                                  <a:off x="2540" y="8343"/>
                                  <a:ext cx="127" cy="4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" name="Line 1574"/>
                              <wps:cNvCnPr/>
                              <wps:spPr bwMode="auto">
                                <a:xfrm flipH="1" flipV="1">
                                  <a:off x="2951" y="8343"/>
                                  <a:ext cx="278" cy="4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" name="Line 1575"/>
                              <wps:cNvCnPr/>
                              <wps:spPr bwMode="auto">
                                <a:xfrm flipH="1" flipV="1">
                                  <a:off x="3223" y="8342"/>
                                  <a:ext cx="864" cy="3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63" o:spid="_x0000_s1026" style="position:absolute;margin-left:91.25pt;margin-top:7.95pt;width:142pt;height:57.85pt;z-index:251635200" coordorigin="1247,7601" coordsize="2840,1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">
                      <v:line id="Line 1564" o:spid="_x0000_s1027" style="position:absolute;visibility:visible;mso-wrap-style:square" from="1531,7936" to="4087,7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d49c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tfH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nePXDAAAA2wAAAA8AAAAAAAAAAAAA&#10;AAAAoQIAAGRycy9kb3ducmV2LnhtbFBLBQYAAAAABAAEAPkAAACRAwAAAAA=&#10;"/>
                      <v:rect id="Rectangle 1565" o:spid="_x0000_s1028" style="position:absolute;left:1859;top:7602;width:1921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beMQA&#10;AADbAAAADwAAAGRycy9kb3ducmV2LnhtbESPQWvCQBSE74X+h+UJvdVNUpA2zSZIJaJHjRdvz+xr&#10;kjb7NmRXjf76bqHQ4zAz3zBZMZleXGh0nWUF8TwCQVxb3XGj4FCVz68gnEfW2FsmBTdyUOSPDxmm&#10;2l55R5e9b0SAsEtRQev9kErp6pYMurkdiIP3aUeDPsixkXrEa4CbXiZRtJAGOw4LLQ700VL9vT8b&#10;BacuOeB9V60j81a++O1UfZ2PK6WeZtPyHYSnyf+H/9obrWARw++X8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lm3jEAAAA2wAAAA8AAAAAAAAAAAAAAAAAmAIAAGRycy9k&#10;b3ducmV2LnhtbFBLBQYAAAAABAAEAPUAAACJAwAAAAA=&#10;"/>
                      <v:rect id="Rectangle 1566" o:spid="_x0000_s1029" style="position:absolute;left:1955;top:7603;width:143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gnDMQA&#10;AADbAAAADwAAAGRycy9kb3ducmV2LnhtbESPT4vCMBTE74LfIbwFb5qqi9SuUUQQRfaw/kO8PZq3&#10;bdnmpTZR67c3woLHYWZ+w0xmjSnFjWpXWFbQ70UgiFOrC84UHPbLbgzCeWSNpWVS8CAHs2m7NcFE&#10;2ztv6bbzmQgQdgkqyL2vEildmpNB17MVcfB+bW3QB1lnUtd4D3BTykEUjaTBgsNCjhUtckr/dlej&#10;IJsf9/3x4jG8nOLPM/5Ul+8Vb5TqfDTzLxCeGv8O/7fXWsFoAK8v4Qf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IJwzEAAAA2wAAAA8AAAAAAAAAAAAAAAAAmAIAAGRycy9k&#10;b3ducmV2LnhtbFBLBQYAAAAABAAEAPUAAACJAwAAAAA=&#10;" fillcolor="#969696" stroked="f"/>
                      <v:rect id="Rectangle 1567" o:spid="_x0000_s1030" style="position:absolute;left:2369;top:7602;width:143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SCl8UA&#10;AADbAAAADwAAAGRycy9kb3ducmV2LnhtbESPQWvCQBSE74X+h+UJ3pqNjYiNriJCqYgHNS2lt0f2&#10;mQSzb5PsqvHfdwtCj8PMfMPMl72pxZU6V1lWMIpiEMS51RUXCj6z95cpCOeRNdaWScGdHCwXz09z&#10;TLW98YGuR1+IAGGXooLS+yaV0uUlGXSRbYiDd7KdQR9kV0jd4S3ATS1f43giDVYcFkpsaF1Sfj5e&#10;jIJi9ZWN3tb3pP2ejn9w37S7D94qNRz0qxkIT73/Dz/aG61gksDfl/A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xIKXxQAAANsAAAAPAAAAAAAAAAAAAAAAAJgCAABkcnMv&#10;ZG93bnJldi54bWxQSwUGAAAAAAQABAD1AAAAigMAAAAA&#10;" fillcolor="#969696" stroked="f"/>
                      <v:rect id="Rectangle 1568" o:spid="_x0000_s1031" style="position:absolute;left:2603;top:7601;width:143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0a48YA&#10;AADbAAAADwAAAGRycy9kb3ducmV2LnhtbESPQWvCQBSE74L/YXmF3swmViSNrkGEUhEP1bSU3h7Z&#10;ZxKafRuzq8Z/3y0Uehxm5htmmQ+mFVfqXWNZQRLFIIhLqxuuFLwXL5MUhPPIGlvLpOBODvLVeLTE&#10;TNsbH+h69JUIEHYZKqi97zIpXVmTQRfZjjh4J9sb9EH2ldQ93gLctHIax3NpsOGwUGNHm5rK7+PF&#10;KKjWH0XyvLk/nT/T2Re+def9K++UenwY1gsQngb/H/5rb7WC+Qx+v4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0a48YAAADbAAAADwAAAAAAAAAAAAAAAACYAgAAZHJz&#10;L2Rvd25yZXYueG1sUEsFBgAAAAAEAAQA9QAAAIsDAAAAAA==&#10;" fillcolor="#969696" stroked="f"/>
                      <v:rect id="Rectangle 1569" o:spid="_x0000_s1032" style="position:absolute;left:2837;top:7602;width:143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G/eMYA&#10;AADbAAAADwAAAGRycy9kb3ducmV2LnhtbESPQWvCQBSE74X+h+UVeqsbayuauooEpFJ60EQRb4/s&#10;axKafZtkV43/3hUKPQ4z8w0zW/SmFmfqXGVZwXAQgSDOra64ULDLVi8TEM4ja6wtk4IrOVjMHx9m&#10;GGt74S2dU1+IAGEXo4LS+yaW0uUlGXQD2xAH78d2Bn2QXSF1h5cAN7V8jaKxNFhxWCixoaSk/Dc9&#10;GQXFcp8Np8l11B4mb0fcNO33J38p9fzULz9AeOr9f/ivvdYKxu9w/xJ+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G/eMYAAADbAAAADwAAAAAAAAAAAAAAAACYAgAAZHJz&#10;L2Rvd25yZXYueG1sUEsFBgAAAAAEAAQA9QAAAIsDAAAAAA==&#10;" fillcolor="#969696" stroked="f"/>
                      <v:rect id="Rectangle 1570" o:spid="_x0000_s1033" style="position:absolute;left:3086;top:7603;width:143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MhD8YA&#10;AADbAAAADwAAAGRycy9kb3ducmV2LnhtbESPT2vCQBTE70K/w/IKvZmNfwg2zSoiiCIerLaU3h7Z&#10;1yQ0+zZmt0n89t2C0OMwM79hstVgatFR6yrLCiZRDII4t7riQsHbZTtegHAeWWNtmRTcyMFq+TDK&#10;MNW251fqzr4QAcIuRQWl900qpctLMugi2xAH78u2Bn2QbSF1i32Am1pO4ziRBisOCyU2tCkp/z7/&#10;GAXF+v0yed7cZtePxfwTT831uOODUk+Pw/oFhKfB/4fv7b1WkCTw9yX8A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MhD8YAAADbAAAADwAAAAAAAAAAAAAAAACYAgAAZHJz&#10;L2Rvd25yZXYueG1sUEsFBgAAAAAEAAQA9QAAAIsDAAAAAA==&#10;" fillcolor="#969696" stroked="f"/>
                      <v:line id="Line 1571" o:spid="_x0000_s1034" style="position:absolute;flip:y;visibility:visible;mso-wrap-style:square" from="1247,8344" to="1955,8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Bje8QAAADbAAAADwAAAGRycy9kb3ducmV2LnhtbESPT2vCQBDF74V+h2UKvQTdtILV6Cr9&#10;JwjSg9GDxyE7JsHsbMhONf32riD0+Hjzfm/efNm7Rp2pC7VnAy/DFBRx4W3NpYH9bjWYgAqCbLHx&#10;TAb+KMBy8fgwx8z6C2/pnEupIoRDhgYqkTbTOhQVOQxD3xJH7+g7hxJlV2rb4SXCXaNf03SsHdYc&#10;Gyps6bOi4pT/uvjG6oe/RqPkw+kkmdL3QTapFmOen/r3GSihXv6P7+m1NTB+g9uWCAC9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8GN7xAAAANsAAAAPAAAAAAAAAAAA&#10;AAAAAKECAABkcnMvZG93bnJldi54bWxQSwUGAAAAAAQABAD5AAAAkgMAAAAA&#10;">
                        <v:stroke endarrow="block"/>
                      </v:line>
                      <v:line id="Line 1572" o:spid="_x0000_s1035" style="position:absolute;flip:y;visibility:visible;mso-wrap-style:square" from="1949,8343" to="2383,8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/3CcQAAADbAAAADwAAAGRycy9kb3ducmV2LnhtbESPwWrCQBCG74W+wzKFXoJuWkFqdJW2&#10;VigUD1UPHofsNAnNzobsqOnbdw6Cx+Gf/5tvFqshtOZMfWoiO3ga52CIy+gbrhwc9pvRC5gkyB7b&#10;yOTgjxKslvd3Cyx8vPA3nXdSGYVwKtBBLdIV1qaypoBpHDtizX5iH1B07Cvre7woPLT2Oc+nNmDD&#10;eqHGjt5rKn93p6Aamy2vJ5PsLdgsm9HHUb5yK849PgyvczBCg9yWr+1P72CqsvqLAs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b/cJxAAAANsAAAAPAAAAAAAAAAAA&#10;AAAAAKECAABkcnMvZG93bnJldi54bWxQSwUGAAAAAAQABAD5AAAAkgMAAAAA&#10;">
                        <v:stroke endarrow="block"/>
                      </v:line>
                      <v:line id="Line 1573" o:spid="_x0000_s1036" style="position:absolute;flip:y;visibility:visible;mso-wrap-style:square" from="2540,8343" to="2667,8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NSksQAAADbAAAADwAAAGRycy9kb3ducmV2LnhtbESPT2vCQBDF74V+h2UEL0E3rSA1ugn9&#10;o1AoHqoePA7ZMQlmZ0N2qvHbu4VCj4837/fmrYrBtepCfWg8G3iapqCIS28brgwc9pvJC6ggyBZb&#10;z2TgRgGK/PFhhZn1V/6my04qFSEcMjRQi3SZ1qGsyWGY+o44eiffO5Qo+0rbHq8R7lr9nKZz7bDh&#10;2FBjR+81lefdj4tvbLb8MZslb04nyYLWR/lKtRgzHg2vS1BCg/wf/6U/rYH5An63RADo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I1KSxAAAANsAAAAPAAAAAAAAAAAA&#10;AAAAAKECAABkcnMvZG93bnJldi54bWxQSwUGAAAAAAQABAD5AAAAkgMAAAAA&#10;">
                        <v:stroke endarrow="block"/>
                      </v:line>
                      <v:line id="Line 1574" o:spid="_x0000_s1037" style="position:absolute;flip:x y;visibility:visible;mso-wrap-style:square" from="2951,8343" to="3229,8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2emMAAAADbAAAADwAAAGRycy9kb3ducmV2LnhtbERPPW/CMBDdkfgP1lXqBg4MQFMMqpCQ&#10;GFiACtZLfMSB+JzEJqT/Hg9IHZ/e93Ld20p01PrSsYLJOAFBnDtdcqHg97QdLUD4gKyxckwK/sjD&#10;ejUcLDHV7skH6o6hEDGEfYoKTAh1KqXPDVn0Y1cTR+7qWoshwraQusVnDLeVnCbJTFosOTYYrGlj&#10;KL8fH1ZBlz0mt/P+cPfZpfnKFqbZ7JuZUp8f/c83iEB9+Be/3TutYB7Xxy/xB8jV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itnpjAAAAA2wAAAA8AAAAAAAAAAAAAAAAA&#10;oQIAAGRycy9kb3ducmV2LnhtbFBLBQYAAAAABAAEAPkAAACOAwAAAAA=&#10;">
                        <v:stroke endarrow="block"/>
                      </v:line>
                      <v:line id="Line 1575" o:spid="_x0000_s1038" style="position:absolute;flip:x y;visibility:visible;mso-wrap-style:square" from="3223,8342" to="4087,8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E7A8QAAADbAAAADwAAAGRycy9kb3ducmV2LnhtbESPQWvCQBSE70L/w/IK3nSTHqxNXUWE&#10;ggcvarHXl+xrNpp9m2TXGP+9WxB6HGbmG2axGmwteup85VhBOk1AEBdOV1wq+D5+TeYgfEDWWDsm&#10;BXfysFq+jBaYaXfjPfWHUIoIYZ+hAhNCk0npC0MW/dQ1xNH7dZ3FEGVXSt3hLcJtLd+SZCYtVhwX&#10;DDa0MVRcDleroM+v6fm02198/tN+5HPTbnbtTKnx67D+BBFoCP/hZ3urFbyn8Pcl/gC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4TsDxAAAANsAAAAPAAAAAAAAAAAA&#10;AAAAAKECAABkcnMvZG93bnJldi54bWxQSwUGAAAAAAQABAD5AAAAkgMAAAAA&#10;">
                        <v:stroke endarrow="block"/>
                      </v:line>
                    </v:group>
                  </w:pict>
                </mc:Fallback>
              </mc:AlternateContent>
            </w:r>
          </w:p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spacing w:before="20" w:after="20"/>
            </w:pPr>
          </w:p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spacing w:before="20" w:after="20"/>
            </w:pPr>
          </w:p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spacing w:before="20" w:after="20"/>
              <w:ind w:left="1980"/>
            </w:pPr>
          </w:p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spacing w:before="20" w:after="20"/>
              <w:ind w:left="1418"/>
            </w:pPr>
          </w:p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spacing w:before="20" w:after="20"/>
              <w:ind w:left="1418"/>
            </w:pPr>
            <w:r w:rsidRPr="00635CD2">
              <w:t>Rouge</w:t>
            </w:r>
            <w:r w:rsidRPr="00635CD2">
              <w:tab/>
              <w:t xml:space="preserve">  Vert</w:t>
            </w:r>
            <w:r w:rsidRPr="00635CD2">
              <w:tab/>
              <w:t>Violet    Orange      Brun</w:t>
            </w:r>
          </w:p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 w:rsidRPr="00635CD2">
              <w:rPr>
                <w:szCs w:val="24"/>
              </w:rPr>
              <w:tab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</w:tr>
      <w:tr w:rsidR="000B381C" w:rsidRPr="00635CD2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 xml:space="preserve">Réponse(s): </w:t>
            </w:r>
            <w:r w:rsidRPr="00635CD2">
              <w:rPr>
                <w:i/>
              </w:rPr>
              <w:t xml:space="preserve">257 </w:t>
            </w:r>
            <w:proofErr w:type="spellStart"/>
            <w:r w:rsidRPr="00635CD2">
              <w:rPr>
                <w:i/>
              </w:rPr>
              <w:t>kΩ</w:t>
            </w:r>
            <w:proofErr w:type="spellEnd"/>
            <w:r>
              <w:rPr>
                <w:i/>
              </w:rPr>
              <w:t>, 1%</w:t>
            </w:r>
            <w:r w:rsidRPr="00635CD2">
              <w:rPr>
                <w:i/>
              </w:rPr>
              <w:tab/>
            </w:r>
            <w:r w:rsidRPr="00635CD2">
              <w:rPr>
                <w:i/>
                <w:szCs w:val="24"/>
              </w:rPr>
              <w:tab/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</w:tbl>
    <w:p w:rsidR="00DF5C4D" w:rsidRDefault="00DF5C4D" w:rsidP="000B381C"/>
    <w:p w:rsidR="000B381C" w:rsidRPr="00635CD2" w:rsidRDefault="00432964" w:rsidP="000B381C">
      <w:hyperlink w:anchor="_top" w:history="1">
        <w:r w:rsidR="000B381C" w:rsidRPr="00635CD2">
          <w:rPr>
            <w:rStyle w:val="Lienhypertexte"/>
          </w:rPr>
          <w:t>Retour au haut de la page</w:t>
        </w:r>
      </w:hyperlink>
    </w:p>
    <w:p w:rsidR="000B381C" w:rsidRDefault="000B381C" w:rsidP="000B381C">
      <w:r>
        <w:br w:type="page"/>
      </w:r>
    </w:p>
    <w:p w:rsidR="000B381C" w:rsidRDefault="000B381C" w:rsidP="000B381C">
      <w:pPr>
        <w:pStyle w:val="Titre2"/>
      </w:pPr>
      <w:bookmarkStart w:id="13" w:name="_Résistance_à_partir"/>
      <w:bookmarkEnd w:id="13"/>
      <w:r>
        <w:lastRenderedPageBreak/>
        <w:t>Résistance à partir des série</w:t>
      </w:r>
      <w:r w:rsidR="000C694A">
        <w:t>s</w:t>
      </w:r>
      <w:r>
        <w:t xml:space="preserve"> E..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8505"/>
        <w:gridCol w:w="567"/>
        <w:gridCol w:w="567"/>
      </w:tblGrid>
      <w:tr w:rsidR="002748B2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48B2" w:rsidRPr="00635CD2" w:rsidRDefault="002748B2" w:rsidP="002748B2">
            <w:pPr>
              <w:pStyle w:val="En-tte"/>
              <w:numPr>
                <w:ilvl w:val="0"/>
                <w:numId w:val="35"/>
              </w:numPr>
              <w:tabs>
                <w:tab w:val="clear" w:pos="720"/>
                <w:tab w:val="clear" w:pos="4536"/>
                <w:tab w:val="clear" w:pos="9072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48B2" w:rsidRPr="00635CD2" w:rsidRDefault="002748B2" w:rsidP="002748B2">
            <w:pPr>
              <w:pStyle w:val="En-tte"/>
              <w:tabs>
                <w:tab w:val="clear" w:pos="4536"/>
                <w:tab w:val="clear" w:pos="9072"/>
              </w:tabs>
            </w:pPr>
            <w:r>
              <w:t>Réaliser à l’aide d’une ou deux résistances de la série E12 une résistance équivalente qui soit équivalente à 995 Ω ± 0,5%. Déterminer l'erreur en %.</w:t>
            </w:r>
          </w:p>
          <w:p w:rsidR="002748B2" w:rsidRPr="00635CD2" w:rsidRDefault="002748B2" w:rsidP="002748B2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 w:rsidRPr="00635CD2">
              <w:rPr>
                <w:szCs w:val="24"/>
              </w:rPr>
              <w:tab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48B2" w:rsidRPr="00635CD2" w:rsidRDefault="002748B2" w:rsidP="002748B2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48B2" w:rsidRPr="00635CD2" w:rsidRDefault="002748B2" w:rsidP="002748B2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</w:tr>
      <w:tr w:rsidR="002748B2" w:rsidRPr="00635CD2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48B2" w:rsidRPr="00D536D2" w:rsidRDefault="002748B2" w:rsidP="002748B2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 xml:space="preserve">Réponse(s): </w:t>
            </w:r>
            <w:r>
              <w:rPr>
                <w:i/>
              </w:rPr>
              <w:t>1 résistances R</w:t>
            </w:r>
            <w:r>
              <w:rPr>
                <w:i/>
                <w:vertAlign w:val="subscript"/>
              </w:rPr>
              <w:t>1</w:t>
            </w:r>
            <w:r>
              <w:rPr>
                <w:i/>
              </w:rPr>
              <w:t>=1000 Ω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48B2" w:rsidRPr="00635CD2" w:rsidRDefault="002748B2" w:rsidP="002748B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E509B1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09B1" w:rsidRPr="00635CD2" w:rsidRDefault="00E509B1" w:rsidP="002748B2">
            <w:pPr>
              <w:pStyle w:val="En-tte"/>
              <w:numPr>
                <w:ilvl w:val="0"/>
                <w:numId w:val="35"/>
              </w:numPr>
              <w:tabs>
                <w:tab w:val="clear" w:pos="720"/>
                <w:tab w:val="clear" w:pos="4536"/>
                <w:tab w:val="clear" w:pos="9072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09B1" w:rsidRPr="00635CD2" w:rsidRDefault="00E509B1" w:rsidP="002748B2">
            <w:pPr>
              <w:pStyle w:val="En-tte"/>
              <w:tabs>
                <w:tab w:val="clear" w:pos="4536"/>
                <w:tab w:val="clear" w:pos="9072"/>
              </w:tabs>
            </w:pPr>
            <w:r>
              <w:t>Réaliser à l’a</w:t>
            </w:r>
            <w:r w:rsidR="002748B2">
              <w:t>ide d’</w:t>
            </w:r>
            <w:r>
              <w:t xml:space="preserve">une ou deux résistances de la série E12 une résistance équivalente qui soit </w:t>
            </w:r>
            <w:r w:rsidR="002748B2">
              <w:t xml:space="preserve">équivalente à </w:t>
            </w:r>
            <w:r>
              <w:t>335 Ω</w:t>
            </w:r>
            <w:r w:rsidR="002748B2">
              <w:t xml:space="preserve"> ± 0,5%</w:t>
            </w:r>
            <w:r>
              <w:t>. Déterminer l'erreur en %</w:t>
            </w:r>
            <w:r w:rsidR="002748B2">
              <w:t>.</w:t>
            </w:r>
          </w:p>
          <w:p w:rsidR="00E509B1" w:rsidRPr="00635CD2" w:rsidRDefault="00E509B1" w:rsidP="002748B2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 w:rsidRPr="00635CD2">
              <w:rPr>
                <w:szCs w:val="24"/>
              </w:rPr>
              <w:tab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09B1" w:rsidRPr="00635CD2" w:rsidRDefault="00E509B1" w:rsidP="002748B2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09B1" w:rsidRPr="00635CD2" w:rsidRDefault="00E509B1" w:rsidP="002748B2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</w:tr>
      <w:tr w:rsidR="00E509B1" w:rsidRPr="00635CD2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09B1" w:rsidRPr="00D536D2" w:rsidRDefault="00E509B1" w:rsidP="002748B2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 xml:space="preserve">Réponse(s): </w:t>
            </w:r>
            <w:r>
              <w:rPr>
                <w:i/>
              </w:rPr>
              <w:t>2 résistances en série. R</w:t>
            </w:r>
            <w:r>
              <w:rPr>
                <w:i/>
                <w:vertAlign w:val="subscript"/>
              </w:rPr>
              <w:t>1</w:t>
            </w:r>
            <w:r>
              <w:rPr>
                <w:i/>
              </w:rPr>
              <w:t>=330 Ω et R</w:t>
            </w:r>
            <w:r>
              <w:rPr>
                <w:i/>
                <w:vertAlign w:val="subscript"/>
              </w:rPr>
              <w:t>2</w:t>
            </w:r>
            <w:r>
              <w:rPr>
                <w:i/>
              </w:rPr>
              <w:t>=4,7 Ω. Erreur = 0,09%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09B1" w:rsidRPr="00635CD2" w:rsidRDefault="00E509B1" w:rsidP="002748B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2748B2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48B2" w:rsidRPr="00635CD2" w:rsidRDefault="002748B2" w:rsidP="002748B2">
            <w:pPr>
              <w:pStyle w:val="En-tte"/>
              <w:numPr>
                <w:ilvl w:val="0"/>
                <w:numId w:val="35"/>
              </w:numPr>
              <w:tabs>
                <w:tab w:val="clear" w:pos="720"/>
                <w:tab w:val="clear" w:pos="4536"/>
                <w:tab w:val="clear" w:pos="9072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48B2" w:rsidRPr="00635CD2" w:rsidRDefault="002748B2" w:rsidP="002748B2">
            <w:pPr>
              <w:pStyle w:val="En-tte"/>
              <w:tabs>
                <w:tab w:val="clear" w:pos="4536"/>
                <w:tab w:val="clear" w:pos="9072"/>
              </w:tabs>
            </w:pPr>
            <w:r>
              <w:t>Réaliser à l’aide d’une ou deux résistances de la série E12 une résistance équivalente qui soit équivalente à 163 Ω ± 0,5%. Déterminer l'erreur en %.</w:t>
            </w:r>
          </w:p>
          <w:p w:rsidR="002748B2" w:rsidRPr="00635CD2" w:rsidRDefault="002748B2" w:rsidP="002748B2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 w:rsidRPr="00635CD2">
              <w:rPr>
                <w:szCs w:val="24"/>
              </w:rPr>
              <w:tab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48B2" w:rsidRPr="00635CD2" w:rsidRDefault="002748B2" w:rsidP="002748B2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48B2" w:rsidRPr="00635CD2" w:rsidRDefault="002748B2" w:rsidP="002748B2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</w:tr>
      <w:tr w:rsidR="002748B2" w:rsidRPr="00635CD2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48B2" w:rsidRPr="00D536D2" w:rsidRDefault="002748B2" w:rsidP="002748B2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 xml:space="preserve">Réponse(s): </w:t>
            </w:r>
            <w:r>
              <w:rPr>
                <w:i/>
              </w:rPr>
              <w:t>2 résistances en parallèle. R</w:t>
            </w:r>
            <w:r>
              <w:rPr>
                <w:i/>
                <w:vertAlign w:val="subscript"/>
              </w:rPr>
              <w:t>1</w:t>
            </w:r>
            <w:r>
              <w:rPr>
                <w:i/>
              </w:rPr>
              <w:t>=180 Ω et R</w:t>
            </w:r>
            <w:r>
              <w:rPr>
                <w:i/>
                <w:vertAlign w:val="subscript"/>
              </w:rPr>
              <w:t>2</w:t>
            </w:r>
            <w:r>
              <w:rPr>
                <w:i/>
              </w:rPr>
              <w:t>=1800 Ω. Erreur = 0,39 %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48B2" w:rsidRPr="00635CD2" w:rsidRDefault="002748B2" w:rsidP="002748B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0B381C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numPr>
                <w:ilvl w:val="0"/>
                <w:numId w:val="35"/>
              </w:numPr>
              <w:tabs>
                <w:tab w:val="clear" w:pos="720"/>
                <w:tab w:val="clear" w:pos="4536"/>
                <w:tab w:val="clear" w:pos="9072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48B2" w:rsidRPr="00635CD2" w:rsidRDefault="002748B2" w:rsidP="002748B2">
            <w:pPr>
              <w:pStyle w:val="En-tte"/>
              <w:tabs>
                <w:tab w:val="clear" w:pos="4536"/>
                <w:tab w:val="clear" w:pos="9072"/>
              </w:tabs>
            </w:pPr>
            <w:r>
              <w:t>Réaliser à l’aide d’une ou deux résistances de la série E12 une résistance équivalente qui soit équivalente à 98 Ω ± 0,5%. Déterminer l'erreur en %.</w:t>
            </w:r>
          </w:p>
          <w:p w:rsidR="000B381C" w:rsidRPr="00635CD2" w:rsidRDefault="000B381C" w:rsidP="000C694A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 w:rsidRPr="00635CD2">
              <w:rPr>
                <w:szCs w:val="24"/>
              </w:rPr>
              <w:tab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C694A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C694A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</w:tr>
      <w:tr w:rsidR="002748B2" w:rsidRPr="00635CD2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48B2" w:rsidRPr="00D536D2" w:rsidRDefault="002748B2" w:rsidP="002748B2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 xml:space="preserve">Réponse(s): </w:t>
            </w:r>
            <w:r>
              <w:rPr>
                <w:i/>
              </w:rPr>
              <w:t>2 résistances en parallèle. R</w:t>
            </w:r>
            <w:r>
              <w:rPr>
                <w:i/>
                <w:vertAlign w:val="subscript"/>
              </w:rPr>
              <w:t>1</w:t>
            </w:r>
            <w:r>
              <w:rPr>
                <w:i/>
              </w:rPr>
              <w:t>=100 Ω; R</w:t>
            </w:r>
            <w:r>
              <w:rPr>
                <w:i/>
                <w:vertAlign w:val="subscript"/>
              </w:rPr>
              <w:t>2</w:t>
            </w:r>
            <w:r>
              <w:rPr>
                <w:i/>
              </w:rPr>
              <w:t>=4700 Ω. Erreur = 0,09 %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48B2" w:rsidRPr="00635CD2" w:rsidRDefault="002748B2" w:rsidP="002748B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8070E8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0E8" w:rsidRPr="00635CD2" w:rsidRDefault="008070E8" w:rsidP="008070E8">
            <w:pPr>
              <w:pStyle w:val="En-tte"/>
              <w:numPr>
                <w:ilvl w:val="0"/>
                <w:numId w:val="35"/>
              </w:numPr>
              <w:tabs>
                <w:tab w:val="clear" w:pos="720"/>
                <w:tab w:val="clear" w:pos="4536"/>
                <w:tab w:val="clear" w:pos="9072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0E8" w:rsidRPr="00635CD2" w:rsidRDefault="008070E8" w:rsidP="008070E8">
            <w:pPr>
              <w:pStyle w:val="En-tte"/>
              <w:tabs>
                <w:tab w:val="clear" w:pos="4536"/>
                <w:tab w:val="clear" w:pos="9072"/>
              </w:tabs>
            </w:pPr>
            <w:r>
              <w:t xml:space="preserve">Que signifie </w:t>
            </w:r>
            <w:r w:rsidR="007140BE">
              <w:t xml:space="preserve">série </w:t>
            </w:r>
            <w:r>
              <w:t>E12 ?</w:t>
            </w:r>
          </w:p>
          <w:p w:rsidR="008070E8" w:rsidRPr="00635CD2" w:rsidRDefault="008070E8" w:rsidP="008070E8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 w:rsidRPr="00635CD2">
              <w:rPr>
                <w:szCs w:val="24"/>
              </w:rPr>
              <w:tab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0E8" w:rsidRPr="00635CD2" w:rsidRDefault="008070E8" w:rsidP="008070E8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0E8" w:rsidRPr="00635CD2" w:rsidRDefault="008070E8" w:rsidP="008070E8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</w:tr>
      <w:tr w:rsidR="008070E8" w:rsidRPr="00635CD2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0E8" w:rsidRPr="00D536D2" w:rsidRDefault="008070E8" w:rsidP="008070E8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 xml:space="preserve">Réponse(s): </w:t>
            </w:r>
            <w:r>
              <w:rPr>
                <w:i/>
              </w:rPr>
              <w:t>E12 signifie qu'il existe 12 résistances par décades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0E8" w:rsidRPr="00635CD2" w:rsidRDefault="008070E8" w:rsidP="008070E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8070E8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0E8" w:rsidRPr="00635CD2" w:rsidRDefault="008070E8" w:rsidP="008070E8">
            <w:pPr>
              <w:pStyle w:val="En-tte"/>
              <w:numPr>
                <w:ilvl w:val="0"/>
                <w:numId w:val="35"/>
              </w:numPr>
              <w:tabs>
                <w:tab w:val="clear" w:pos="720"/>
                <w:tab w:val="clear" w:pos="4536"/>
                <w:tab w:val="clear" w:pos="9072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0E8" w:rsidRPr="00635CD2" w:rsidRDefault="008070E8" w:rsidP="008070E8">
            <w:pPr>
              <w:pStyle w:val="En-tte"/>
              <w:tabs>
                <w:tab w:val="clear" w:pos="4536"/>
                <w:tab w:val="clear" w:pos="9072"/>
              </w:tabs>
            </w:pPr>
            <w:r>
              <w:t xml:space="preserve">Que signifie </w:t>
            </w:r>
            <w:r w:rsidR="007140BE">
              <w:t xml:space="preserve">série </w:t>
            </w:r>
            <w:r>
              <w:t>E24 ?</w:t>
            </w:r>
          </w:p>
          <w:p w:rsidR="008070E8" w:rsidRPr="00635CD2" w:rsidRDefault="008070E8" w:rsidP="008070E8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 w:rsidRPr="00635CD2">
              <w:rPr>
                <w:szCs w:val="24"/>
              </w:rPr>
              <w:tab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0E8" w:rsidRPr="00635CD2" w:rsidRDefault="008070E8" w:rsidP="008070E8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0E8" w:rsidRPr="00635CD2" w:rsidRDefault="008070E8" w:rsidP="008070E8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</w:tr>
      <w:tr w:rsidR="008070E8" w:rsidRPr="00635CD2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0E8" w:rsidRPr="00D536D2" w:rsidRDefault="008070E8" w:rsidP="008070E8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 xml:space="preserve">Réponse(s): </w:t>
            </w:r>
            <w:r>
              <w:rPr>
                <w:i/>
              </w:rPr>
              <w:t>E24 signifie qu'il existe 24 résistances par décades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0E8" w:rsidRPr="00635CD2" w:rsidRDefault="008070E8" w:rsidP="008070E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</w:tbl>
    <w:p w:rsidR="000C694A" w:rsidRDefault="000C694A" w:rsidP="000B381C"/>
    <w:p w:rsidR="000C694A" w:rsidRPr="00635CD2" w:rsidRDefault="00432964" w:rsidP="000C694A">
      <w:hyperlink w:anchor="_top" w:history="1">
        <w:r w:rsidR="000C694A" w:rsidRPr="00635CD2">
          <w:rPr>
            <w:rStyle w:val="Lienhypertexte"/>
          </w:rPr>
          <w:t>Retour au haut de la page</w:t>
        </w:r>
      </w:hyperlink>
    </w:p>
    <w:p w:rsidR="00DF5C4D" w:rsidRDefault="00DF5C4D" w:rsidP="000B381C">
      <w:r>
        <w:br w:type="page"/>
      </w:r>
    </w:p>
    <w:p w:rsidR="00DF5C4D" w:rsidRPr="00635CD2" w:rsidRDefault="00DF5C4D" w:rsidP="000B381C">
      <w:pPr>
        <w:pStyle w:val="Titre2"/>
      </w:pPr>
      <w:bookmarkStart w:id="14" w:name="_Puissance_dissipée"/>
      <w:bookmarkEnd w:id="14"/>
      <w:r>
        <w:lastRenderedPageBreak/>
        <w:t>Puissance dissipée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8505"/>
        <w:gridCol w:w="567"/>
        <w:gridCol w:w="567"/>
      </w:tblGrid>
      <w:tr w:rsidR="003D52CF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2CF" w:rsidRPr="00635CD2" w:rsidRDefault="003D52CF" w:rsidP="000B381C">
            <w:pPr>
              <w:pStyle w:val="En-tte"/>
              <w:numPr>
                <w:ilvl w:val="0"/>
                <w:numId w:val="34"/>
              </w:numPr>
              <w:tabs>
                <w:tab w:val="clear" w:pos="720"/>
                <w:tab w:val="clear" w:pos="4536"/>
                <w:tab w:val="clear" w:pos="9072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D2" w:rsidRPr="00635CD2" w:rsidRDefault="005E25D2" w:rsidP="000B381C">
            <w:pPr>
              <w:pStyle w:val="En-tte"/>
              <w:tabs>
                <w:tab w:val="clear" w:pos="4536"/>
                <w:tab w:val="clear" w:pos="9072"/>
              </w:tabs>
            </w:pPr>
            <w:r w:rsidRPr="00635CD2">
              <w:t>Quel est la puissance (ordre de grandeur) que peut dissiper une résistance de faible puissance?</w:t>
            </w:r>
          </w:p>
          <w:p w:rsidR="003D52CF" w:rsidRPr="00635CD2" w:rsidRDefault="003D52CF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 w:rsidRPr="00635CD2">
              <w:rPr>
                <w:szCs w:val="24"/>
              </w:rPr>
              <w:tab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2CF" w:rsidRPr="00635CD2" w:rsidRDefault="003D52CF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2CF" w:rsidRPr="00635CD2" w:rsidRDefault="003D52CF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</w:tr>
      <w:tr w:rsidR="003D52CF" w:rsidRPr="00635CD2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2CF" w:rsidRPr="00635CD2" w:rsidRDefault="003D52CF" w:rsidP="000B381C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>Réponse(s):</w:t>
            </w:r>
            <w:r w:rsidR="000D1FEB" w:rsidRPr="00635CD2">
              <w:rPr>
                <w:b/>
                <w:i/>
              </w:rPr>
              <w:t xml:space="preserve"> </w:t>
            </w:r>
            <w:r w:rsidR="000D1FEB" w:rsidRPr="00635CD2">
              <w:rPr>
                <w:i/>
              </w:rPr>
              <w:t>entre 0,25 W et 2 W</w:t>
            </w:r>
            <w:r w:rsidRPr="00635CD2">
              <w:rPr>
                <w:i/>
              </w:rPr>
              <w:tab/>
            </w:r>
            <w:r w:rsidRPr="00635CD2">
              <w:rPr>
                <w:i/>
                <w:szCs w:val="24"/>
              </w:rPr>
              <w:tab/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2CF" w:rsidRPr="00635CD2" w:rsidRDefault="003D52CF" w:rsidP="000B381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0B381C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numPr>
                <w:ilvl w:val="0"/>
                <w:numId w:val="34"/>
              </w:numPr>
              <w:tabs>
                <w:tab w:val="clear" w:pos="720"/>
                <w:tab w:val="clear" w:pos="4536"/>
                <w:tab w:val="clear" w:pos="9072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5C1B7B" w:rsidRDefault="000B381C" w:rsidP="000B381C">
            <w:pPr>
              <w:spacing w:before="20" w:after="20"/>
              <w:rPr>
                <w:szCs w:val="24"/>
              </w:rPr>
            </w:pPr>
            <w:r>
              <w:t xml:space="preserve">Quelle </w:t>
            </w:r>
            <w:r w:rsidRPr="00335243">
              <w:t>pu</w:t>
            </w:r>
            <w:r>
              <w:t xml:space="preserve">issance (ordre de grandeur) </w:t>
            </w:r>
            <w:r w:rsidRPr="00335243">
              <w:t xml:space="preserve">peut dissiper une résistance </w:t>
            </w:r>
            <w:r>
              <w:t>de 3,2 mm de diamètre et de 9,2 mm de longueur ?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</w:tr>
      <w:tr w:rsidR="000B381C" w:rsidRPr="00635CD2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 xml:space="preserve">Réponse(s): </w:t>
            </w:r>
            <w:r w:rsidRPr="005C1B7B">
              <w:rPr>
                <w:i/>
              </w:rPr>
              <w:t>environ 0,5 W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0B381C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numPr>
                <w:ilvl w:val="0"/>
                <w:numId w:val="34"/>
              </w:numPr>
              <w:tabs>
                <w:tab w:val="clear" w:pos="720"/>
                <w:tab w:val="clear" w:pos="4536"/>
                <w:tab w:val="clear" w:pos="9072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</w:pPr>
            <w:proofErr w:type="spellStart"/>
            <w:r w:rsidRPr="00635CD2">
              <w:t>A</w:t>
            </w:r>
            <w:proofErr w:type="spellEnd"/>
            <w:r w:rsidRPr="00635CD2">
              <w:t xml:space="preserve"> quoi faut-il faire attention lorsque l’on utilise une résistance de puissance ?</w:t>
            </w:r>
          </w:p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 w:rsidRPr="00635CD2">
              <w:rPr>
                <w:szCs w:val="24"/>
              </w:rPr>
              <w:tab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</w:tr>
      <w:tr w:rsidR="000B381C" w:rsidRPr="00635CD2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 xml:space="preserve">Réponse(s): </w:t>
            </w:r>
            <w:r w:rsidRPr="00635CD2">
              <w:rPr>
                <w:i/>
              </w:rPr>
              <w:t>Que la puissance puisse se dissiper. Sinon l'air ambiant va s'élever rapidement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0B381C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numPr>
                <w:ilvl w:val="0"/>
                <w:numId w:val="34"/>
              </w:numPr>
              <w:tabs>
                <w:tab w:val="clear" w:pos="720"/>
                <w:tab w:val="clear" w:pos="4536"/>
                <w:tab w:val="clear" w:pos="9072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</w:pPr>
            <w:r w:rsidRPr="00635CD2">
              <w:t xml:space="preserve">Que se </w:t>
            </w:r>
            <w:r w:rsidR="00AF4852" w:rsidRPr="00635CD2">
              <w:t>passe-t</w:t>
            </w:r>
            <w:r w:rsidRPr="00635CD2">
              <w:t>-il lorsque la température d’une résistance de faible puissance augmente ?</w:t>
            </w:r>
          </w:p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</w:tr>
      <w:tr w:rsidR="000B381C" w:rsidRPr="00635CD2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 xml:space="preserve">Réponse(s): </w:t>
            </w:r>
            <w:r w:rsidRPr="00635CD2">
              <w:rPr>
                <w:i/>
              </w:rPr>
              <w:t>elle ne peut plus dissiper sa puissance nominale. La puissance nominale est toujours donnée à 25°C</w:t>
            </w:r>
            <w:r w:rsidRPr="00635CD2">
              <w:rPr>
                <w:b/>
                <w:i/>
              </w:rPr>
              <w:t xml:space="preserve"> </w:t>
            </w:r>
            <w:r w:rsidRPr="00635CD2">
              <w:rPr>
                <w:i/>
              </w:rPr>
              <w:tab/>
            </w:r>
            <w:r w:rsidRPr="00635CD2">
              <w:rPr>
                <w:i/>
                <w:szCs w:val="24"/>
              </w:rPr>
              <w:tab/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0B381C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numPr>
                <w:ilvl w:val="0"/>
                <w:numId w:val="34"/>
              </w:numPr>
              <w:tabs>
                <w:tab w:val="clear" w:pos="720"/>
                <w:tab w:val="clear" w:pos="4536"/>
                <w:tab w:val="clear" w:pos="9072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</w:pPr>
            <w:r w:rsidRPr="00635CD2">
              <w:t>Quelle est la plage de résistance disponible pour les résistances de faibles puissances?</w:t>
            </w:r>
          </w:p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</w:tr>
      <w:tr w:rsidR="000B381C" w:rsidRPr="00635CD2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 xml:space="preserve">Réponse(s): </w:t>
            </w:r>
            <w:r w:rsidRPr="00635CD2">
              <w:rPr>
                <w:i/>
              </w:rPr>
              <w:t>de 1Ω à 1 MΩ</w:t>
            </w:r>
            <w:r w:rsidRPr="00635CD2">
              <w:rPr>
                <w:i/>
              </w:rPr>
              <w:tab/>
            </w:r>
            <w:r w:rsidRPr="00635CD2">
              <w:rPr>
                <w:i/>
                <w:szCs w:val="24"/>
              </w:rPr>
              <w:tab/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0B381C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numPr>
                <w:ilvl w:val="0"/>
                <w:numId w:val="34"/>
              </w:numPr>
              <w:tabs>
                <w:tab w:val="clear" w:pos="720"/>
                <w:tab w:val="clear" w:pos="4536"/>
                <w:tab w:val="clear" w:pos="9072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ind w:left="34"/>
            </w:pPr>
            <w:r w:rsidRPr="00635CD2">
              <w:t xml:space="preserve">Dans quel cas </w:t>
            </w:r>
            <w:r w:rsidR="00AF4852" w:rsidRPr="00635CD2">
              <w:t>utilise-t-on</w:t>
            </w:r>
            <w:r w:rsidRPr="00635CD2">
              <w:t xml:space="preserve"> des résistances de puissance ?</w:t>
            </w:r>
          </w:p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</w:tr>
      <w:tr w:rsidR="000B381C" w:rsidRPr="00635CD2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 xml:space="preserve">Réponse(s): </w:t>
            </w:r>
            <w:r w:rsidRPr="00635CD2">
              <w:rPr>
                <w:i/>
              </w:rPr>
              <w:t xml:space="preserve">lorsque l'on doit dissiper une énergie. Exemple: train de montagne utilisant ses moteurs pour se freiner. </w:t>
            </w:r>
            <w:r w:rsidRPr="00635CD2">
              <w:rPr>
                <w:i/>
                <w:szCs w:val="24"/>
              </w:rPr>
              <w:tab/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0B381C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numPr>
                <w:ilvl w:val="0"/>
                <w:numId w:val="34"/>
              </w:numPr>
              <w:tabs>
                <w:tab w:val="clear" w:pos="720"/>
                <w:tab w:val="clear" w:pos="4536"/>
                <w:tab w:val="clear" w:pos="9072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Default="000B381C" w:rsidP="000B381C">
            <w:pPr>
              <w:pStyle w:val="En-tte"/>
              <w:tabs>
                <w:tab w:val="clear" w:pos="4536"/>
                <w:tab w:val="clear" w:pos="9072"/>
              </w:tabs>
              <w:spacing w:before="20" w:after="20"/>
              <w:rPr>
                <w:b/>
                <w:bCs/>
              </w:rPr>
            </w:pPr>
            <w:r>
              <w:t>Dessiner la caractéristique P = f  ( θ ) d’une résistance de faible puissance.</w:t>
            </w:r>
            <w:r>
              <w:rPr>
                <w:b/>
                <w:bCs/>
              </w:rPr>
              <w:t xml:space="preserve"> </w:t>
            </w:r>
          </w:p>
          <w:p w:rsidR="000B381C" w:rsidRDefault="000B381C" w:rsidP="000B381C">
            <w:pPr>
              <w:pStyle w:val="En-tte"/>
              <w:tabs>
                <w:tab w:val="clear" w:pos="4536"/>
                <w:tab w:val="clear" w:pos="9072"/>
              </w:tabs>
              <w:spacing w:before="20" w:after="20"/>
            </w:pPr>
            <w:r>
              <w:rPr>
                <w:b/>
                <w:bCs/>
              </w:rPr>
              <w:t>Identifier chacun des axes !</w:t>
            </w:r>
          </w:p>
          <w:p w:rsidR="000B381C" w:rsidRDefault="006C7CDB" w:rsidP="000B381C">
            <w:pPr>
              <w:pStyle w:val="En-tte"/>
              <w:tabs>
                <w:tab w:val="clear" w:pos="4536"/>
                <w:tab w:val="clear" w:pos="9072"/>
              </w:tabs>
            </w:pPr>
            <w:r>
              <w:rPr>
                <w:noProof/>
                <w:sz w:val="20"/>
                <w:lang w:eastAsia="fr-CH"/>
              </w:rPr>
              <mc:AlternateContent>
                <mc:Choice Requires="wpg">
                  <w:drawing>
                    <wp:anchor distT="0" distB="0" distL="114300" distR="114300" simplePos="0" relativeHeight="251636224" behindDoc="0" locked="0" layoutInCell="1" allowOverlap="1">
                      <wp:simplePos x="0" y="0"/>
                      <wp:positionH relativeFrom="column">
                        <wp:posOffset>2087245</wp:posOffset>
                      </wp:positionH>
                      <wp:positionV relativeFrom="paragraph">
                        <wp:posOffset>3810</wp:posOffset>
                      </wp:positionV>
                      <wp:extent cx="2705100" cy="1802130"/>
                      <wp:effectExtent l="0" t="0" r="0" b="0"/>
                      <wp:wrapNone/>
                      <wp:docPr id="56" name="Group 15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05100" cy="1802130"/>
                                <a:chOff x="5096" y="1471"/>
                                <a:chExt cx="4260" cy="2838"/>
                              </a:xfrm>
                            </wpg:grpSpPr>
                            <wps:wsp>
                              <wps:cNvPr id="57" name="Line 1577"/>
                              <wps:cNvCnPr/>
                              <wps:spPr bwMode="auto">
                                <a:xfrm>
                                  <a:off x="5096" y="4059"/>
                                  <a:ext cx="42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" name="Line 1578"/>
                              <wps:cNvCnPr/>
                              <wps:spPr bwMode="auto">
                                <a:xfrm flipV="1">
                                  <a:off x="5380" y="1471"/>
                                  <a:ext cx="0" cy="28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76" o:spid="_x0000_s1026" style="position:absolute;margin-left:164.35pt;margin-top:.3pt;width:213pt;height:141.9pt;z-index:251636224" coordorigin="5096,1471" coordsize="4260,2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">
                      <v:line id="Line 1577" o:spid="_x0000_s1027" style="position:absolute;visibility:visible;mso-wrap-style:square" from="5096,4059" to="9356,4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opiMQAAADbAAAADwAAAGRycy9kb3ducmV2LnhtbESPQWsCMRSE74X+h/AK3mrWQru6NYq4&#10;FDxYQS09v26em8XNy7JJ1/jvm4LgcZiZb5j5MtpWDNT7xrGCyTgDQVw53XCt4Ov48TwF4QOyxtYx&#10;KbiSh+Xi8WGOhXYX3tNwCLVIEPYFKjAhdIWUvjJk0Y9dR5y8k+sthiT7WuoeLwluW/mSZW/SYsNp&#10;wWBHa0PV+fBrFeSm3MtcltvjrhyaySx+xu+fmVKjp7h6BxEohnv41t5oBa85/H9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OimIxAAAANsAAAAPAAAAAAAAAAAA&#10;AAAAAKECAABkcnMvZG93bnJldi54bWxQSwUGAAAAAAQABAD5AAAAkgMAAAAA&#10;">
                        <v:stroke endarrow="block"/>
                      </v:line>
                      <v:line id="Line 1578" o:spid="_x0000_s1028" style="position:absolute;flip:y;visibility:visible;mso-wrap-style:square" from="5380,1471" to="5380,4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M9tMQAAADbAAAADwAAAGRycy9kb3ducmV2LnhtbESPwUrDQBCG74LvsIzgJbQbLYrGbIpt&#10;LQjFg60Hj0N2TILZ2ZCdtvHtnYPgcfjn/+abcjmF3pxoTF1kBzfzHAxxHX3HjYOPw3b2ACYJssc+&#10;Mjn4oQTL6vKixMLHM7/TaS+NUQinAh20IkNhbapbCpjmcSDW7CuOAUXHsbF+xLPCQ29v8/zeBuxY&#10;L7Q40Lql+nt/DKqxfePNYpGtgs2yR3r5lF1uxbnrq+n5CYzQJP/Lf+1X7+BOZfUXBYCt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Az20xAAAANsAAAAPAAAAAAAAAAAA&#10;AAAAAKECAABkcnMvZG93bnJldi54bWxQSwUGAAAAAAQABAD5AAAAkgMAAAAA&#10;">
                        <v:stroke endarrow="block"/>
                      </v:line>
                    </v:group>
                  </w:pict>
                </mc:Fallback>
              </mc:AlternateContent>
            </w:r>
          </w:p>
          <w:p w:rsidR="000B381C" w:rsidRDefault="000B381C" w:rsidP="000B381C">
            <w:pPr>
              <w:pStyle w:val="En-tte"/>
              <w:tabs>
                <w:tab w:val="clear" w:pos="4536"/>
                <w:tab w:val="clear" w:pos="9072"/>
              </w:tabs>
            </w:pPr>
          </w:p>
          <w:p w:rsidR="000B381C" w:rsidRDefault="000B381C" w:rsidP="000B381C">
            <w:pPr>
              <w:pStyle w:val="En-tte"/>
              <w:tabs>
                <w:tab w:val="clear" w:pos="4536"/>
                <w:tab w:val="clear" w:pos="9072"/>
              </w:tabs>
              <w:spacing w:before="20" w:after="20"/>
            </w:pPr>
          </w:p>
          <w:p w:rsidR="000B381C" w:rsidRDefault="000B381C" w:rsidP="000B381C">
            <w:pPr>
              <w:pStyle w:val="En-tte"/>
              <w:tabs>
                <w:tab w:val="clear" w:pos="4536"/>
                <w:tab w:val="clear" w:pos="9072"/>
              </w:tabs>
              <w:spacing w:before="20" w:after="20"/>
            </w:pPr>
          </w:p>
          <w:p w:rsidR="000B381C" w:rsidRDefault="000B381C" w:rsidP="000B381C">
            <w:pPr>
              <w:pStyle w:val="En-tte"/>
              <w:tabs>
                <w:tab w:val="clear" w:pos="4536"/>
                <w:tab w:val="clear" w:pos="9072"/>
              </w:tabs>
              <w:spacing w:before="20" w:after="20"/>
            </w:pPr>
          </w:p>
          <w:p w:rsidR="000B381C" w:rsidRDefault="000B381C" w:rsidP="000B381C">
            <w:pPr>
              <w:pStyle w:val="En-tte"/>
              <w:tabs>
                <w:tab w:val="clear" w:pos="4536"/>
                <w:tab w:val="clear" w:pos="9072"/>
              </w:tabs>
              <w:spacing w:before="20" w:after="20"/>
            </w:pPr>
          </w:p>
          <w:p w:rsidR="000B381C" w:rsidRDefault="000B381C" w:rsidP="000B381C">
            <w:pPr>
              <w:pStyle w:val="En-tte"/>
              <w:tabs>
                <w:tab w:val="clear" w:pos="4536"/>
                <w:tab w:val="clear" w:pos="9072"/>
              </w:tabs>
              <w:spacing w:before="20" w:after="20"/>
            </w:pPr>
          </w:p>
          <w:p w:rsidR="000B381C" w:rsidRDefault="000B381C" w:rsidP="000B381C">
            <w:pPr>
              <w:pStyle w:val="En-tte"/>
              <w:tabs>
                <w:tab w:val="clear" w:pos="4536"/>
                <w:tab w:val="clear" w:pos="9072"/>
              </w:tabs>
              <w:spacing w:before="20" w:after="20"/>
            </w:pPr>
          </w:p>
          <w:p w:rsidR="000B381C" w:rsidRDefault="000B381C" w:rsidP="000B381C">
            <w:pPr>
              <w:pStyle w:val="En-tte"/>
              <w:tabs>
                <w:tab w:val="clear" w:pos="4536"/>
                <w:tab w:val="clear" w:pos="9072"/>
              </w:tabs>
              <w:spacing w:before="20" w:after="20"/>
            </w:pPr>
          </w:p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</w:tr>
      <w:tr w:rsidR="000B381C" w:rsidRPr="00635CD2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Default="006C7CDB" w:rsidP="000B381C">
            <w:pPr>
              <w:pStyle w:val="En-tte"/>
              <w:tabs>
                <w:tab w:val="clear" w:pos="4536"/>
                <w:tab w:val="clear" w:pos="9072"/>
              </w:tabs>
              <w:rPr>
                <w:i/>
              </w:rPr>
            </w:pPr>
            <w:r>
              <w:rPr>
                <w:b/>
                <w:i/>
                <w:noProof/>
                <w:lang w:eastAsia="fr-CH"/>
              </w:rPr>
              <mc:AlternateContent>
                <mc:Choice Requires="wpg">
                  <w:drawing>
                    <wp:anchor distT="0" distB="0" distL="114300" distR="114300" simplePos="0" relativeHeight="251637248" behindDoc="0" locked="0" layoutInCell="1" allowOverlap="1">
                      <wp:simplePos x="0" y="0"/>
                      <wp:positionH relativeFrom="column">
                        <wp:posOffset>910590</wp:posOffset>
                      </wp:positionH>
                      <wp:positionV relativeFrom="paragraph">
                        <wp:posOffset>66040</wp:posOffset>
                      </wp:positionV>
                      <wp:extent cx="2283460" cy="1619885"/>
                      <wp:effectExtent l="0" t="0" r="0" b="0"/>
                      <wp:wrapNone/>
                      <wp:docPr id="45" name="Group 1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3460" cy="1619885"/>
                                <a:chOff x="2078" y="4652"/>
                                <a:chExt cx="3596" cy="2551"/>
                              </a:xfrm>
                            </wpg:grpSpPr>
                            <wpg:grpSp>
                              <wpg:cNvPr id="46" name="Group 15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83" y="4652"/>
                                  <a:ext cx="3291" cy="2551"/>
                                  <a:chOff x="2383" y="4652"/>
                                  <a:chExt cx="3291" cy="2551"/>
                                </a:xfrm>
                              </wpg:grpSpPr>
                              <wps:wsp>
                                <wps:cNvPr id="47" name="Line 1581"/>
                                <wps:cNvCnPr/>
                                <wps:spPr bwMode="auto">
                                  <a:xfrm>
                                    <a:off x="2835" y="6521"/>
                                    <a:ext cx="21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" name="Line 1582"/>
                                <wps:cNvCnPr/>
                                <wps:spPr bwMode="auto">
                                  <a:xfrm flipV="1">
                                    <a:off x="2840" y="4831"/>
                                    <a:ext cx="0" cy="17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" name="Line 1583"/>
                                <wps:cNvCnPr/>
                                <wps:spPr bwMode="auto">
                                  <a:xfrm flipV="1">
                                    <a:off x="2840" y="5387"/>
                                    <a:ext cx="562" cy="1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" name="Line 1584"/>
                                <wps:cNvCnPr/>
                                <wps:spPr bwMode="auto">
                                  <a:xfrm>
                                    <a:off x="3402" y="5387"/>
                                    <a:ext cx="1134" cy="113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" name="Text Box 158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107" y="6265"/>
                                    <a:ext cx="567" cy="5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32964" w:rsidRDefault="00432964" w:rsidP="000B381C">
                                      <w:proofErr w:type="gramStart"/>
                                      <w:r>
                                        <w:t>θ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" name="Text Box 158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83" y="4652"/>
                                    <a:ext cx="567" cy="5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32964" w:rsidRDefault="00432964" w:rsidP="000B381C">
                                      <w:r>
                                        <w:t>P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" name="Line 1587"/>
                                <wps:cNvCnPr/>
                                <wps:spPr bwMode="auto">
                                  <a:xfrm>
                                    <a:off x="3402" y="5387"/>
                                    <a:ext cx="5" cy="12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" name="Text Box 158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085" y="6636"/>
                                    <a:ext cx="885" cy="5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32964" w:rsidRDefault="00432964" w:rsidP="000B381C">
                                      <w:smartTag w:uri="urn:schemas-microsoft-com:office:smarttags" w:element="metricconverter">
                                        <w:smartTagPr>
                                          <w:attr w:name="ProductID" w:val="25ﾰC"/>
                                        </w:smartTagPr>
                                        <w:r>
                                          <w:t>25°C</w:t>
                                        </w:r>
                                      </w:smartTag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5" name="Text Box 15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78" y="5138"/>
                                  <a:ext cx="885" cy="5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Pr="005A79FE" w:rsidRDefault="00432964" w:rsidP="000B381C">
                                    <w:pPr>
                                      <w:rPr>
                                        <w:vertAlign w:val="subscript"/>
                                      </w:rPr>
                                    </w:pPr>
                                    <w:r>
                                      <w:t>P</w:t>
                                    </w:r>
                                    <w:r>
                                      <w:rPr>
                                        <w:vertAlign w:val="subscript"/>
                                      </w:rPr>
                                      <w:t>MAX.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79" o:spid="_x0000_s1466" style="position:absolute;margin-left:71.7pt;margin-top:5.2pt;width:179.8pt;height:127.55pt;z-index:251637248" coordorigin="2078,4652" coordsize="3596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">
                      <v:group id="Group 1580" o:spid="_x0000_s1467" style="position:absolute;left:2383;top:4652;width:3291;height:2551" coordorigin="2383,4652" coordsize="3291,2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  <v:line id="Line 1581" o:spid="_x0000_s1468" style="position:absolute;visibility:visible;mso-wrap-style:square" from="2835,6521" to="4995,6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O/VcQAAADbAAAADwAAAGRycy9kb3ducmV2LnhtbESPQWsCMRSE74X+h/AK3mrWUrq6NYq4&#10;FDxYQS09v26em8XNy7JJ1/jvm4LgcZiZb5j5MtpWDNT7xrGCyTgDQVw53XCt4Ov48TwF4QOyxtYx&#10;KbiSh+Xi8WGOhXYX3tNwCLVIEPYFKjAhdIWUvjJk0Y9dR5y8k+sthiT7WuoeLwluW/mSZW/SYsNp&#10;wWBHa0PV+fBrFeSm3MtcltvjrhyaySx+xu+fmVKjp7h6BxEohnv41t5oBa85/H9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479VxAAAANsAAAAPAAAAAAAAAAAA&#10;AAAAAKECAABkcnMvZG93bnJldi54bWxQSwUGAAAAAAQABAD5AAAAkgMAAAAA&#10;">
                          <v:stroke endarrow="block"/>
                        </v:line>
                        <v:line id="Line 1582" o:spid="_x0000_s1469" style="position:absolute;flip:y;visibility:visible;mso-wrap-style:square" from="2840,4831" to="2840,6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qracQAAADbAAAADwAAAGRycy9kb3ducmV2LnhtbESPwUrDQBCG74LvsIzgJbQbrYjGbIpt&#10;LQjFg60Hj0N2TILZ2ZCdtvHtnYPgcfjn/+abcjmF3pxoTF1kBzfzHAxxHX3HjYOPw3b2ACYJssc+&#10;Mjn4oQTL6vKixMLHM7/TaS+NUQinAh20IkNhbapbCpjmcSDW7CuOAUXHsbF+xLPCQ29v8/zeBuxY&#10;L7Q40Lql+nt/DKqxfePNYpGtgs2yR3r5lF1uxbnrq+n5CYzQJP/Lf+1X7+BOZfUXBYCt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2qtpxAAAANsAAAAPAAAAAAAAAAAA&#10;AAAAAKECAABkcnMvZG93bnJldi54bWxQSwUGAAAAAAQABAD5AAAAkgMAAAAA&#10;">
                          <v:stroke endarrow="block"/>
                        </v:line>
                        <v:line id="Line 1583" o:spid="_x0000_s1470" style="position:absolute;flip:y;visibility:visible;mso-wrap-style:square" from="2840,5387" to="3402,5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qk48UAAADbAAAADwAAAGRycy9kb3ducmV2LnhtbESPQWsCMRSE74L/IbxCL6LZihTdGkUK&#10;ggcvtbLi7XXzull287ImUbf/vikUPA4z8w2zXPe2FTfyoXas4GWSgSAuna65UnD83I7nIEJE1tg6&#10;JgU/FGC9Gg6WmGt35w+6HWIlEoRDjgpMjF0uZSgNWQwT1xEn79t5izFJX0nt8Z7gtpXTLHuVFmtO&#10;CwY7ejdUNoerVSDn+9HFb75mTdGcTgtTlEV33iv1/NRv3kBE6uMj/N/eaQWzBfx9ST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qk48UAAADbAAAADwAAAAAAAAAA&#10;AAAAAAChAgAAZHJzL2Rvd25yZXYueG1sUEsFBgAAAAAEAAQA+QAAAJMDAAAAAA==&#10;"/>
                        <v:line id="Line 1584" o:spid="_x0000_s1471" style="position:absolute;visibility:visible;mso-wrap-style:square" from="3402,5387" to="4536,6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uySM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uySMIAAADbAAAADwAAAAAAAAAAAAAA&#10;AAChAgAAZHJzL2Rvd25yZXYueG1sUEsFBgAAAAAEAAQA+QAAAJADAAAAAA==&#10;"/>
                        <v:shape id="Text Box 1585" o:spid="_x0000_s1472" type="#_x0000_t202" style="position:absolute;left:5107;top:6265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        <v:textbox>
                            <w:txbxContent>
                              <w:p w:rsidR="000742AA" w:rsidRDefault="000742AA" w:rsidP="000B381C">
                                <w:proofErr w:type="gramStart"/>
                                <w:r>
                                  <w:t>θ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Text Box 1586" o:spid="_x0000_s1473" type="#_x0000_t202" style="position:absolute;left:2383;top:4652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        <v:textbox>
                            <w:txbxContent>
                              <w:p w:rsidR="000742AA" w:rsidRDefault="000742AA" w:rsidP="000B381C">
                                <w:r>
                                  <w:t>P</w:t>
                                </w:r>
                              </w:p>
                            </w:txbxContent>
                          </v:textbox>
                        </v:shape>
                        <v:line id="Line 1587" o:spid="_x0000_s1474" style="position:absolute;visibility:visible;mso-wrap-style:square" from="3402,5387" to="3407,6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qZ3sUAAADbAAAADwAAAGRycy9kb3ducmV2LnhtbESPQWvCQBSE74L/YXlCL1I3rTVIdJVS&#10;WiyedCvY42v2mQSzb0N2q6m/3hUKHoeZ+YaZLztbixO1vnKs4GmUgCDOnam4ULD7+nicgvAB2WDt&#10;mBT8kYflot+bY2bcmbd00qEQEcI+QwVlCE0mpc9LsuhHriGO3sG1FkOUbSFNi+cIt7V8TpJUWqw4&#10;LpTY0FtJ+VH/WgVa/uzfL8M1rXbdUOvDBvPvl1Sph0H3OgMRqAv38H/70yiYjOH2Jf4Au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dqZ3sUAAADbAAAADwAAAAAAAAAA&#10;AAAAAAChAgAAZHJzL2Rvd25yZXYueG1sUEsFBgAAAAAEAAQA+QAAAJMDAAAAAA==&#10;">
                          <v:stroke dashstyle="1 1" endcap="round"/>
                        </v:line>
                        <v:shape id="Text Box 1588" o:spid="_x0000_s1475" type="#_x0000_t202" style="position:absolute;left:3085;top:6636;width:885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          <v:textbox>
                            <w:txbxContent>
                              <w:p w:rsidR="000742AA" w:rsidRDefault="000742AA" w:rsidP="000B381C">
                                <w:smartTag w:uri="urn:schemas-microsoft-com:office:smarttags" w:element="metricconverter">
                                  <w:smartTagPr>
                                    <w:attr w:name="ProductID" w:val="25ﾰC"/>
                                  </w:smartTagPr>
                                  <w:r>
                                    <w:t>25°C</w:t>
                                  </w:r>
                                </w:smartTag>
                              </w:p>
                            </w:txbxContent>
                          </v:textbox>
                        </v:shape>
                      </v:group>
                      <v:shape id="Text Box 1589" o:spid="_x0000_s1476" type="#_x0000_t202" style="position:absolute;left:2078;top:5138;width:885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      <v:textbox>
                          <w:txbxContent>
                            <w:p w:rsidR="000742AA" w:rsidRPr="005A79FE" w:rsidRDefault="000742AA" w:rsidP="000B381C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P</w:t>
                              </w:r>
                              <w:r>
                                <w:rPr>
                                  <w:vertAlign w:val="subscript"/>
                                </w:rPr>
                                <w:t>MAX.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B381C" w:rsidRPr="00635CD2">
              <w:rPr>
                <w:b/>
                <w:i/>
              </w:rPr>
              <w:t xml:space="preserve">Réponse(s): </w:t>
            </w:r>
          </w:p>
          <w:p w:rsidR="000B381C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i/>
              </w:rPr>
            </w:pPr>
          </w:p>
          <w:p w:rsidR="000B381C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i/>
              </w:rPr>
            </w:pPr>
          </w:p>
          <w:p w:rsidR="000B381C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i/>
              </w:rPr>
            </w:pPr>
          </w:p>
          <w:p w:rsidR="000B381C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i/>
              </w:rPr>
            </w:pPr>
          </w:p>
          <w:p w:rsidR="000B381C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i/>
              </w:rPr>
            </w:pPr>
          </w:p>
          <w:p w:rsidR="000B381C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i/>
              </w:rPr>
            </w:pPr>
          </w:p>
          <w:p w:rsidR="000B381C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i/>
              </w:rPr>
            </w:pPr>
          </w:p>
          <w:p w:rsidR="000B381C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i/>
              </w:rPr>
            </w:pPr>
          </w:p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</w:tbl>
    <w:p w:rsidR="00E57F9C" w:rsidRDefault="00E57F9C"/>
    <w:p w:rsidR="00E57F9C" w:rsidRPr="00635CD2" w:rsidRDefault="00432964" w:rsidP="00E57F9C">
      <w:hyperlink w:anchor="_top" w:history="1">
        <w:r w:rsidR="00E57F9C" w:rsidRPr="00635CD2">
          <w:rPr>
            <w:rStyle w:val="Lienhypertexte"/>
          </w:rPr>
          <w:t>Retour au haut de la page</w:t>
        </w:r>
      </w:hyperlink>
    </w:p>
    <w:p w:rsidR="000B381C" w:rsidRDefault="000B381C">
      <w:r>
        <w:br w:type="page"/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8505"/>
        <w:gridCol w:w="567"/>
        <w:gridCol w:w="567"/>
      </w:tblGrid>
      <w:tr w:rsidR="000B381C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numPr>
                <w:ilvl w:val="0"/>
                <w:numId w:val="34"/>
              </w:numPr>
              <w:tabs>
                <w:tab w:val="clear" w:pos="720"/>
                <w:tab w:val="clear" w:pos="4536"/>
                <w:tab w:val="clear" w:pos="9072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Default="000B381C" w:rsidP="000B381C">
            <w:pPr>
              <w:pStyle w:val="En-tte"/>
              <w:tabs>
                <w:tab w:val="clear" w:pos="4536"/>
                <w:tab w:val="clear" w:pos="9072"/>
              </w:tabs>
              <w:spacing w:before="20" w:after="20"/>
            </w:pPr>
            <w:r>
              <w:t xml:space="preserve">Quelle puissance peut dissiper la résistance suivante lorsqu'elle se trouve à une température de 80°C ?   </w:t>
            </w:r>
          </w:p>
          <w:p w:rsidR="000B381C" w:rsidRDefault="006C7CDB" w:rsidP="000B381C">
            <w:pPr>
              <w:pStyle w:val="En-tte"/>
              <w:tabs>
                <w:tab w:val="clear" w:pos="4536"/>
                <w:tab w:val="clear" w:pos="9072"/>
              </w:tabs>
            </w:pPr>
            <w:r>
              <w:rPr>
                <w:noProof/>
                <w:lang w:eastAsia="fr-CH"/>
              </w:rPr>
              <mc:AlternateContent>
                <mc:Choice Requires="wpg">
                  <w:drawing>
                    <wp:anchor distT="0" distB="0" distL="114300" distR="114300" simplePos="0" relativeHeight="251638272" behindDoc="0" locked="0" layoutInCell="1" allowOverlap="1">
                      <wp:simplePos x="0" y="0"/>
                      <wp:positionH relativeFrom="column">
                        <wp:posOffset>782320</wp:posOffset>
                      </wp:positionH>
                      <wp:positionV relativeFrom="paragraph">
                        <wp:posOffset>33020</wp:posOffset>
                      </wp:positionV>
                      <wp:extent cx="3829685" cy="2254885"/>
                      <wp:effectExtent l="0" t="0" r="0" b="0"/>
                      <wp:wrapNone/>
                      <wp:docPr id="34" name="Group 1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29685" cy="2254885"/>
                                <a:chOff x="3041" y="8084"/>
                                <a:chExt cx="6031" cy="3551"/>
                              </a:xfrm>
                            </wpg:grpSpPr>
                            <wps:wsp>
                              <wps:cNvPr id="35" name="Line 1591"/>
                              <wps:cNvCnPr/>
                              <wps:spPr bwMode="auto">
                                <a:xfrm>
                                  <a:off x="3969" y="11057"/>
                                  <a:ext cx="3973" cy="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" name="Line 1592"/>
                              <wps:cNvCnPr/>
                              <wps:spPr bwMode="auto">
                                <a:xfrm flipV="1">
                                  <a:off x="3969" y="8233"/>
                                  <a:ext cx="4" cy="28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" name="Line 1593"/>
                              <wps:cNvCnPr/>
                              <wps:spPr bwMode="auto">
                                <a:xfrm flipV="1">
                                  <a:off x="3969" y="8789"/>
                                  <a:ext cx="56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Line 1594"/>
                              <wps:cNvCnPr/>
                              <wps:spPr bwMode="auto">
                                <a:xfrm>
                                  <a:off x="4540" y="8800"/>
                                  <a:ext cx="2264" cy="22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" name="Text Box 159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79" y="10751"/>
                                  <a:ext cx="1093" cy="5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Default="00432964" w:rsidP="000B381C">
                                    <w:proofErr w:type="gramStart"/>
                                    <w:r>
                                      <w:t>θ</w:t>
                                    </w:r>
                                    <w:proofErr w:type="gramEnd"/>
                                    <w:r>
                                      <w:t xml:space="preserve"> [°C]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Text Box 15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41" y="8084"/>
                                  <a:ext cx="1275" cy="5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Default="00432964" w:rsidP="000B381C">
                                    <w:r>
                                      <w:t>P [W]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Line 1597"/>
                              <wps:cNvCnPr/>
                              <wps:spPr bwMode="auto">
                                <a:xfrm flipH="1">
                                  <a:off x="4536" y="8800"/>
                                  <a:ext cx="4" cy="22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" name="Text Box 159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73" y="11068"/>
                                  <a:ext cx="1130" cy="5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Default="00432964" w:rsidP="000B381C">
                                    <w:pPr>
                                      <w:jc w:val="center"/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25ﾰC"/>
                                      </w:smartTagPr>
                                      <w:r>
                                        <w:t>25°C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Text Box 15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02" y="8581"/>
                                  <a:ext cx="637" cy="5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Pr="005A79FE" w:rsidRDefault="00432964" w:rsidP="000B381C">
                                    <w:pPr>
                                      <w:jc w:val="right"/>
                                      <w:rPr>
                                        <w:vertAlign w:val="subscript"/>
                                      </w:rPr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Text Box 16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1" y="11068"/>
                                  <a:ext cx="1130" cy="5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Default="00432964" w:rsidP="000B381C">
                                    <w:pPr>
                                      <w:jc w:val="center"/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120ﾰC"/>
                                      </w:smartTagPr>
                                      <w:r>
                                        <w:t>120°C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90" o:spid="_x0000_s1477" style="position:absolute;margin-left:61.6pt;margin-top:2.6pt;width:301.55pt;height:177.55pt;z-index:251638272" coordorigin="3041,8084" coordsize="6031,3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">
                      <v:line id="Line 1591" o:spid="_x0000_s1478" style="position:absolute;visibility:visible;mso-wrap-style:square" from="3969,11057" to="7942,1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v3xMQAAADbAAAADwAAAGRycy9kb3ducmV2LnhtbESPQWsCMRSE70L/Q3iF3jSrxapbo0gX&#10;wYMV1NLz6+Z1s3TzsmzSNf57Uyh4HGbmG2a5jrYRPXW+dqxgPMpAEJdO11wp+Dhvh3MQPiBrbByT&#10;git5WK8eBkvMtbvwkfpTqESCsM9RgQmhzaX0pSGLfuRa4uR9u85iSLKrpO7wkuC2kZMse5EWa04L&#10;Blt6M1T+nH6tgpkpjnImi/35UPT1eBHf4+fXQqmnx7h5BREohnv4v73TCp6n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e/fExAAAANsAAAAPAAAAAAAAAAAA&#10;AAAAAKECAABkcnMvZG93bnJldi54bWxQSwUGAAAAAAQABAD5AAAAkgMAAAAA&#10;">
                        <v:stroke endarrow="block"/>
                      </v:line>
                      <v:line id="Line 1592" o:spid="_x0000_s1479" style="position:absolute;flip:y;visibility:visible;mso-wrap-style:square" from="3969,8233" to="3973,11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/p/cQAAADbAAAADwAAAGRycy9kb3ducmV2LnhtbESPT2vCQBDF74V+h2UKXkLdaEDa1FXq&#10;PyiIB9Meehyy0yQ0Oxuyo8Zv7xaEHh9v3u/Nmy8H16oz9aHxbGAyTkERl942XBn4+tw9v4AKgmyx&#10;9UwGrhRguXh8mGNu/YWPdC6kUhHCIUcDtUiXax3KmhyGse+Io/fje4cSZV9p2+Mlwl2rp2k60w4b&#10;jg01drSuqfwtTi6+sTvwJsuSldNJ8krbb9mnWowZPQ3vb6CEBvk/vqc/rIFsBn9bIgD0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D+n9xAAAANsAAAAPAAAAAAAAAAAA&#10;AAAAAKECAABkcnMvZG93bnJldi54bWxQSwUGAAAAAAQABAD5AAAAkgMAAAAA&#10;">
                        <v:stroke endarrow="block"/>
                      </v:line>
                      <v:line id="Line 1593" o:spid="_x0000_s1480" style="position:absolute;flip:y;visibility:visible;mso-wrap-style:square" from="3969,8789" to="4536,8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/md8YAAADbAAAADwAAAGRycy9kb3ducmV2LnhtbESPQUvDQBSE74X+h+UVvIjd1IrWNJtS&#10;BKGHXqyS4u2ZfWZDsm/j7trGf+8KQo/DzHzDFJvR9uJEPrSOFSzmGQji2umWGwVvr883KxAhImvs&#10;HZOCHwqwKaeTAnPtzvxCp0NsRIJwyFGBiXHIpQy1IYth7gbi5H06bzEm6RupPZ4T3PbyNsvupcWW&#10;04LBgZ4M1d3h2yqQq/31l99+3HVVdzw+mqquhve9UlezcbsGEWmMl/B/e6cVLB/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f5nfGAAAA2wAAAA8AAAAAAAAA&#10;AAAAAAAAoQIAAGRycy9kb3ducmV2LnhtbFBLBQYAAAAABAAEAPkAAACUAwAAAAA=&#10;"/>
                      <v:line id="Line 1594" o:spid="_x0000_s1481" style="position:absolute;visibility:visible;mso-wrap-style:square" from="4540,8800" to="6804,11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b7s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bH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Jb7sIAAADbAAAADwAAAAAAAAAAAAAA&#10;AAChAgAAZHJzL2Rvd25yZXYueG1sUEsFBgAAAAAEAAQA+QAAAJADAAAAAA==&#10;"/>
                      <v:shape id="Text Box 1595" o:spid="_x0000_s1482" type="#_x0000_t202" style="position:absolute;left:7979;top:10751;width:1093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      <v:textbox>
                          <w:txbxContent>
                            <w:p w:rsidR="000742AA" w:rsidRDefault="000742AA" w:rsidP="000B381C">
                              <w:proofErr w:type="gramStart"/>
                              <w:r>
                                <w:t>θ</w:t>
                              </w:r>
                              <w:proofErr w:type="gramEnd"/>
                              <w:r>
                                <w:t xml:space="preserve"> [°C]</w:t>
                              </w:r>
                            </w:p>
                          </w:txbxContent>
                        </v:textbox>
                      </v:shape>
                      <v:shape id="Text Box 1596" o:spid="_x0000_s1483" type="#_x0000_t202" style="position:absolute;left:3041;top:8084;width:1275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      <v:textbox>
                          <w:txbxContent>
                            <w:p w:rsidR="000742AA" w:rsidRDefault="000742AA" w:rsidP="000B381C">
                              <w:r>
                                <w:t>P [W]</w:t>
                              </w:r>
                            </w:p>
                          </w:txbxContent>
                        </v:textbox>
                      </v:shape>
                      <v:line id="Line 1597" o:spid="_x0000_s1484" style="position:absolute;flip:x;visibility:visible;mso-wrap-style:square" from="4536,8800" to="4540,11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86ncMAAADbAAAADwAAAGRycy9kb3ducmV2LnhtbESPQWvCQBCF70L/wzKF3nSTUmONbqQU&#10;QosnTfU+ZMckJDsbsluT/vuuIHh8vHnfm7fdTaYTVxpcY1lBvIhAEJdWN1wpOP3k83cQziNr7CyT&#10;gj9ysMueZltMtR35SNfCVyJA2KWooPa+T6V0ZU0G3cL2xMG72MGgD3KopB5wDHDTydcoSqTBhkND&#10;jT191lS2xa8Jb+T7U34szq1Z8mr1dWiTbj0mSr08Tx8bEJ4m/zi+p7+1grcYblsCAG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fOp3DAAAA2wAAAA8AAAAAAAAAAAAA&#10;AAAAoQIAAGRycy9kb3ducmV2LnhtbFBLBQYAAAAABAAEAPkAAACRAwAAAAA=&#10;">
                        <v:stroke dashstyle="1 1" endcap="round"/>
                      </v:line>
                      <v:shape id="Text Box 1598" o:spid="_x0000_s1485" type="#_x0000_t202" style="position:absolute;left:3973;top:11068;width:1130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      <v:textbox>
                          <w:txbxContent>
                            <w:p w:rsidR="000742AA" w:rsidRDefault="000742AA" w:rsidP="000B381C">
                              <w:pPr>
                                <w:jc w:val="center"/>
                              </w:pPr>
                              <w:smartTag w:uri="urn:schemas-microsoft-com:office:smarttags" w:element="metricconverter">
                                <w:smartTagPr>
                                  <w:attr w:name="ProductID" w:val="25ﾰC"/>
                                </w:smartTagPr>
                                <w:r>
                                  <w:t>25°C</w:t>
                                </w:r>
                              </w:smartTag>
                            </w:p>
                          </w:txbxContent>
                        </v:textbox>
                      </v:shape>
                      <v:shape id="Text Box 1599" o:spid="_x0000_s1486" type="#_x0000_t202" style="position:absolute;left:3402;top:8581;width:63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      <v:textbox>
                          <w:txbxContent>
                            <w:p w:rsidR="000742AA" w:rsidRPr="005A79FE" w:rsidRDefault="000742AA" w:rsidP="000B381C">
                              <w:pPr>
                                <w:jc w:val="right"/>
                                <w:rPr>
                                  <w:vertAlign w:val="subscript"/>
                                </w:rPr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Text Box 1600" o:spid="_x0000_s1487" type="#_x0000_t202" style="position:absolute;left:6241;top:11068;width:1130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      <v:textbox>
                          <w:txbxContent>
                            <w:p w:rsidR="000742AA" w:rsidRDefault="000742AA" w:rsidP="000B381C">
                              <w:pPr>
                                <w:jc w:val="center"/>
                              </w:pPr>
                              <w:smartTag w:uri="urn:schemas-microsoft-com:office:smarttags" w:element="metricconverter">
                                <w:smartTagPr>
                                  <w:attr w:name="ProductID" w:val="120ﾰC"/>
                                </w:smartTagPr>
                                <w:r>
                                  <w:t>120°C</w:t>
                                </w:r>
                              </w:smartTag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0B381C" w:rsidRDefault="000B381C" w:rsidP="000B381C">
            <w:pPr>
              <w:pStyle w:val="En-tte"/>
              <w:tabs>
                <w:tab w:val="clear" w:pos="4536"/>
                <w:tab w:val="clear" w:pos="9072"/>
              </w:tabs>
              <w:spacing w:before="20" w:after="20"/>
            </w:pPr>
          </w:p>
          <w:p w:rsidR="000B381C" w:rsidRDefault="000B381C" w:rsidP="000B381C">
            <w:pPr>
              <w:pStyle w:val="En-tte"/>
              <w:tabs>
                <w:tab w:val="clear" w:pos="4536"/>
                <w:tab w:val="clear" w:pos="9072"/>
              </w:tabs>
              <w:spacing w:before="20" w:after="20"/>
            </w:pPr>
          </w:p>
          <w:p w:rsidR="000B381C" w:rsidRDefault="000B381C" w:rsidP="000B381C">
            <w:pPr>
              <w:pStyle w:val="En-tte"/>
              <w:tabs>
                <w:tab w:val="clear" w:pos="4536"/>
                <w:tab w:val="clear" w:pos="9072"/>
              </w:tabs>
              <w:spacing w:before="20" w:after="20"/>
            </w:pPr>
          </w:p>
          <w:p w:rsidR="000B381C" w:rsidRDefault="000B381C" w:rsidP="000B381C">
            <w:pPr>
              <w:pStyle w:val="En-tte"/>
              <w:tabs>
                <w:tab w:val="clear" w:pos="4536"/>
                <w:tab w:val="clear" w:pos="9072"/>
              </w:tabs>
              <w:spacing w:before="20" w:after="20"/>
            </w:pPr>
          </w:p>
          <w:p w:rsidR="000B381C" w:rsidRDefault="000B381C" w:rsidP="000B381C">
            <w:pPr>
              <w:pStyle w:val="En-tte"/>
              <w:tabs>
                <w:tab w:val="clear" w:pos="4536"/>
                <w:tab w:val="clear" w:pos="9072"/>
              </w:tabs>
              <w:spacing w:before="20" w:after="20"/>
            </w:pPr>
          </w:p>
          <w:p w:rsidR="000B381C" w:rsidRDefault="000B381C" w:rsidP="000B381C">
            <w:pPr>
              <w:pStyle w:val="En-tte"/>
              <w:tabs>
                <w:tab w:val="clear" w:pos="4536"/>
                <w:tab w:val="clear" w:pos="9072"/>
              </w:tabs>
              <w:spacing w:before="20" w:after="20"/>
            </w:pPr>
          </w:p>
          <w:p w:rsidR="000B381C" w:rsidRDefault="000B381C" w:rsidP="000B381C">
            <w:pPr>
              <w:pStyle w:val="En-tte"/>
              <w:tabs>
                <w:tab w:val="clear" w:pos="4536"/>
                <w:tab w:val="clear" w:pos="9072"/>
              </w:tabs>
              <w:spacing w:before="20" w:after="20"/>
            </w:pPr>
          </w:p>
          <w:p w:rsidR="000B381C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  <w:p w:rsidR="000B381C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  <w:p w:rsidR="000B381C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  <w:p w:rsidR="000B381C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</w:tr>
      <w:tr w:rsidR="000B381C" w:rsidRPr="00635CD2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 xml:space="preserve">Réponse(s): </w:t>
            </w:r>
            <w:r w:rsidRPr="00C311AB">
              <w:rPr>
                <w:i/>
              </w:rPr>
              <w:t xml:space="preserve">P = </w:t>
            </w:r>
            <w:r>
              <w:rPr>
                <w:i/>
              </w:rPr>
              <w:t>842 mW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0B381C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numPr>
                <w:ilvl w:val="0"/>
                <w:numId w:val="34"/>
              </w:numPr>
              <w:tabs>
                <w:tab w:val="clear" w:pos="720"/>
                <w:tab w:val="clear" w:pos="4536"/>
                <w:tab w:val="clear" w:pos="9072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Default="000B381C" w:rsidP="000B381C">
            <w:pPr>
              <w:pStyle w:val="En-tte"/>
              <w:tabs>
                <w:tab w:val="clear" w:pos="4536"/>
                <w:tab w:val="clear" w:pos="9072"/>
              </w:tabs>
              <w:spacing w:before="20" w:after="20"/>
            </w:pPr>
            <w:r>
              <w:t xml:space="preserve">Quelle puissance peut dissiper la résistance suivante lorsqu'elle se trouve à une température de 100°C ?   </w:t>
            </w:r>
          </w:p>
          <w:p w:rsidR="000B381C" w:rsidRDefault="006C7CDB" w:rsidP="000B381C">
            <w:pPr>
              <w:pStyle w:val="En-tte"/>
              <w:tabs>
                <w:tab w:val="clear" w:pos="4536"/>
                <w:tab w:val="clear" w:pos="9072"/>
              </w:tabs>
            </w:pPr>
            <w:r>
              <w:rPr>
                <w:noProof/>
                <w:lang w:eastAsia="fr-CH"/>
              </w:rPr>
              <mc:AlternateContent>
                <mc:Choice Requires="wpg">
                  <w:drawing>
                    <wp:anchor distT="0" distB="0" distL="114300" distR="114300" simplePos="0" relativeHeight="251639296" behindDoc="0" locked="0" layoutInCell="1" allowOverlap="1">
                      <wp:simplePos x="0" y="0"/>
                      <wp:positionH relativeFrom="column">
                        <wp:posOffset>782320</wp:posOffset>
                      </wp:positionH>
                      <wp:positionV relativeFrom="paragraph">
                        <wp:posOffset>33020</wp:posOffset>
                      </wp:positionV>
                      <wp:extent cx="3829685" cy="2254885"/>
                      <wp:effectExtent l="0" t="0" r="0" b="0"/>
                      <wp:wrapNone/>
                      <wp:docPr id="23" name="Group 16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29685" cy="2254885"/>
                                <a:chOff x="3041" y="8084"/>
                                <a:chExt cx="6031" cy="3551"/>
                              </a:xfrm>
                            </wpg:grpSpPr>
                            <wps:wsp>
                              <wps:cNvPr id="24" name="Line 1602"/>
                              <wps:cNvCnPr/>
                              <wps:spPr bwMode="auto">
                                <a:xfrm>
                                  <a:off x="3969" y="11057"/>
                                  <a:ext cx="3973" cy="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Line 1603"/>
                              <wps:cNvCnPr/>
                              <wps:spPr bwMode="auto">
                                <a:xfrm flipV="1">
                                  <a:off x="3969" y="8233"/>
                                  <a:ext cx="4" cy="28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Line 1604"/>
                              <wps:cNvCnPr/>
                              <wps:spPr bwMode="auto">
                                <a:xfrm flipV="1">
                                  <a:off x="3969" y="8789"/>
                                  <a:ext cx="56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Line 1605"/>
                              <wps:cNvCnPr/>
                              <wps:spPr bwMode="auto">
                                <a:xfrm>
                                  <a:off x="4540" y="8800"/>
                                  <a:ext cx="2264" cy="22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Text Box 16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79" y="10751"/>
                                  <a:ext cx="1093" cy="5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Default="00432964" w:rsidP="000B381C">
                                    <w:proofErr w:type="gramStart"/>
                                    <w:r>
                                      <w:t>θ</w:t>
                                    </w:r>
                                    <w:proofErr w:type="gramEnd"/>
                                    <w:r>
                                      <w:t xml:space="preserve"> [°C]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Text Box 16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41" y="8084"/>
                                  <a:ext cx="1275" cy="5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Default="00432964" w:rsidP="000B381C">
                                    <w:r>
                                      <w:t>P [W]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Line 1608"/>
                              <wps:cNvCnPr/>
                              <wps:spPr bwMode="auto">
                                <a:xfrm flipH="1">
                                  <a:off x="4536" y="8800"/>
                                  <a:ext cx="4" cy="22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Text Box 160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73" y="11068"/>
                                  <a:ext cx="1130" cy="5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Default="00432964" w:rsidP="000B381C">
                                    <w:pPr>
                                      <w:jc w:val="center"/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25ﾰC"/>
                                      </w:smartTagPr>
                                      <w:r>
                                        <w:t>25°C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Text Box 16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02" y="8581"/>
                                  <a:ext cx="637" cy="5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Pr="005A79FE" w:rsidRDefault="00432964" w:rsidP="000B381C">
                                    <w:pPr>
                                      <w:jc w:val="right"/>
                                      <w:rPr>
                                        <w:vertAlign w:val="subscript"/>
                                      </w:rPr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Text Box 16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1" y="11068"/>
                                  <a:ext cx="1130" cy="5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Default="00432964" w:rsidP="000B381C">
                                    <w:pPr>
                                      <w:jc w:val="center"/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120ﾰC"/>
                                      </w:smartTagPr>
                                      <w:r>
                                        <w:t>120°C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01" o:spid="_x0000_s1488" style="position:absolute;margin-left:61.6pt;margin-top:2.6pt;width:301.55pt;height:177.55pt;z-index:251639296" coordorigin="3041,8084" coordsize="6031,3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">
                      <v:line id="Line 1602" o:spid="_x0000_s1489" style="position:absolute;visibility:visible;mso-wrap-style:square" from="3969,11057" to="7942,1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7EgsQAAADbAAAADwAAAGRycy9kb3ducmV2LnhtbESPT2sCMRTE74V+h/AK3mpWkaqrUUoX&#10;wYMt+AfPz81zs3TzsmzSNX77plDwOMzMb5jlOtpG9NT52rGC0TADQVw6XXOl4HTcvM5A+ICssXFM&#10;Cu7kYb16flpirt2N99QfQiUShH2OCkwIbS6lLw1Z9EPXEifv6jqLIcmukrrDW4LbRo6z7E1arDkt&#10;GGzpw1D5ffixCqam2MupLHbHr6KvR/P4Gc+XuVKDl/i+ABEohkf4v73VCsYT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7sSCxAAAANsAAAAPAAAAAAAAAAAA&#10;AAAAAKECAABkcnMvZG93bnJldi54bWxQSwUGAAAAAAQABAD5AAAAkgMAAAAA&#10;">
                        <v:stroke endarrow="block"/>
                      </v:line>
                      <v:line id="Line 1603" o:spid="_x0000_s1490" style="position:absolute;flip:y;visibility:visible;mso-wrap-style:square" from="3969,8233" to="3973,11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ThV8QAAADbAAAADwAAAGRycy9kb3ducmV2LnhtbESPT2vCQBDF70K/wzIFL0E3KpWauor9&#10;IwjioeqhxyE7TUKzsyE7avz2rlDw+Hjzfm/efNm5Wp2pDZVnA6NhCoo497biwsDxsB68ggqCbLH2&#10;TAauFGC5eOrNMbP+wt903kuhIoRDhgZKkSbTOuQlOQxD3xBH79e3DiXKttC2xUuEu1qP03SqHVYc&#10;G0ps6KOk/G9/cvGN9Y4/J5Pk3ekkmdHXj2xTLcb0n7vVGyihTh7H/+mNNTB+gfuWCAC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BOFXxAAAANsAAAAPAAAAAAAAAAAA&#10;AAAAAKECAABkcnMvZG93bnJldi54bWxQSwUGAAAAAAQABAD5AAAAkgMAAAAA&#10;">
                        <v:stroke endarrow="block"/>
                      </v:line>
                      <v:line id="Line 1604" o:spid="_x0000_s1491" style="position:absolute;flip:y;visibility:visible;mso-wrap-style:square" from="3969,8789" to="4536,8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rVMcUAAADbAAAADwAAAGRycy9kb3ducmV2LnhtbESPQWsCMRSE74X+h/AKvRTNVoroahQR&#10;Cj14qZYVb8/Nc7Ps5mVNUt3+eyMIPQ4z8w0zX/a2FRfyoXas4H2YgSAuna65UvCz+xxMQISIrLF1&#10;TAr+KMBy8fw0x1y7K3/TZRsrkSAcclRgYuxyKUNpyGIYuo44eSfnLcYkfSW1x2uC21aOsmwsLdac&#10;Fgx2tDZUNttfq0BONm9nvzp+NEWz309NURbdYaPU60u/moGI1Mf/8KP9pRWMxnD/kn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YrVMcUAAADbAAAADwAAAAAAAAAA&#10;AAAAAAChAgAAZHJzL2Rvd25yZXYueG1sUEsFBgAAAAAEAAQA+QAAAJMDAAAAAA==&#10;"/>
                      <v:line id="Line 1605" o:spid="_x0000_s1492" style="position:absolute;visibility:visible;mso-wrap-style:square" from="4540,8800" to="6804,11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RZQc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kWUHGAAAA2wAAAA8AAAAAAAAA&#10;AAAAAAAAoQIAAGRycy9kb3ducmV2LnhtbFBLBQYAAAAABAAEAPkAAACUAwAAAAA=&#10;"/>
                      <v:shape id="Text Box 1606" o:spid="_x0000_s1493" type="#_x0000_t202" style="position:absolute;left:7979;top:10751;width:1093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      <v:textbox>
                          <w:txbxContent>
                            <w:p w:rsidR="000742AA" w:rsidRDefault="000742AA" w:rsidP="000B381C">
                              <w:proofErr w:type="gramStart"/>
                              <w:r>
                                <w:t>θ</w:t>
                              </w:r>
                              <w:proofErr w:type="gramEnd"/>
                              <w:r>
                                <w:t xml:space="preserve"> [°C]</w:t>
                              </w:r>
                            </w:p>
                          </w:txbxContent>
                        </v:textbox>
                      </v:shape>
                      <v:shape id="Text Box 1607" o:spid="_x0000_s1494" type="#_x0000_t202" style="position:absolute;left:3041;top:8084;width:1275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      <v:textbox>
                          <w:txbxContent>
                            <w:p w:rsidR="000742AA" w:rsidRDefault="000742AA" w:rsidP="000B381C">
                              <w:r>
                                <w:t>P [W]</w:t>
                              </w:r>
                            </w:p>
                          </w:txbxContent>
                        </v:textbox>
                      </v:shape>
                      <v:line id="Line 1608" o:spid="_x0000_s1495" style="position:absolute;flip:x;visibility:visible;mso-wrap-style:square" from="4536,8800" to="4540,11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Xse8MAAADbAAAADwAAAGRycy9kb3ducmV2LnhtbESPwWrCQBCG74W+wzKF3uqmLY02ukop&#10;hBZPGu19yI5JSHY2ZLcmvr1zEDwO//zffLPaTK5TZxpC49nA6ywBRVx623Bl4HjIXxagQkS22Hkm&#10;AxcKsFk/Pqwws37kPZ2LWCmBcMjQQB1jn2kdypochpnviSU7+cFhlHGotB1wFLjr9FuSpNphw3Kh&#10;xp6+ayrb4t+JRr495vvir3UfPJ//7Nq0+xxTY56fpq8lqEhTvC/f2r/WwLvYyy8CAL2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1V7HvDAAAA2wAAAA8AAAAAAAAAAAAA&#10;AAAAoQIAAGRycy9kb3ducmV2LnhtbFBLBQYAAAAABAAEAPkAAACRAwAAAAA=&#10;">
                        <v:stroke dashstyle="1 1" endcap="round"/>
                      </v:line>
                      <v:shape id="Text Box 1609" o:spid="_x0000_s1496" type="#_x0000_t202" style="position:absolute;left:3973;top:11068;width:1130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      <v:textbox>
                          <w:txbxContent>
                            <w:p w:rsidR="000742AA" w:rsidRDefault="000742AA" w:rsidP="000B381C">
                              <w:pPr>
                                <w:jc w:val="center"/>
                              </w:pPr>
                              <w:smartTag w:uri="urn:schemas-microsoft-com:office:smarttags" w:element="metricconverter">
                                <w:smartTagPr>
                                  <w:attr w:name="ProductID" w:val="25ﾰC"/>
                                </w:smartTagPr>
                                <w:r>
                                  <w:t>25°C</w:t>
                                </w:r>
                              </w:smartTag>
                            </w:p>
                          </w:txbxContent>
                        </v:textbox>
                      </v:shape>
                      <v:shape id="Text Box 1610" o:spid="_x0000_s1497" type="#_x0000_t202" style="position:absolute;left:3402;top:8581;width:63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      <v:textbox>
                          <w:txbxContent>
                            <w:p w:rsidR="000742AA" w:rsidRPr="005A79FE" w:rsidRDefault="000742AA" w:rsidP="000B381C">
                              <w:pPr>
                                <w:jc w:val="right"/>
                                <w:rPr>
                                  <w:vertAlign w:val="subscript"/>
                                </w:rPr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Text Box 1611" o:spid="_x0000_s1498" type="#_x0000_t202" style="position:absolute;left:6241;top:11068;width:1130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      <v:textbox>
                          <w:txbxContent>
                            <w:p w:rsidR="000742AA" w:rsidRDefault="000742AA" w:rsidP="000B381C">
                              <w:pPr>
                                <w:jc w:val="center"/>
                              </w:pPr>
                              <w:smartTag w:uri="urn:schemas-microsoft-com:office:smarttags" w:element="metricconverter">
                                <w:smartTagPr>
                                  <w:attr w:name="ProductID" w:val="120ﾰC"/>
                                </w:smartTagPr>
                                <w:r>
                                  <w:t>120°C</w:t>
                                </w:r>
                              </w:smartTag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0B381C" w:rsidRDefault="000B381C" w:rsidP="000B381C">
            <w:pPr>
              <w:pStyle w:val="En-tte"/>
              <w:tabs>
                <w:tab w:val="clear" w:pos="4536"/>
                <w:tab w:val="clear" w:pos="9072"/>
              </w:tabs>
              <w:spacing w:before="20" w:after="20"/>
            </w:pPr>
          </w:p>
          <w:p w:rsidR="000B381C" w:rsidRDefault="000B381C" w:rsidP="000B381C">
            <w:pPr>
              <w:pStyle w:val="En-tte"/>
              <w:tabs>
                <w:tab w:val="clear" w:pos="4536"/>
                <w:tab w:val="clear" w:pos="9072"/>
              </w:tabs>
              <w:spacing w:before="20" w:after="20"/>
            </w:pPr>
          </w:p>
          <w:p w:rsidR="000B381C" w:rsidRDefault="000B381C" w:rsidP="000B381C">
            <w:pPr>
              <w:pStyle w:val="En-tte"/>
              <w:tabs>
                <w:tab w:val="clear" w:pos="4536"/>
                <w:tab w:val="clear" w:pos="9072"/>
              </w:tabs>
              <w:spacing w:before="20" w:after="20"/>
            </w:pPr>
          </w:p>
          <w:p w:rsidR="000B381C" w:rsidRDefault="000B381C" w:rsidP="000B381C">
            <w:pPr>
              <w:pStyle w:val="En-tte"/>
              <w:tabs>
                <w:tab w:val="clear" w:pos="4536"/>
                <w:tab w:val="clear" w:pos="9072"/>
              </w:tabs>
              <w:spacing w:before="20" w:after="20"/>
            </w:pPr>
          </w:p>
          <w:p w:rsidR="000B381C" w:rsidRDefault="000B381C" w:rsidP="000B381C">
            <w:pPr>
              <w:pStyle w:val="En-tte"/>
              <w:tabs>
                <w:tab w:val="clear" w:pos="4536"/>
                <w:tab w:val="clear" w:pos="9072"/>
              </w:tabs>
              <w:spacing w:before="20" w:after="20"/>
            </w:pPr>
          </w:p>
          <w:p w:rsidR="000B381C" w:rsidRDefault="000B381C" w:rsidP="000B381C">
            <w:pPr>
              <w:pStyle w:val="En-tte"/>
              <w:tabs>
                <w:tab w:val="clear" w:pos="4536"/>
                <w:tab w:val="clear" w:pos="9072"/>
              </w:tabs>
              <w:spacing w:before="20" w:after="20"/>
            </w:pPr>
          </w:p>
          <w:p w:rsidR="000B381C" w:rsidRDefault="000B381C" w:rsidP="000B381C">
            <w:pPr>
              <w:pStyle w:val="En-tte"/>
              <w:tabs>
                <w:tab w:val="clear" w:pos="4536"/>
                <w:tab w:val="clear" w:pos="9072"/>
              </w:tabs>
              <w:spacing w:before="20" w:after="20"/>
            </w:pPr>
          </w:p>
          <w:p w:rsidR="000B381C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  <w:p w:rsidR="000B381C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  <w:p w:rsidR="000B381C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  <w:p w:rsidR="000B381C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</w:tr>
      <w:tr w:rsidR="000B381C" w:rsidRPr="00635CD2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 xml:space="preserve">Réponse(s): </w:t>
            </w:r>
            <w:r w:rsidRPr="00C311AB">
              <w:rPr>
                <w:i/>
              </w:rPr>
              <w:t xml:space="preserve">P = </w:t>
            </w:r>
            <w:r>
              <w:rPr>
                <w:i/>
              </w:rPr>
              <w:t>421 mW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1C" w:rsidRPr="00635CD2" w:rsidRDefault="000B381C" w:rsidP="000B381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  <w:tr w:rsidR="00C311AB" w:rsidRPr="00635C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1AB" w:rsidRPr="00635CD2" w:rsidRDefault="00C311AB" w:rsidP="000B381C">
            <w:pPr>
              <w:pStyle w:val="En-tte"/>
              <w:numPr>
                <w:ilvl w:val="0"/>
                <w:numId w:val="34"/>
              </w:numPr>
              <w:tabs>
                <w:tab w:val="clear" w:pos="720"/>
                <w:tab w:val="clear" w:pos="4536"/>
                <w:tab w:val="clear" w:pos="9072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4D" w:rsidRDefault="00DF5C4D" w:rsidP="000B381C">
            <w:pPr>
              <w:pStyle w:val="En-tte"/>
              <w:tabs>
                <w:tab w:val="clear" w:pos="4536"/>
                <w:tab w:val="clear" w:pos="9072"/>
              </w:tabs>
              <w:spacing w:before="20" w:after="20"/>
            </w:pPr>
            <w:r>
              <w:t>Pour quelle température la résistance suivante pourra-t-elle dissiper 1,5 W ?</w:t>
            </w:r>
          </w:p>
          <w:p w:rsidR="00C311AB" w:rsidRDefault="006C7CDB" w:rsidP="000B381C">
            <w:pPr>
              <w:pStyle w:val="En-tte"/>
              <w:tabs>
                <w:tab w:val="clear" w:pos="4536"/>
                <w:tab w:val="clear" w:pos="9072"/>
              </w:tabs>
            </w:pPr>
            <w:r>
              <w:rPr>
                <w:noProof/>
                <w:lang w:eastAsia="fr-CH"/>
              </w:rPr>
              <mc:AlternateContent>
                <mc:Choice Requires="wpg">
                  <w:drawing>
                    <wp:anchor distT="0" distB="0" distL="114300" distR="114300" simplePos="0" relativeHeight="251631104" behindDoc="0" locked="0" layoutInCell="1" allowOverlap="1">
                      <wp:simplePos x="0" y="0"/>
                      <wp:positionH relativeFrom="column">
                        <wp:posOffset>782320</wp:posOffset>
                      </wp:positionH>
                      <wp:positionV relativeFrom="paragraph">
                        <wp:posOffset>33020</wp:posOffset>
                      </wp:positionV>
                      <wp:extent cx="3829685" cy="2254885"/>
                      <wp:effectExtent l="0" t="0" r="0" b="0"/>
                      <wp:wrapNone/>
                      <wp:docPr id="3" name="Group 1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29685" cy="2254885"/>
                                <a:chOff x="3041" y="8084"/>
                                <a:chExt cx="6031" cy="3551"/>
                              </a:xfrm>
                            </wpg:grpSpPr>
                            <wps:wsp>
                              <wps:cNvPr id="6" name="Line 1429"/>
                              <wps:cNvCnPr/>
                              <wps:spPr bwMode="auto">
                                <a:xfrm>
                                  <a:off x="3969" y="11057"/>
                                  <a:ext cx="3973" cy="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" name="Line 1430"/>
                              <wps:cNvCnPr/>
                              <wps:spPr bwMode="auto">
                                <a:xfrm flipV="1">
                                  <a:off x="3969" y="8233"/>
                                  <a:ext cx="4" cy="28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" name="Line 1431"/>
                              <wps:cNvCnPr/>
                              <wps:spPr bwMode="auto">
                                <a:xfrm flipV="1">
                                  <a:off x="3969" y="8789"/>
                                  <a:ext cx="56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Line 1432"/>
                              <wps:cNvCnPr/>
                              <wps:spPr bwMode="auto">
                                <a:xfrm>
                                  <a:off x="4540" y="8800"/>
                                  <a:ext cx="2264" cy="22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" name="Text Box 14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79" y="10751"/>
                                  <a:ext cx="1093" cy="5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Default="00432964" w:rsidP="00C311AB">
                                    <w:proofErr w:type="gramStart"/>
                                    <w:r>
                                      <w:t>θ</w:t>
                                    </w:r>
                                    <w:proofErr w:type="gramEnd"/>
                                    <w:r>
                                      <w:t xml:space="preserve"> [°C]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Text Box 14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41" y="8084"/>
                                  <a:ext cx="1275" cy="5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Default="00432964" w:rsidP="00C311AB">
                                    <w:r>
                                      <w:t>P [W]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Line 1435"/>
                              <wps:cNvCnPr/>
                              <wps:spPr bwMode="auto">
                                <a:xfrm flipH="1">
                                  <a:off x="4536" y="8800"/>
                                  <a:ext cx="4" cy="22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Text Box 14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73" y="11068"/>
                                  <a:ext cx="1130" cy="5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Default="00432964" w:rsidP="00C311AB">
                                    <w:pPr>
                                      <w:jc w:val="center"/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25ﾰC"/>
                                      </w:smartTagPr>
                                      <w:r>
                                        <w:t>25°C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Text Box 14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02" y="8581"/>
                                  <a:ext cx="637" cy="5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Pr="005A79FE" w:rsidRDefault="00432964" w:rsidP="00C311AB">
                                    <w:pPr>
                                      <w:jc w:val="right"/>
                                      <w:rPr>
                                        <w:vertAlign w:val="subscript"/>
                                      </w:rPr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Text Box 14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1" y="11068"/>
                                  <a:ext cx="1130" cy="5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964" w:rsidRDefault="00432964" w:rsidP="00C311AB">
                                    <w:pPr>
                                      <w:jc w:val="center"/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120ﾰC"/>
                                      </w:smartTagPr>
                                      <w:r>
                                        <w:t>120°C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28" o:spid="_x0000_s1499" style="position:absolute;margin-left:61.6pt;margin-top:2.6pt;width:301.55pt;height:177.55pt;z-index:251631104" coordorigin="3041,8084" coordsize="6031,3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">
                      <v:line id="Line 1429" o:spid="_x0000_s1500" style="position:absolute;visibility:visible;mso-wrap-style:square" from="3969,11057" to="7942,1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ipTMIAAADaAAAADwAAAGRycy9kb3ducmV2LnhtbESPQWsCMRSE7wX/Q3hCbzWrB62rUcRF&#10;8FALaun5uXluFjcvyyau6b9vhEKPw8x8wyzX0Taip87XjhWMRxkI4tLpmisFX+fd2zsIH5A1No5J&#10;wQ95WK8GL0vMtXvwkfpTqESCsM9RgQmhzaX0pSGLfuRa4uRdXWcxJNlVUnf4SHDbyEmWTaXFmtOC&#10;wZa2hsrb6W4VzExxlDNZfJw/i74ez+Mhfl/mSr0O42YBIlAM/+G/9l4rmMLzSroB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XipTMIAAADaAAAADwAAAAAAAAAAAAAA&#10;AAChAgAAZHJzL2Rvd25yZXYueG1sUEsFBgAAAAAEAAQA+QAAAJADAAAAAA==&#10;">
                        <v:stroke endarrow="block"/>
                      </v:line>
                      <v:line id="Line 1430" o:spid="_x0000_s1501" style="position:absolute;flip:y;visibility:visible;mso-wrap-style:square" from="3969,8233" to="3973,11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4YusAAAADaAAAADwAAAGRycy9kb3ducmV2LnhtbERPTWvCQBC9C/0PyxS8BN2oIDW6Ca2t&#10;UJAeaj14HLJjEszOhuxU03/fLRQ8Pt73phhcq67Uh8azgdk0BUVcettwZeD4tZs8gQqCbLH1TAZ+&#10;KECRP4w2mFl/40+6HqRSMYRDhgZqkS7TOpQ1OQxT3xFH7ux7hxJhX2nb4y2Gu1bP03SpHTYcG2rs&#10;aFtTeTl8uzhj98Gvi0Xy4nSSrOjtJPtUizHjx+F5DUpokLv43/1uDazg70r0g8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4+GLrAAAAA2gAAAA8AAAAAAAAAAAAAAAAA&#10;oQIAAGRycy9kb3ducmV2LnhtbFBLBQYAAAAABAAEAPkAAACOAwAAAAA=&#10;">
                        <v:stroke endarrow="block"/>
                      </v:line>
                      <v:line id="Line 1431" o:spid="_x0000_s1502" style="position:absolute;flip:y;visibility:visible;mso-wrap-style:square" from="3969,8789" to="4536,8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MiY8YAAADbAAAADwAAAGRycy9kb3ducmV2LnhtbESPQUsDMRCF74L/IYzgRWxWEWm3TUsp&#10;CB56sZYtvY2b6WbZzWSbxHb9985B8DbDe/PeN4vV6Ht1oZjawAaeJgUo4jrYlhsD+8+3xymolJEt&#10;9oHJwA8lWC1vbxZY2nDlD7rscqMkhFOJBlzOQ6l1qh15TJMwEIt2CtFjljU22ka8Srjv9XNRvGqP&#10;LUuDw4E2jupu9+0N6On24RzXXy9d1R0OM1fV1XDcGnN/N67noDKN+d/8d/1uBV/o5Rc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DImPGAAAA2wAAAA8AAAAAAAAA&#10;AAAAAAAAoQIAAGRycy9kb3ducmV2LnhtbFBLBQYAAAAABAAEAPkAAACUAwAAAAA=&#10;"/>
                      <v:line id="Line 1432" o:spid="_x0000_s1503" style="position:absolute;visibility:visible;mso-wrap-style:square" from="4540,8800" to="6804,11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2uE8MAAADb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RP4/SUeIO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trhPDAAAA2wAAAA8AAAAAAAAAAAAA&#10;AAAAoQIAAGRycy9kb3ducmV2LnhtbFBLBQYAAAAABAAEAPkAAACRAwAAAAA=&#10;"/>
                      <v:shape id="Text Box 1433" o:spid="_x0000_s1504" type="#_x0000_t202" style="position:absolute;left:7979;top:10751;width:1093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    <v:textbox>
                          <w:txbxContent>
                            <w:p w:rsidR="000742AA" w:rsidRDefault="000742AA" w:rsidP="00C311AB">
                              <w:proofErr w:type="gramStart"/>
                              <w:r>
                                <w:t>θ</w:t>
                              </w:r>
                              <w:proofErr w:type="gramEnd"/>
                              <w:r>
                                <w:t xml:space="preserve"> [°C]</w:t>
                              </w:r>
                            </w:p>
                          </w:txbxContent>
                        </v:textbox>
                      </v:shape>
                      <v:shape id="Text Box 1434" o:spid="_x0000_s1505" type="#_x0000_t202" style="position:absolute;left:3041;top:8084;width:1275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    <v:textbox>
                          <w:txbxContent>
                            <w:p w:rsidR="000742AA" w:rsidRDefault="000742AA" w:rsidP="00C311AB">
                              <w:r>
                                <w:t>P [W]</w:t>
                              </w:r>
                            </w:p>
                          </w:txbxContent>
                        </v:textbox>
                      </v:shape>
                      <v:line id="Line 1435" o:spid="_x0000_s1506" style="position:absolute;flip:x;visibility:visible;mso-wrap-style:square" from="4536,8800" to="4540,11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oZhsMAAADbAAAADwAAAGRycy9kb3ducmV2LnhtbESPQWuDQBCF74X8h2UKuTVrCzHRZpVQ&#10;kJSeGmPugztV0Z0VdxPtv+8WCr3N8N735s0hX8wg7jS5zrKC500Egri2uuNGQXUpnvYgnEfWOFgm&#10;Bd/kIM9WDwdMtZ35TPfSNyKEsEtRQev9mErp6pYMuo0diYP2ZSeDPqxTI/WEcwg3g3yJolga7Dhc&#10;aHGkt5bqvryZUKP4qIpzee3Nlne702cfD8kcK7V+XI6vIDwt/t/8R7/rwCXw+0sYQG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aGYbDAAAA2wAAAA8AAAAAAAAAAAAA&#10;AAAAoQIAAGRycy9kb3ducmV2LnhtbFBLBQYAAAAABAAEAPkAAACRAwAAAAA=&#10;">
                        <v:stroke dashstyle="1 1" endcap="round"/>
                      </v:line>
                      <v:shape id="Text Box 1436" o:spid="_x0000_s1507" type="#_x0000_t202" style="position:absolute;left:3973;top:11068;width:1130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    <v:textbox>
                          <w:txbxContent>
                            <w:p w:rsidR="000742AA" w:rsidRDefault="000742AA" w:rsidP="00C311AB">
                              <w:pPr>
                                <w:jc w:val="center"/>
                              </w:pPr>
                              <w:smartTag w:uri="urn:schemas-microsoft-com:office:smarttags" w:element="metricconverter">
                                <w:smartTagPr>
                                  <w:attr w:name="ProductID" w:val="25ﾰC"/>
                                </w:smartTagPr>
                                <w:r>
                                  <w:t>25°C</w:t>
                                </w:r>
                              </w:smartTag>
                            </w:p>
                          </w:txbxContent>
                        </v:textbox>
                      </v:shape>
                      <v:shape id="Text Box 1437" o:spid="_x0000_s1508" type="#_x0000_t202" style="position:absolute;left:3402;top:8581;width:63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      <v:textbox>
                          <w:txbxContent>
                            <w:p w:rsidR="000742AA" w:rsidRPr="005A79FE" w:rsidRDefault="000742AA" w:rsidP="00C311AB">
                              <w:pPr>
                                <w:jc w:val="right"/>
                                <w:rPr>
                                  <w:vertAlign w:val="subscript"/>
                                </w:rPr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Text Box 1438" o:spid="_x0000_s1509" type="#_x0000_t202" style="position:absolute;left:6241;top:11068;width:1130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    <v:textbox>
                          <w:txbxContent>
                            <w:p w:rsidR="000742AA" w:rsidRDefault="000742AA" w:rsidP="00C311AB">
                              <w:pPr>
                                <w:jc w:val="center"/>
                              </w:pPr>
                              <w:smartTag w:uri="urn:schemas-microsoft-com:office:smarttags" w:element="metricconverter">
                                <w:smartTagPr>
                                  <w:attr w:name="ProductID" w:val="120ﾰC"/>
                                </w:smartTagPr>
                                <w:r>
                                  <w:t>120°C</w:t>
                                </w:r>
                              </w:smartTag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C311AB" w:rsidRDefault="00C311AB" w:rsidP="000B381C">
            <w:pPr>
              <w:pStyle w:val="En-tte"/>
              <w:tabs>
                <w:tab w:val="clear" w:pos="4536"/>
                <w:tab w:val="clear" w:pos="9072"/>
              </w:tabs>
              <w:spacing w:before="20" w:after="20"/>
            </w:pPr>
          </w:p>
          <w:p w:rsidR="00C311AB" w:rsidRDefault="00C311AB" w:rsidP="000B381C">
            <w:pPr>
              <w:pStyle w:val="En-tte"/>
              <w:tabs>
                <w:tab w:val="clear" w:pos="4536"/>
                <w:tab w:val="clear" w:pos="9072"/>
              </w:tabs>
              <w:spacing w:before="20" w:after="20"/>
            </w:pPr>
          </w:p>
          <w:p w:rsidR="00C311AB" w:rsidRDefault="00C311AB" w:rsidP="000B381C">
            <w:pPr>
              <w:pStyle w:val="En-tte"/>
              <w:tabs>
                <w:tab w:val="clear" w:pos="4536"/>
                <w:tab w:val="clear" w:pos="9072"/>
              </w:tabs>
              <w:spacing w:before="20" w:after="20"/>
            </w:pPr>
          </w:p>
          <w:p w:rsidR="00C311AB" w:rsidRDefault="00C311AB" w:rsidP="000B381C">
            <w:pPr>
              <w:pStyle w:val="En-tte"/>
              <w:tabs>
                <w:tab w:val="clear" w:pos="4536"/>
                <w:tab w:val="clear" w:pos="9072"/>
              </w:tabs>
              <w:spacing w:before="20" w:after="20"/>
            </w:pPr>
          </w:p>
          <w:p w:rsidR="00C311AB" w:rsidRDefault="00C311AB" w:rsidP="000B381C">
            <w:pPr>
              <w:pStyle w:val="En-tte"/>
              <w:tabs>
                <w:tab w:val="clear" w:pos="4536"/>
                <w:tab w:val="clear" w:pos="9072"/>
              </w:tabs>
              <w:spacing w:before="20" w:after="20"/>
            </w:pPr>
          </w:p>
          <w:p w:rsidR="00C311AB" w:rsidRDefault="00C311AB" w:rsidP="000B381C">
            <w:pPr>
              <w:pStyle w:val="En-tte"/>
              <w:tabs>
                <w:tab w:val="clear" w:pos="4536"/>
                <w:tab w:val="clear" w:pos="9072"/>
              </w:tabs>
              <w:spacing w:before="20" w:after="20"/>
            </w:pPr>
          </w:p>
          <w:p w:rsidR="00C311AB" w:rsidRDefault="00C311AB" w:rsidP="000B381C">
            <w:pPr>
              <w:pStyle w:val="En-tte"/>
              <w:tabs>
                <w:tab w:val="clear" w:pos="4536"/>
                <w:tab w:val="clear" w:pos="9072"/>
              </w:tabs>
              <w:spacing w:before="20" w:after="20"/>
            </w:pPr>
          </w:p>
          <w:p w:rsidR="00C311AB" w:rsidRDefault="00C311AB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  <w:p w:rsidR="00C311AB" w:rsidRDefault="00C311AB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  <w:p w:rsidR="00C311AB" w:rsidRDefault="00C311AB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  <w:p w:rsidR="00C311AB" w:rsidRDefault="00C311AB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  <w:p w:rsidR="00C311AB" w:rsidRPr="00635CD2" w:rsidRDefault="00C311AB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1AB" w:rsidRPr="00635CD2" w:rsidRDefault="00C311AB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1AB" w:rsidRPr="00635CD2" w:rsidRDefault="00C311AB" w:rsidP="000B381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</w:tr>
      <w:tr w:rsidR="00C311AB" w:rsidRPr="00635CD2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1AB" w:rsidRPr="00635CD2" w:rsidRDefault="00C311AB" w:rsidP="000B381C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</w:rPr>
            </w:pPr>
            <w:r w:rsidRPr="00635CD2">
              <w:rPr>
                <w:b/>
                <w:i/>
              </w:rPr>
              <w:t xml:space="preserve">Réponse(s): </w:t>
            </w:r>
            <w:r w:rsidR="00DF5C4D">
              <w:rPr>
                <w:i/>
              </w:rPr>
              <w:t>θ = 48,8°C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1AB" w:rsidRPr="00635CD2" w:rsidRDefault="00C311AB" w:rsidP="000B381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szCs w:val="24"/>
              </w:rPr>
            </w:pPr>
            <w:r w:rsidRPr="00635CD2">
              <w:rPr>
                <w:i/>
                <w:szCs w:val="24"/>
              </w:rPr>
              <w:t>SP</w:t>
            </w:r>
          </w:p>
        </w:tc>
      </w:tr>
    </w:tbl>
    <w:p w:rsidR="00575482" w:rsidRPr="00635CD2" w:rsidRDefault="00575482" w:rsidP="000B381C"/>
    <w:p w:rsidR="00D73BF9" w:rsidRPr="00635CD2" w:rsidRDefault="00D73BF9" w:rsidP="000B381C"/>
    <w:p w:rsidR="00575482" w:rsidRDefault="00432964" w:rsidP="000B381C">
      <w:hyperlink w:anchor="_top" w:history="1">
        <w:r w:rsidR="00D73BF9" w:rsidRPr="00635CD2">
          <w:rPr>
            <w:rStyle w:val="Lienhypertexte"/>
          </w:rPr>
          <w:t>Retour au haut de la page</w:t>
        </w:r>
      </w:hyperlink>
    </w:p>
    <w:p w:rsidR="00B3446A" w:rsidRPr="00635CD2" w:rsidRDefault="00B3446A" w:rsidP="000B381C">
      <w:r>
        <w:br w:type="page"/>
      </w:r>
    </w:p>
    <w:p w:rsidR="005C1B7B" w:rsidRDefault="00B3446A" w:rsidP="00B3446A">
      <w:pPr>
        <w:pStyle w:val="Titre2"/>
      </w:pPr>
      <w:bookmarkStart w:id="15" w:name="_Circuit_avec_diode(s)_Zener"/>
      <w:bookmarkStart w:id="16" w:name="_Table_code_couleurs"/>
      <w:bookmarkEnd w:id="15"/>
      <w:bookmarkEnd w:id="16"/>
      <w:r>
        <w:lastRenderedPageBreak/>
        <w:t>Table code couleurs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74"/>
        <w:gridCol w:w="5231"/>
      </w:tblGrid>
      <w:tr w:rsidR="00B3446A">
        <w:tc>
          <w:tcPr>
            <w:tcW w:w="5173" w:type="dxa"/>
            <w:tcMar>
              <w:left w:w="0" w:type="dxa"/>
              <w:right w:w="0" w:type="dxa"/>
            </w:tcMar>
          </w:tcPr>
          <w:p w:rsidR="00B3446A" w:rsidRDefault="006C7CDB" w:rsidP="00B3446A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right"/>
            </w:pPr>
            <w:r>
              <w:rPr>
                <w:noProof/>
                <w:lang w:eastAsia="fr-CH"/>
              </w:rPr>
              <w:drawing>
                <wp:inline distT="0" distB="0" distL="0" distR="0">
                  <wp:extent cx="2222500" cy="4838065"/>
                  <wp:effectExtent l="0" t="0" r="6350" b="635"/>
                  <wp:docPr id="15" name="Image 15" descr="code cou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de coul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483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5" w:type="dxa"/>
            <w:tcMar>
              <w:left w:w="0" w:type="dxa"/>
              <w:right w:w="0" w:type="dxa"/>
            </w:tcMar>
          </w:tcPr>
          <w:p w:rsidR="00B3446A" w:rsidRDefault="006C7CDB" w:rsidP="00B3446A">
            <w:pPr>
              <w:pStyle w:val="En-tte"/>
              <w:tabs>
                <w:tab w:val="clear" w:pos="4536"/>
                <w:tab w:val="clear" w:pos="9072"/>
                <w:tab w:val="left" w:pos="1276"/>
              </w:tabs>
            </w:pPr>
            <w:r>
              <w:rPr>
                <w:noProof/>
                <w:lang w:eastAsia="fr-CH"/>
              </w:rPr>
              <w:drawing>
                <wp:inline distT="0" distB="0" distL="0" distR="0">
                  <wp:extent cx="3072765" cy="4827270"/>
                  <wp:effectExtent l="0" t="0" r="0" b="0"/>
                  <wp:docPr id="16" name="Image 16" descr="Série E3 à E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érie E3 à 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765" cy="482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446A" w:rsidRDefault="00B3446A" w:rsidP="00B3446A">
      <w:pPr>
        <w:pStyle w:val="En-tte"/>
        <w:tabs>
          <w:tab w:val="clear" w:pos="4536"/>
          <w:tab w:val="clear" w:pos="9072"/>
          <w:tab w:val="left" w:pos="1276"/>
        </w:tabs>
      </w:pPr>
    </w:p>
    <w:p w:rsidR="00B3446A" w:rsidRPr="00D17426" w:rsidRDefault="00B3446A" w:rsidP="00B3446A">
      <w:pPr>
        <w:pStyle w:val="En-tte"/>
        <w:tabs>
          <w:tab w:val="clear" w:pos="4536"/>
          <w:tab w:val="clear" w:pos="9072"/>
          <w:tab w:val="left" w:pos="1276"/>
        </w:tabs>
        <w:rPr>
          <w:b/>
        </w:rPr>
      </w:pPr>
      <w:r w:rsidRPr="00D17426">
        <w:rPr>
          <w:b/>
        </w:rPr>
        <w:t xml:space="preserve">En cas d'impression sur une imprimante </w:t>
      </w:r>
      <w:r>
        <w:rPr>
          <w:b/>
        </w:rPr>
        <w:t>noir / blanc</w:t>
      </w:r>
      <w:r w:rsidRPr="00D17426">
        <w:rPr>
          <w:b/>
        </w:rPr>
        <w:t xml:space="preserve"> :</w:t>
      </w:r>
    </w:p>
    <w:p w:rsidR="00B3446A" w:rsidRDefault="00B3446A" w:rsidP="00B3446A">
      <w:pPr>
        <w:pStyle w:val="En-tte"/>
        <w:tabs>
          <w:tab w:val="clear" w:pos="4536"/>
          <w:tab w:val="clear" w:pos="9072"/>
          <w:tab w:val="left" w:pos="1276"/>
        </w:tabs>
      </w:pPr>
    </w:p>
    <w:p w:rsidR="00B3446A" w:rsidRDefault="00B3446A" w:rsidP="00B3446A">
      <w:pPr>
        <w:pStyle w:val="En-tte"/>
        <w:tabs>
          <w:tab w:val="clear" w:pos="4536"/>
          <w:tab w:val="clear" w:pos="9072"/>
          <w:tab w:val="left" w:pos="1276"/>
        </w:tabs>
        <w:spacing w:line="360" w:lineRule="auto"/>
      </w:pPr>
      <w:r>
        <w:t xml:space="preserve">Noir </w:t>
      </w:r>
      <w:r>
        <w:tab/>
        <w:t>: 0</w:t>
      </w:r>
    </w:p>
    <w:p w:rsidR="00B3446A" w:rsidRDefault="00B3446A" w:rsidP="00B3446A">
      <w:pPr>
        <w:pStyle w:val="En-tte"/>
        <w:tabs>
          <w:tab w:val="clear" w:pos="4536"/>
          <w:tab w:val="clear" w:pos="9072"/>
          <w:tab w:val="left" w:pos="1276"/>
        </w:tabs>
        <w:spacing w:line="360" w:lineRule="auto"/>
      </w:pPr>
      <w:r>
        <w:t xml:space="preserve">Brun </w:t>
      </w:r>
      <w:r>
        <w:tab/>
        <w:t>: 1</w:t>
      </w:r>
    </w:p>
    <w:p w:rsidR="00B3446A" w:rsidRDefault="00B3446A" w:rsidP="00B3446A">
      <w:pPr>
        <w:pStyle w:val="En-tte"/>
        <w:tabs>
          <w:tab w:val="clear" w:pos="4536"/>
          <w:tab w:val="clear" w:pos="9072"/>
          <w:tab w:val="left" w:pos="1276"/>
        </w:tabs>
        <w:spacing w:line="360" w:lineRule="auto"/>
      </w:pPr>
      <w:r>
        <w:t xml:space="preserve">Rouge </w:t>
      </w:r>
      <w:r>
        <w:tab/>
        <w:t>: 2</w:t>
      </w:r>
    </w:p>
    <w:p w:rsidR="00B3446A" w:rsidRDefault="00B3446A" w:rsidP="00B3446A">
      <w:pPr>
        <w:pStyle w:val="En-tte"/>
        <w:tabs>
          <w:tab w:val="clear" w:pos="4536"/>
          <w:tab w:val="clear" w:pos="9072"/>
          <w:tab w:val="left" w:pos="1276"/>
        </w:tabs>
        <w:spacing w:line="360" w:lineRule="auto"/>
      </w:pPr>
      <w:r>
        <w:t xml:space="preserve">Orange </w:t>
      </w:r>
      <w:r>
        <w:tab/>
        <w:t>: 3</w:t>
      </w:r>
    </w:p>
    <w:p w:rsidR="00B3446A" w:rsidRDefault="00B3446A" w:rsidP="00B3446A">
      <w:pPr>
        <w:pStyle w:val="En-tte"/>
        <w:tabs>
          <w:tab w:val="clear" w:pos="4536"/>
          <w:tab w:val="clear" w:pos="9072"/>
          <w:tab w:val="left" w:pos="1276"/>
        </w:tabs>
        <w:spacing w:line="360" w:lineRule="auto"/>
      </w:pPr>
      <w:r>
        <w:t xml:space="preserve">Jaune </w:t>
      </w:r>
      <w:r>
        <w:tab/>
        <w:t>: 4</w:t>
      </w:r>
    </w:p>
    <w:p w:rsidR="00B3446A" w:rsidRDefault="00B3446A" w:rsidP="00B3446A">
      <w:pPr>
        <w:pStyle w:val="En-tte"/>
        <w:tabs>
          <w:tab w:val="clear" w:pos="4536"/>
          <w:tab w:val="clear" w:pos="9072"/>
          <w:tab w:val="left" w:pos="1276"/>
        </w:tabs>
        <w:spacing w:line="360" w:lineRule="auto"/>
      </w:pPr>
      <w:r>
        <w:t xml:space="preserve">Vert </w:t>
      </w:r>
      <w:r>
        <w:tab/>
        <w:t>: 5</w:t>
      </w:r>
    </w:p>
    <w:p w:rsidR="00B3446A" w:rsidRDefault="00B3446A" w:rsidP="00B3446A">
      <w:pPr>
        <w:pStyle w:val="En-tte"/>
        <w:tabs>
          <w:tab w:val="clear" w:pos="4536"/>
          <w:tab w:val="clear" w:pos="9072"/>
          <w:tab w:val="left" w:pos="1276"/>
        </w:tabs>
        <w:spacing w:line="360" w:lineRule="auto"/>
      </w:pPr>
      <w:r>
        <w:t xml:space="preserve">Bleu </w:t>
      </w:r>
      <w:r>
        <w:tab/>
        <w:t>: 6</w:t>
      </w:r>
    </w:p>
    <w:p w:rsidR="00B3446A" w:rsidRDefault="00B3446A" w:rsidP="00B3446A">
      <w:pPr>
        <w:pStyle w:val="En-tte"/>
        <w:tabs>
          <w:tab w:val="clear" w:pos="4536"/>
          <w:tab w:val="clear" w:pos="9072"/>
          <w:tab w:val="left" w:pos="1276"/>
        </w:tabs>
        <w:spacing w:line="360" w:lineRule="auto"/>
      </w:pPr>
      <w:r>
        <w:t xml:space="preserve">Violet </w:t>
      </w:r>
      <w:r>
        <w:tab/>
        <w:t>: 7</w:t>
      </w:r>
    </w:p>
    <w:p w:rsidR="00B3446A" w:rsidRDefault="00B3446A" w:rsidP="00B3446A">
      <w:pPr>
        <w:pStyle w:val="En-tte"/>
        <w:tabs>
          <w:tab w:val="clear" w:pos="4536"/>
          <w:tab w:val="clear" w:pos="9072"/>
          <w:tab w:val="left" w:pos="1276"/>
        </w:tabs>
        <w:spacing w:line="360" w:lineRule="auto"/>
      </w:pPr>
      <w:r>
        <w:t xml:space="preserve">Gris </w:t>
      </w:r>
      <w:r>
        <w:tab/>
        <w:t>: 8</w:t>
      </w:r>
    </w:p>
    <w:p w:rsidR="00B3446A" w:rsidRDefault="00B3446A" w:rsidP="00B3446A">
      <w:pPr>
        <w:pStyle w:val="En-tte"/>
        <w:tabs>
          <w:tab w:val="clear" w:pos="4536"/>
          <w:tab w:val="clear" w:pos="9072"/>
          <w:tab w:val="left" w:pos="1276"/>
        </w:tabs>
        <w:spacing w:line="360" w:lineRule="auto"/>
      </w:pPr>
      <w:r>
        <w:t xml:space="preserve">Blanc </w:t>
      </w:r>
      <w:r>
        <w:tab/>
        <w:t>: 9</w:t>
      </w:r>
    </w:p>
    <w:p w:rsidR="005C1B7B" w:rsidRPr="00635CD2" w:rsidRDefault="005C1B7B" w:rsidP="000B381C"/>
    <w:sectPr w:rsidR="005C1B7B" w:rsidRPr="00635CD2" w:rsidSect="00B23FC1">
      <w:pgSz w:w="11906" w:h="16838"/>
      <w:pgMar w:top="567" w:right="567" w:bottom="567" w:left="1134" w:header="567" w:footer="567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pt;height:11.2pt" o:bullet="t">
        <v:imagedata r:id="rId1" o:title="mso12"/>
      </v:shape>
    </w:pict>
  </w:numPicBullet>
  <w:abstractNum w:abstractNumId="0">
    <w:nsid w:val="03F61AE8"/>
    <w:multiLevelType w:val="multilevel"/>
    <w:tmpl w:val="C9D0B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030615"/>
    <w:multiLevelType w:val="hybridMultilevel"/>
    <w:tmpl w:val="495495FC"/>
    <w:lvl w:ilvl="0" w:tplc="D86E757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DAC2475"/>
    <w:multiLevelType w:val="hybridMultilevel"/>
    <w:tmpl w:val="4094FDC0"/>
    <w:lvl w:ilvl="0" w:tplc="D86E757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13E1F21"/>
    <w:multiLevelType w:val="multilevel"/>
    <w:tmpl w:val="474CA46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9100C4"/>
    <w:multiLevelType w:val="hybridMultilevel"/>
    <w:tmpl w:val="F764669A"/>
    <w:lvl w:ilvl="0" w:tplc="D86E757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5D13893"/>
    <w:multiLevelType w:val="multilevel"/>
    <w:tmpl w:val="751C2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9D3E7A"/>
    <w:multiLevelType w:val="hybridMultilevel"/>
    <w:tmpl w:val="0A4AFA4C"/>
    <w:lvl w:ilvl="0" w:tplc="ACD056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F3E3BB3"/>
    <w:multiLevelType w:val="hybridMultilevel"/>
    <w:tmpl w:val="E8209E8A"/>
    <w:lvl w:ilvl="0" w:tplc="D86E757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8340638"/>
    <w:multiLevelType w:val="hybridMultilevel"/>
    <w:tmpl w:val="8E4A145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9E909A7"/>
    <w:multiLevelType w:val="multilevel"/>
    <w:tmpl w:val="FB3CC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A0657C3"/>
    <w:multiLevelType w:val="hybridMultilevel"/>
    <w:tmpl w:val="E72641F2"/>
    <w:lvl w:ilvl="0" w:tplc="D86E757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BFF0A9D"/>
    <w:multiLevelType w:val="hybridMultilevel"/>
    <w:tmpl w:val="B57608CA"/>
    <w:lvl w:ilvl="0" w:tplc="D86E757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2C5440A1"/>
    <w:multiLevelType w:val="hybridMultilevel"/>
    <w:tmpl w:val="5CB04C7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296664F"/>
    <w:multiLevelType w:val="hybridMultilevel"/>
    <w:tmpl w:val="6F6ABAD2"/>
    <w:lvl w:ilvl="0" w:tplc="D86E757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32EE2366"/>
    <w:multiLevelType w:val="hybridMultilevel"/>
    <w:tmpl w:val="58DC778A"/>
    <w:lvl w:ilvl="0" w:tplc="D86E757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38D330C0"/>
    <w:multiLevelType w:val="hybridMultilevel"/>
    <w:tmpl w:val="F2B0D2BA"/>
    <w:lvl w:ilvl="0" w:tplc="D86E757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9ED7CEF"/>
    <w:multiLevelType w:val="hybridMultilevel"/>
    <w:tmpl w:val="4BE026F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DC1661C"/>
    <w:multiLevelType w:val="multilevel"/>
    <w:tmpl w:val="751C2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19706A9"/>
    <w:multiLevelType w:val="hybridMultilevel"/>
    <w:tmpl w:val="C2F006A0"/>
    <w:lvl w:ilvl="0" w:tplc="D86E757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41BF0074"/>
    <w:multiLevelType w:val="hybridMultilevel"/>
    <w:tmpl w:val="494A0E3E"/>
    <w:lvl w:ilvl="0" w:tplc="D86E757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49E92D6E"/>
    <w:multiLevelType w:val="hybridMultilevel"/>
    <w:tmpl w:val="AC6E7384"/>
    <w:lvl w:ilvl="0" w:tplc="D86E757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BE95BE5"/>
    <w:multiLevelType w:val="hybridMultilevel"/>
    <w:tmpl w:val="2B7208AE"/>
    <w:lvl w:ilvl="0" w:tplc="D86E757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4D20000C"/>
    <w:multiLevelType w:val="hybridMultilevel"/>
    <w:tmpl w:val="02C0DBEE"/>
    <w:lvl w:ilvl="0" w:tplc="D86E757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50080CBD"/>
    <w:multiLevelType w:val="multilevel"/>
    <w:tmpl w:val="E1807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1F61F92"/>
    <w:multiLevelType w:val="hybridMultilevel"/>
    <w:tmpl w:val="D0EED8D0"/>
    <w:lvl w:ilvl="0" w:tplc="8DF21D06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38B3383"/>
    <w:multiLevelType w:val="multilevel"/>
    <w:tmpl w:val="0A4AFA4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282E61"/>
    <w:multiLevelType w:val="hybridMultilevel"/>
    <w:tmpl w:val="D6D6605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8AA3530"/>
    <w:multiLevelType w:val="hybridMultilevel"/>
    <w:tmpl w:val="751C2A3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D222CAC"/>
    <w:multiLevelType w:val="hybridMultilevel"/>
    <w:tmpl w:val="F642F734"/>
    <w:lvl w:ilvl="0" w:tplc="D86E757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67783E9F"/>
    <w:multiLevelType w:val="hybridMultilevel"/>
    <w:tmpl w:val="BF28EC82"/>
    <w:lvl w:ilvl="0" w:tplc="8DF21D06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1F17465"/>
    <w:multiLevelType w:val="hybridMultilevel"/>
    <w:tmpl w:val="C9D0B076"/>
    <w:lvl w:ilvl="0" w:tplc="D86E757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3426B0C"/>
    <w:multiLevelType w:val="hybridMultilevel"/>
    <w:tmpl w:val="FB3CCC1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5F762A4"/>
    <w:multiLevelType w:val="multilevel"/>
    <w:tmpl w:val="AC6E738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B106C95"/>
    <w:multiLevelType w:val="hybridMultilevel"/>
    <w:tmpl w:val="D89ED34C"/>
    <w:lvl w:ilvl="0" w:tplc="8DF21D06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20"/>
  </w:num>
  <w:num w:numId="3">
    <w:abstractNumId w:val="26"/>
  </w:num>
  <w:num w:numId="4">
    <w:abstractNumId w:val="16"/>
  </w:num>
  <w:num w:numId="5">
    <w:abstractNumId w:val="27"/>
  </w:num>
  <w:num w:numId="6">
    <w:abstractNumId w:val="17"/>
  </w:num>
  <w:num w:numId="7">
    <w:abstractNumId w:val="6"/>
  </w:num>
  <w:num w:numId="8">
    <w:abstractNumId w:val="25"/>
  </w:num>
  <w:num w:numId="9">
    <w:abstractNumId w:val="31"/>
  </w:num>
  <w:num w:numId="10">
    <w:abstractNumId w:val="9"/>
  </w:num>
  <w:num w:numId="11">
    <w:abstractNumId w:val="30"/>
  </w:num>
  <w:num w:numId="12">
    <w:abstractNumId w:val="23"/>
  </w:num>
  <w:num w:numId="13">
    <w:abstractNumId w:val="4"/>
  </w:num>
  <w:num w:numId="14">
    <w:abstractNumId w:val="5"/>
  </w:num>
  <w:num w:numId="15">
    <w:abstractNumId w:val="32"/>
  </w:num>
  <w:num w:numId="16">
    <w:abstractNumId w:val="29"/>
  </w:num>
  <w:num w:numId="17">
    <w:abstractNumId w:val="0"/>
  </w:num>
  <w:num w:numId="18">
    <w:abstractNumId w:val="33"/>
  </w:num>
  <w:num w:numId="19">
    <w:abstractNumId w:val="24"/>
  </w:num>
  <w:num w:numId="20">
    <w:abstractNumId w:val="18"/>
  </w:num>
  <w:num w:numId="21">
    <w:abstractNumId w:val="3"/>
  </w:num>
  <w:num w:numId="22">
    <w:abstractNumId w:val="2"/>
  </w:num>
  <w:num w:numId="23">
    <w:abstractNumId w:val="1"/>
  </w:num>
  <w:num w:numId="24">
    <w:abstractNumId w:val="28"/>
  </w:num>
  <w:num w:numId="25">
    <w:abstractNumId w:val="12"/>
  </w:num>
  <w:num w:numId="26">
    <w:abstractNumId w:val="21"/>
  </w:num>
  <w:num w:numId="27">
    <w:abstractNumId w:val="10"/>
  </w:num>
  <w:num w:numId="28">
    <w:abstractNumId w:val="19"/>
  </w:num>
  <w:num w:numId="29">
    <w:abstractNumId w:val="7"/>
  </w:num>
  <w:num w:numId="30">
    <w:abstractNumId w:val="13"/>
  </w:num>
  <w:num w:numId="31">
    <w:abstractNumId w:val="8"/>
  </w:num>
  <w:num w:numId="32">
    <w:abstractNumId w:val="22"/>
  </w:num>
  <w:num w:numId="33">
    <w:abstractNumId w:val="14"/>
  </w:num>
  <w:num w:numId="34">
    <w:abstractNumId w:val="11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0"/>
  <w:drawingGridHorizontalSpacing w:val="567"/>
  <w:drawingGridVerticalSpacing w:val="567"/>
  <w:doNotUseMarginsForDrawingGridOrigin/>
  <w:drawingGridVerticalOrigin w:val="198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22D"/>
    <w:rsid w:val="00000604"/>
    <w:rsid w:val="000170FD"/>
    <w:rsid w:val="000263EA"/>
    <w:rsid w:val="000538BC"/>
    <w:rsid w:val="00071496"/>
    <w:rsid w:val="000742AA"/>
    <w:rsid w:val="000B381C"/>
    <w:rsid w:val="000C2916"/>
    <w:rsid w:val="000C694A"/>
    <w:rsid w:val="000D1FEB"/>
    <w:rsid w:val="000F6F9F"/>
    <w:rsid w:val="00125516"/>
    <w:rsid w:val="00130A02"/>
    <w:rsid w:val="00140076"/>
    <w:rsid w:val="00144156"/>
    <w:rsid w:val="001534A8"/>
    <w:rsid w:val="00155742"/>
    <w:rsid w:val="00155DE2"/>
    <w:rsid w:val="00185A7A"/>
    <w:rsid w:val="0019580A"/>
    <w:rsid w:val="001A4BFB"/>
    <w:rsid w:val="001C1847"/>
    <w:rsid w:val="001C4A5B"/>
    <w:rsid w:val="0020670D"/>
    <w:rsid w:val="00225937"/>
    <w:rsid w:val="00230315"/>
    <w:rsid w:val="00257BE2"/>
    <w:rsid w:val="0027362A"/>
    <w:rsid w:val="002748B2"/>
    <w:rsid w:val="00276F54"/>
    <w:rsid w:val="002D546F"/>
    <w:rsid w:val="002F044A"/>
    <w:rsid w:val="003175B3"/>
    <w:rsid w:val="00341913"/>
    <w:rsid w:val="00372288"/>
    <w:rsid w:val="00372541"/>
    <w:rsid w:val="00373C0A"/>
    <w:rsid w:val="003756D1"/>
    <w:rsid w:val="00376849"/>
    <w:rsid w:val="003A5C1A"/>
    <w:rsid w:val="003B6403"/>
    <w:rsid w:val="003D3F19"/>
    <w:rsid w:val="003D52CF"/>
    <w:rsid w:val="003F4F35"/>
    <w:rsid w:val="003F563D"/>
    <w:rsid w:val="003F5B14"/>
    <w:rsid w:val="00401334"/>
    <w:rsid w:val="00424966"/>
    <w:rsid w:val="00432964"/>
    <w:rsid w:val="004373C6"/>
    <w:rsid w:val="004650D3"/>
    <w:rsid w:val="00467302"/>
    <w:rsid w:val="00477D94"/>
    <w:rsid w:val="00491834"/>
    <w:rsid w:val="004A4D3C"/>
    <w:rsid w:val="004D6ED2"/>
    <w:rsid w:val="004D75AB"/>
    <w:rsid w:val="00501961"/>
    <w:rsid w:val="00505EB7"/>
    <w:rsid w:val="005273F3"/>
    <w:rsid w:val="00531F76"/>
    <w:rsid w:val="00545A96"/>
    <w:rsid w:val="00546516"/>
    <w:rsid w:val="0055285D"/>
    <w:rsid w:val="00574AAA"/>
    <w:rsid w:val="00575482"/>
    <w:rsid w:val="00580066"/>
    <w:rsid w:val="00590459"/>
    <w:rsid w:val="005A4B59"/>
    <w:rsid w:val="005A79FE"/>
    <w:rsid w:val="005B542E"/>
    <w:rsid w:val="005C1B7B"/>
    <w:rsid w:val="005E25D2"/>
    <w:rsid w:val="00613A83"/>
    <w:rsid w:val="00635CD2"/>
    <w:rsid w:val="00647BC3"/>
    <w:rsid w:val="00681124"/>
    <w:rsid w:val="006A600B"/>
    <w:rsid w:val="006C1F7D"/>
    <w:rsid w:val="006C7CDB"/>
    <w:rsid w:val="006E2DE4"/>
    <w:rsid w:val="0070172B"/>
    <w:rsid w:val="007140BE"/>
    <w:rsid w:val="00766813"/>
    <w:rsid w:val="00780DE1"/>
    <w:rsid w:val="007A1586"/>
    <w:rsid w:val="007C6D8F"/>
    <w:rsid w:val="007E1BCD"/>
    <w:rsid w:val="007F3285"/>
    <w:rsid w:val="0080533E"/>
    <w:rsid w:val="00806CFF"/>
    <w:rsid w:val="008070E8"/>
    <w:rsid w:val="00813E06"/>
    <w:rsid w:val="00820E65"/>
    <w:rsid w:val="00856A96"/>
    <w:rsid w:val="00887CE6"/>
    <w:rsid w:val="008B2AF1"/>
    <w:rsid w:val="008B2F43"/>
    <w:rsid w:val="008B7836"/>
    <w:rsid w:val="008C4671"/>
    <w:rsid w:val="008F10EA"/>
    <w:rsid w:val="00907CC7"/>
    <w:rsid w:val="009B5016"/>
    <w:rsid w:val="00A076D2"/>
    <w:rsid w:val="00A15FCF"/>
    <w:rsid w:val="00A241B1"/>
    <w:rsid w:val="00A25E16"/>
    <w:rsid w:val="00A26AC8"/>
    <w:rsid w:val="00A359AC"/>
    <w:rsid w:val="00A94D6B"/>
    <w:rsid w:val="00AA21A3"/>
    <w:rsid w:val="00AB5598"/>
    <w:rsid w:val="00AE20BF"/>
    <w:rsid w:val="00AE42A8"/>
    <w:rsid w:val="00AF4852"/>
    <w:rsid w:val="00B0386B"/>
    <w:rsid w:val="00B14628"/>
    <w:rsid w:val="00B17312"/>
    <w:rsid w:val="00B21FBD"/>
    <w:rsid w:val="00B23FC1"/>
    <w:rsid w:val="00B3446A"/>
    <w:rsid w:val="00B3710C"/>
    <w:rsid w:val="00B42127"/>
    <w:rsid w:val="00B95186"/>
    <w:rsid w:val="00BB7C48"/>
    <w:rsid w:val="00BC2AAD"/>
    <w:rsid w:val="00BD5812"/>
    <w:rsid w:val="00BF0E1F"/>
    <w:rsid w:val="00C1027E"/>
    <w:rsid w:val="00C13B06"/>
    <w:rsid w:val="00C311AB"/>
    <w:rsid w:val="00C60F35"/>
    <w:rsid w:val="00C6719E"/>
    <w:rsid w:val="00C72D97"/>
    <w:rsid w:val="00C851AC"/>
    <w:rsid w:val="00D0322D"/>
    <w:rsid w:val="00D14447"/>
    <w:rsid w:val="00D265CB"/>
    <w:rsid w:val="00D530A4"/>
    <w:rsid w:val="00D536D2"/>
    <w:rsid w:val="00D629E3"/>
    <w:rsid w:val="00D73BF9"/>
    <w:rsid w:val="00D978B9"/>
    <w:rsid w:val="00DC1247"/>
    <w:rsid w:val="00DC1A84"/>
    <w:rsid w:val="00DE4311"/>
    <w:rsid w:val="00DE50AB"/>
    <w:rsid w:val="00DE6DE0"/>
    <w:rsid w:val="00DF02A3"/>
    <w:rsid w:val="00DF5C4D"/>
    <w:rsid w:val="00DF6B5E"/>
    <w:rsid w:val="00E117BC"/>
    <w:rsid w:val="00E20A4E"/>
    <w:rsid w:val="00E509B1"/>
    <w:rsid w:val="00E57F9C"/>
    <w:rsid w:val="00E96554"/>
    <w:rsid w:val="00EB63EA"/>
    <w:rsid w:val="00EF53CB"/>
    <w:rsid w:val="00F2773A"/>
    <w:rsid w:val="00F447E8"/>
    <w:rsid w:val="00F71346"/>
    <w:rsid w:val="00F84FB3"/>
    <w:rsid w:val="00F947C0"/>
    <w:rsid w:val="00FC0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104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87CE6"/>
    <w:rPr>
      <w:sz w:val="24"/>
      <w:lang w:eastAsia="fr-FR"/>
    </w:rPr>
  </w:style>
  <w:style w:type="paragraph" w:styleId="Titre1">
    <w:name w:val="heading 1"/>
    <w:basedOn w:val="Normal"/>
    <w:next w:val="Normal"/>
    <w:qFormat/>
    <w:pPr>
      <w:keepNext/>
      <w:spacing w:before="40" w:after="40"/>
      <w:jc w:val="center"/>
      <w:outlineLvl w:val="0"/>
    </w:pPr>
    <w:rPr>
      <w:b/>
      <w:bCs/>
      <w:lang w:val="fr-FR"/>
    </w:rPr>
  </w:style>
  <w:style w:type="paragraph" w:styleId="Titre2">
    <w:name w:val="heading 2"/>
    <w:basedOn w:val="Normal"/>
    <w:next w:val="Normal"/>
    <w:qFormat/>
    <w:pPr>
      <w:keepNext/>
      <w:spacing w:before="20" w:after="20"/>
      <w:outlineLvl w:val="1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color w:val="0000FF"/>
      <w:u w:val="single"/>
    </w:rPr>
  </w:style>
  <w:style w:type="character" w:styleId="Lienhypertextesuivivisit">
    <w:name w:val="FollowedHyperlink"/>
    <w:rPr>
      <w:color w:val="800080"/>
      <w:u w:val="single"/>
    </w:rPr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pPr>
      <w:tabs>
        <w:tab w:val="left" w:pos="6350"/>
      </w:tabs>
      <w:spacing w:before="20" w:after="20"/>
    </w:pPr>
    <w:rPr>
      <w:sz w:val="20"/>
    </w:rPr>
  </w:style>
  <w:style w:type="table" w:styleId="Grilledutableau">
    <w:name w:val="Table Grid"/>
    <w:basedOn w:val="TableauNormal"/>
    <w:rsid w:val="00DE6D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link w:val="En-tte"/>
    <w:rsid w:val="00766813"/>
    <w:rPr>
      <w:sz w:val="24"/>
      <w:lang w:eastAsia="fr-FR"/>
    </w:rPr>
  </w:style>
  <w:style w:type="paragraph" w:styleId="Textedebulles">
    <w:name w:val="Balloon Text"/>
    <w:basedOn w:val="Normal"/>
    <w:link w:val="TextedebullesCar"/>
    <w:rsid w:val="0068112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681124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87CE6"/>
    <w:rPr>
      <w:sz w:val="24"/>
      <w:lang w:eastAsia="fr-FR"/>
    </w:rPr>
  </w:style>
  <w:style w:type="paragraph" w:styleId="Titre1">
    <w:name w:val="heading 1"/>
    <w:basedOn w:val="Normal"/>
    <w:next w:val="Normal"/>
    <w:qFormat/>
    <w:pPr>
      <w:keepNext/>
      <w:spacing w:before="40" w:after="40"/>
      <w:jc w:val="center"/>
      <w:outlineLvl w:val="0"/>
    </w:pPr>
    <w:rPr>
      <w:b/>
      <w:bCs/>
      <w:lang w:val="fr-FR"/>
    </w:rPr>
  </w:style>
  <w:style w:type="paragraph" w:styleId="Titre2">
    <w:name w:val="heading 2"/>
    <w:basedOn w:val="Normal"/>
    <w:next w:val="Normal"/>
    <w:qFormat/>
    <w:pPr>
      <w:keepNext/>
      <w:spacing w:before="20" w:after="20"/>
      <w:outlineLvl w:val="1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color w:val="0000FF"/>
      <w:u w:val="single"/>
    </w:rPr>
  </w:style>
  <w:style w:type="character" w:styleId="Lienhypertextesuivivisit">
    <w:name w:val="FollowedHyperlink"/>
    <w:rPr>
      <w:color w:val="800080"/>
      <w:u w:val="single"/>
    </w:rPr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pPr>
      <w:tabs>
        <w:tab w:val="left" w:pos="6350"/>
      </w:tabs>
      <w:spacing w:before="20" w:after="20"/>
    </w:pPr>
    <w:rPr>
      <w:sz w:val="20"/>
    </w:rPr>
  </w:style>
  <w:style w:type="table" w:styleId="Grilledutableau">
    <w:name w:val="Table Grid"/>
    <w:basedOn w:val="TableauNormal"/>
    <w:rsid w:val="00DE6D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link w:val="En-tte"/>
    <w:rsid w:val="00766813"/>
    <w:rPr>
      <w:sz w:val="24"/>
      <w:lang w:eastAsia="fr-FR"/>
    </w:rPr>
  </w:style>
  <w:style w:type="paragraph" w:styleId="Textedebulles">
    <w:name w:val="Balloon Text"/>
    <w:basedOn w:val="Normal"/>
    <w:link w:val="TextedebullesCar"/>
    <w:rsid w:val="0068112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681124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10.png"/><Relationship Id="rId26" Type="http://schemas.openxmlformats.org/officeDocument/2006/relationships/oleObject" Target="embeddings/oleObject6.bin"/><Relationship Id="rId39" Type="http://schemas.openxmlformats.org/officeDocument/2006/relationships/oleObject" Target="embeddings/oleObject12.bin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3.bin"/><Relationship Id="rId47" Type="http://schemas.openxmlformats.org/officeDocument/2006/relationships/fontTable" Target="fontTable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9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hyperlink" Target="file:///G:\00.%20Mysite\elan\elan_chap2_code_couleur.doc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3.wmf"/><Relationship Id="rId32" Type="http://schemas.openxmlformats.org/officeDocument/2006/relationships/oleObject" Target="embeddings/oleObject9.bin"/><Relationship Id="rId37" Type="http://schemas.openxmlformats.org/officeDocument/2006/relationships/oleObject" Target="embeddings/oleObject11.bin"/><Relationship Id="rId40" Type="http://schemas.openxmlformats.org/officeDocument/2006/relationships/image" Target="media/image21.png"/><Relationship Id="rId45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8.bin"/><Relationship Id="rId36" Type="http://schemas.openxmlformats.org/officeDocument/2006/relationships/image" Target="media/image19.pn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3.bin"/><Relationship Id="rId31" Type="http://schemas.openxmlformats.org/officeDocument/2006/relationships/image" Target="media/image16.png"/><Relationship Id="rId44" Type="http://schemas.openxmlformats.org/officeDocument/2006/relationships/oleObject" Target="embeddings/oleObject14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oleObject" Target="embeddings/oleObject7.bin"/><Relationship Id="rId30" Type="http://schemas.openxmlformats.org/officeDocument/2006/relationships/image" Target="media/image150.emf"/><Relationship Id="rId35" Type="http://schemas.openxmlformats.org/officeDocument/2006/relationships/image" Target="media/image18.emf"/><Relationship Id="rId43" Type="http://schemas.openxmlformats.org/officeDocument/2006/relationships/image" Target="media/image23.pn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90.emf"/><Relationship Id="rId25" Type="http://schemas.openxmlformats.org/officeDocument/2006/relationships/image" Target="media/image14.png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openxmlformats.org/officeDocument/2006/relationships/image" Target="media/image25.jpeg"/><Relationship Id="rId20" Type="http://schemas.openxmlformats.org/officeDocument/2006/relationships/image" Target="media/image11.png"/><Relationship Id="rId41" Type="http://schemas.openxmlformats.org/officeDocument/2006/relationships/image" Target="media/image2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00.%20Mysite\elan\Masque%20T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Masque TE</Template>
  <TotalTime>103</TotalTime>
  <Pages>19</Pages>
  <Words>2241</Words>
  <Characters>12663</Characters>
  <Application>Microsoft Office Word</Application>
  <DocSecurity>0</DocSecurity>
  <Lines>105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CPNV - Yverdon</vt:lpstr>
    </vt:vector>
  </TitlesOfParts>
  <Company>CPNV</Company>
  <LinksUpToDate>false</LinksUpToDate>
  <CharactersWithSpaces>14875</CharactersWithSpaces>
  <SharedDoc>false</SharedDoc>
  <HLinks>
    <vt:vector size="126" baseType="variant">
      <vt:variant>
        <vt:i4>262192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3014662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_Table_code_couleurs</vt:lpwstr>
      </vt:variant>
      <vt:variant>
        <vt:i4>6094963</vt:i4>
      </vt:variant>
      <vt:variant>
        <vt:i4>24</vt:i4>
      </vt:variant>
      <vt:variant>
        <vt:i4>0</vt:i4>
      </vt:variant>
      <vt:variant>
        <vt:i4>5</vt:i4>
      </vt:variant>
      <vt:variant>
        <vt:lpwstr>elan_chap2_code_couleur.doc</vt:lpwstr>
      </vt:variant>
      <vt:variant>
        <vt:lpwstr/>
      </vt:variant>
      <vt:variant>
        <vt:i4>16121966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_Puissance_dissipée</vt:lpwstr>
      </vt:variant>
      <vt:variant>
        <vt:i4>1507371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_Résistance_à_partir</vt:lpwstr>
      </vt:variant>
      <vt:variant>
        <vt:i4>6553823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_Série_E_et</vt:lpwstr>
      </vt:variant>
      <vt:variant>
        <vt:i4>2031790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_Fabrication_des_résistances</vt:lpwstr>
      </vt:variant>
      <vt:variant>
        <vt:i4>1966139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_LDR</vt:lpwstr>
      </vt:variant>
      <vt:variant>
        <vt:i4>1245227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_PTC</vt:lpwstr>
      </vt:variant>
      <vt:variant>
        <vt:i4>852011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_NTC</vt:lpwstr>
      </vt:variant>
      <vt:variant>
        <vt:i4>3539044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_VDR_2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CPNV - Yverdon</dc:title>
  <dc:creator>Serge Pittet</dc:creator>
  <cp:lastModifiedBy>Serge PITTET </cp:lastModifiedBy>
  <cp:revision>19</cp:revision>
  <cp:lastPrinted>2002-11-01T08:18:00Z</cp:lastPrinted>
  <dcterms:created xsi:type="dcterms:W3CDTF">2015-09-02T10:57:00Z</dcterms:created>
  <dcterms:modified xsi:type="dcterms:W3CDTF">2016-09-26T10:11:00Z</dcterms:modified>
</cp:coreProperties>
</file>