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A20" w:rsidRPr="00635CD2" w:rsidRDefault="00C13B06" w:rsidP="00832A20">
      <w:bookmarkStart w:id="0" w:name="_top"/>
      <w:bookmarkEnd w:id="0"/>
      <w:r>
        <w:t xml:space="preserve">Dernière mise à jour : </w:t>
      </w:r>
      <w:r w:rsidR="00426985">
        <w:t>21.3.2017</w:t>
      </w:r>
    </w:p>
    <w:p w:rsidR="00C13B06" w:rsidRPr="00D73BF9" w:rsidRDefault="00CA6377" w:rsidP="00D73BF9">
      <w:pPr>
        <w:rPr>
          <w:sz w:val="48"/>
          <w:szCs w:val="48"/>
        </w:rPr>
      </w:pPr>
      <w:r>
        <w:rPr>
          <w:sz w:val="48"/>
          <w:szCs w:val="48"/>
        </w:rPr>
        <w:t xml:space="preserve">Exercices chapitre </w:t>
      </w:r>
      <w:r w:rsidR="00832A20">
        <w:rPr>
          <w:sz w:val="48"/>
          <w:szCs w:val="48"/>
        </w:rPr>
        <w:t>3</w:t>
      </w:r>
      <w:r>
        <w:rPr>
          <w:sz w:val="48"/>
          <w:szCs w:val="48"/>
        </w:rPr>
        <w:t xml:space="preserve">: </w:t>
      </w:r>
      <w:r w:rsidR="00DE6DE0" w:rsidRPr="00D73BF9">
        <w:rPr>
          <w:sz w:val="48"/>
          <w:szCs w:val="48"/>
        </w:rPr>
        <w:t xml:space="preserve">diodes et diodes </w:t>
      </w:r>
      <w:r w:rsidR="004C5F49">
        <w:rPr>
          <w:sz w:val="48"/>
          <w:szCs w:val="48"/>
        </w:rPr>
        <w:t>Zener</w:t>
      </w:r>
    </w:p>
    <w:p w:rsidR="00DE6DE0" w:rsidRDefault="00DE6DE0" w:rsidP="00D73BF9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268"/>
        <w:gridCol w:w="2268"/>
        <w:gridCol w:w="2835"/>
        <w:gridCol w:w="2835"/>
      </w:tblGrid>
      <w:tr w:rsidR="00673EE4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673EE4" w:rsidRDefault="008B5F66" w:rsidP="00206423">
            <w:pPr>
              <w:pStyle w:val="En-tte"/>
              <w:tabs>
                <w:tab w:val="left" w:pos="708"/>
              </w:tabs>
              <w:jc w:val="center"/>
            </w:pPr>
            <w:hyperlink w:anchor="_Circuit_avec_diode(s)" w:history="1">
              <w:r w:rsidR="00673EE4" w:rsidRPr="00D73BF9">
                <w:rPr>
                  <w:rStyle w:val="Lienhypertexte"/>
                </w:rPr>
                <w:t xml:space="preserve">Circuits </w:t>
              </w:r>
              <w:r w:rsidR="00673EE4">
                <w:rPr>
                  <w:rStyle w:val="Lienhypertexte"/>
                </w:rPr>
                <w:t>à</w:t>
              </w:r>
              <w:r w:rsidR="00673EE4" w:rsidRPr="00D73BF9">
                <w:rPr>
                  <w:rStyle w:val="Lienhypertexte"/>
                </w:rPr>
                <w:t xml:space="preserve"> diode(s)</w:t>
              </w:r>
            </w:hyperlink>
          </w:p>
        </w:tc>
        <w:tc>
          <w:tcPr>
            <w:tcW w:w="2268" w:type="dxa"/>
            <w:shd w:val="clear" w:color="auto" w:fill="auto"/>
            <w:vAlign w:val="center"/>
          </w:tcPr>
          <w:p w:rsidR="00673EE4" w:rsidRDefault="008B5F66" w:rsidP="00206423">
            <w:pPr>
              <w:pStyle w:val="En-tte"/>
              <w:tabs>
                <w:tab w:val="left" w:pos="708"/>
              </w:tabs>
              <w:jc w:val="center"/>
            </w:pPr>
            <w:hyperlink w:anchor="_Circuit_avec_diode(s)_Zener_1" w:history="1">
              <w:r w:rsidR="00673EE4" w:rsidRPr="00D73BF9">
                <w:rPr>
                  <w:rStyle w:val="Lienhypertexte"/>
                </w:rPr>
                <w:t xml:space="preserve">Circuits </w:t>
              </w:r>
              <w:r w:rsidR="00673EE4">
                <w:rPr>
                  <w:rStyle w:val="Lienhypertexte"/>
                </w:rPr>
                <w:t>à</w:t>
              </w:r>
              <w:r w:rsidR="00673EE4" w:rsidRPr="00D73BF9">
                <w:rPr>
                  <w:rStyle w:val="Lienhypertexte"/>
                </w:rPr>
                <w:t xml:space="preserve"> diode(s) </w:t>
              </w:r>
              <w:r w:rsidR="004C5F49">
                <w:rPr>
                  <w:rStyle w:val="Lienhypertexte"/>
                </w:rPr>
                <w:t>Zener</w:t>
              </w:r>
            </w:hyperlink>
          </w:p>
        </w:tc>
        <w:tc>
          <w:tcPr>
            <w:tcW w:w="2835" w:type="dxa"/>
            <w:shd w:val="clear" w:color="auto" w:fill="auto"/>
            <w:vAlign w:val="center"/>
          </w:tcPr>
          <w:p w:rsidR="00C67A32" w:rsidRDefault="008B5F66" w:rsidP="00206423">
            <w:pPr>
              <w:pStyle w:val="En-tte"/>
              <w:tabs>
                <w:tab w:val="left" w:pos="708"/>
              </w:tabs>
              <w:jc w:val="center"/>
            </w:pPr>
            <w:hyperlink w:anchor="_Puissance_dissipée_dans_une diode o" w:history="1">
              <w:r w:rsidR="00673EE4" w:rsidRPr="003919EF">
                <w:rPr>
                  <w:rStyle w:val="Lienhypertexte"/>
                </w:rPr>
                <w:t xml:space="preserve">Puissance dissipée par une diode ou diode </w:t>
              </w:r>
              <w:r w:rsidR="004C5F49">
                <w:rPr>
                  <w:rStyle w:val="Lienhypertexte"/>
                </w:rPr>
                <w:t>Zener</w:t>
              </w:r>
            </w:hyperlink>
          </w:p>
        </w:tc>
        <w:tc>
          <w:tcPr>
            <w:tcW w:w="2835" w:type="dxa"/>
            <w:shd w:val="clear" w:color="auto" w:fill="auto"/>
            <w:vAlign w:val="center"/>
          </w:tcPr>
          <w:p w:rsidR="00187C6B" w:rsidRDefault="008B5F66" w:rsidP="00206423">
            <w:pPr>
              <w:pStyle w:val="En-tte"/>
              <w:tabs>
                <w:tab w:val="left" w:pos="708"/>
              </w:tabs>
              <w:jc w:val="center"/>
            </w:pPr>
            <w:hyperlink w:anchor="_Circuits_à_diodes_1" w:history="1">
              <w:r w:rsidR="007C5BEE" w:rsidRPr="006C61FA">
                <w:rPr>
                  <w:rStyle w:val="Lienhypertexte"/>
                </w:rPr>
                <w:t>Circuits à diodes</w:t>
              </w:r>
            </w:hyperlink>
          </w:p>
        </w:tc>
      </w:tr>
      <w:bookmarkStart w:id="1" w:name="_Circuit_avec_diode(s)"/>
      <w:bookmarkEnd w:id="1"/>
      <w:tr w:rsidR="00C67A32">
        <w:trPr>
          <w:trHeight w:val="61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C67A32" w:rsidRPr="007C5BEE" w:rsidRDefault="007C5BEE" w:rsidP="0020642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Lienhypertexte"/>
              </w:rPr>
            </w:pPr>
            <w:r>
              <w:fldChar w:fldCharType="begin"/>
            </w:r>
            <w:r w:rsidR="007A1265">
              <w:instrText>HYPERLINK  \l "_Circuits_redresseur"</w:instrText>
            </w:r>
            <w:r>
              <w:fldChar w:fldCharType="separate"/>
            </w:r>
            <w:r w:rsidRPr="007C5BEE">
              <w:rPr>
                <w:rStyle w:val="Lienhypertexte"/>
              </w:rPr>
              <w:t>Circuits</w:t>
            </w:r>
          </w:p>
          <w:p w:rsidR="007C5BEE" w:rsidRDefault="007C5BEE" w:rsidP="0020642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C5BEE">
              <w:rPr>
                <w:rStyle w:val="Lienhypertexte"/>
              </w:rPr>
              <w:t>redresseurs</w:t>
            </w:r>
            <w: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67A32" w:rsidRDefault="00C67A32" w:rsidP="0020642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67A32" w:rsidRDefault="00C67A32" w:rsidP="0020642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67A32" w:rsidRDefault="00C67A32" w:rsidP="0020642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3B5350" w:rsidRDefault="003B5350" w:rsidP="00575482">
      <w:pPr>
        <w:pStyle w:val="Titre2"/>
      </w:pPr>
    </w:p>
    <w:p w:rsidR="00575482" w:rsidRDefault="00575482" w:rsidP="00575482">
      <w:pPr>
        <w:pStyle w:val="Titre2"/>
      </w:pPr>
      <w:r>
        <w:t xml:space="preserve">Circuit </w:t>
      </w:r>
      <w:r w:rsidR="00130A02">
        <w:t>à</w:t>
      </w:r>
      <w:r>
        <w:t xml:space="preserve"> diode(s)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A423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3AC" w:rsidRDefault="00A423AC" w:rsidP="00F433CB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3AC" w:rsidRDefault="00A423AC" w:rsidP="00A423AC">
            <w:pPr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>Calculer la tension a</w:t>
            </w:r>
            <w:r>
              <w:rPr>
                <w:szCs w:val="24"/>
              </w:rPr>
              <w:t>ux bornes de la résistance R pour R = 10 Ω ; puis pour R = 5 Ω.</w:t>
            </w:r>
          </w:p>
          <w:p w:rsidR="00A423AC" w:rsidRPr="00A423AC" w:rsidRDefault="00A423AC" w:rsidP="00A423AC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Spécifications de la diode : U</w:t>
            </w:r>
            <w:r>
              <w:rPr>
                <w:szCs w:val="24"/>
                <w:vertAlign w:val="subscript"/>
              </w:rPr>
              <w:t>diode</w:t>
            </w:r>
            <w:r>
              <w:rPr>
                <w:szCs w:val="24"/>
              </w:rPr>
              <w:t xml:space="preserve"> = 0,7 V ; R</w:t>
            </w:r>
            <w:r>
              <w:rPr>
                <w:szCs w:val="24"/>
                <w:vertAlign w:val="subscript"/>
              </w:rPr>
              <w:t>dyn.</w:t>
            </w:r>
            <w:r>
              <w:rPr>
                <w:szCs w:val="24"/>
              </w:rPr>
              <w:t>= 500 mΩ</w:t>
            </w:r>
          </w:p>
          <w:p w:rsidR="00A423AC" w:rsidRPr="00DE6DE0" w:rsidRDefault="00CA783D" w:rsidP="00A423AC">
            <w:pPr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96E60D6" wp14:editId="3A85A837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81915</wp:posOffset>
                      </wp:positionV>
                      <wp:extent cx="574040" cy="360045"/>
                      <wp:effectExtent l="0" t="0" r="0" b="0"/>
                      <wp:wrapNone/>
                      <wp:docPr id="320" name="Group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040" cy="360045"/>
                                <a:chOff x="2718" y="3113"/>
                                <a:chExt cx="904" cy="567"/>
                              </a:xfrm>
                            </wpg:grpSpPr>
                            <wpg:grpSp>
                              <wpg:cNvPr id="321" name="Group 12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18" y="3448"/>
                                  <a:ext cx="904" cy="232"/>
                                  <a:chOff x="2718" y="3448"/>
                                  <a:chExt cx="904" cy="232"/>
                                </a:xfrm>
                              </wpg:grpSpPr>
                              <wps:wsp>
                                <wps:cNvPr id="322" name="Line 1299"/>
                                <wps:cNvCnPr/>
                                <wps:spPr bwMode="auto">
                                  <a:xfrm>
                                    <a:off x="3051" y="3448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" name="Line 1300"/>
                                <wps:cNvCnPr/>
                                <wps:spPr bwMode="auto">
                                  <a:xfrm>
                                    <a:off x="3057" y="3454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" name="Line 1301"/>
                                <wps:cNvCnPr/>
                                <wps:spPr bwMode="auto">
                                  <a:xfrm flipV="1">
                                    <a:off x="3057" y="3567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" name="Line 1302"/>
                                <wps:cNvCnPr/>
                                <wps:spPr bwMode="auto">
                                  <a:xfrm>
                                    <a:off x="2718" y="3567"/>
                                    <a:ext cx="9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" name="Line 1303"/>
                                <wps:cNvCnPr/>
                                <wps:spPr bwMode="auto">
                                  <a:xfrm>
                                    <a:off x="3277" y="3452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27" name="Text Box 13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1" y="3113"/>
                                  <a:ext cx="452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A423AC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20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6E60D6" id="Group 1297" o:spid="_x0000_s1026" style="position:absolute;margin-left:96.35pt;margin-top:6.45pt;width:45.2pt;height:28.35pt;z-index:251663360" coordorigin="2718,3113" coordsize="90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">
                      <v:group id="Group 1298" o:spid="_x0000_s1027" style="position:absolute;left:2718;top:3448;width:904;height:232" coordorigin="2718,3448" coordsize="90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<v:line id="Line 1299" o:spid="_x0000_s1028" style="position:absolute;visibility:visible;mso-wrap-style:square" from="3051,3448" to="3051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m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WCapvB3Jh4BufgFAAD//wMAUEsBAi0AFAAGAAgAAAAhANvh9svuAAAAhQEAABMAAAAAAAAA&#10;AAAAAAAAAAAAAFtDb250ZW50X1R5cGVzXS54bWxQSwECLQAUAAYACAAAACEAWvQsW78AAAAVAQAA&#10;CwAAAAAAAAAAAAAAAAAfAQAAX3JlbHMvLnJlbHNQSwECLQAUAAYACAAAACEA7xYJs8YAAADcAAAA&#10;DwAAAAAAAAAAAAAAAAAHAgAAZHJzL2Rvd25yZXYueG1sUEsFBgAAAAADAAMAtwAAAPoCAAAAAA==&#10;"/>
                        <v:line id="Line 1300" o:spid="_x0000_s1029" style="position:absolute;visibility:visible;mso-wrap-style:square" from="3057,3454" to="3283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CdpvB3Jh4BufgFAAD//wMAUEsBAi0AFAAGAAgAAAAhANvh9svuAAAAhQEAABMAAAAAAAAA&#10;AAAAAAAAAAAAAFtDb250ZW50X1R5cGVzXS54bWxQSwECLQAUAAYACAAAACEAWvQsW78AAAAVAQAA&#10;CwAAAAAAAAAAAAAAAAAfAQAAX3JlbHMvLnJlbHNQSwECLQAUAAYACAAAACEAgFqsKMYAAADcAAAA&#10;DwAAAAAAAAAAAAAAAAAHAgAAZHJzL2Rvd25yZXYueG1sUEsFBgAAAAADAAMAtwAAAPoCAAAAAA==&#10;"/>
                        <v:line id="Line 1301" o:spid="_x0000_s1030" style="position:absolute;flip:y;visibility:visible;mso-wrap-style:square" from="3057,3567" to="3283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Uj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vAymcLtTDoCcvkHAAD//wMAUEsBAi0AFAAGAAgAAAAhANvh9svuAAAAhQEAABMAAAAAAAAA&#10;AAAAAAAAAAAAAFtDb250ZW50X1R5cGVzXS54bWxQSwECLQAUAAYACAAAACEAWvQsW78AAAAVAQAA&#10;CwAAAAAAAAAAAAAAAAAfAQAAX3JlbHMvLnJlbHNQSwECLQAUAAYACAAAACEA1pe1I8YAAADcAAAA&#10;DwAAAAAAAAAAAAAAAAAHAgAAZHJzL2Rvd25yZXYueG1sUEsFBgAAAAADAAMAtwAAAPoCAAAAAA==&#10;"/>
                        <v:line id="Line 1302" o:spid="_x0000_s1031" style="position:absolute;visibility:visible;mso-wrap-style:square" from="2718,3567" to="3622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H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GD/kcfHAAAA3AAA&#10;AA8AAAAAAAAAAAAAAAAABwIAAGRycy9kb3ducmV2LnhtbFBLBQYAAAAAAwADALcAAAD7AgAAAAA=&#10;"/>
                        <v:line id="Line 1303" o:spid="_x0000_s1032" style="position:absolute;visibility:visible;mso-wrap-style:square" from="3277,3452" to="3277,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+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U7ifiUdALm4AAAD//wMAUEsBAi0AFAAGAAgAAAAhANvh9svuAAAAhQEAABMAAAAAAAAA&#10;AAAAAAAAAAAAAFtDb250ZW50X1R5cGVzXS54bWxQSwECLQAUAAYACAAAACEAWvQsW78AAAAVAQAA&#10;CwAAAAAAAAAAAAAAAAAfAQAAX3JlbHMvLnJlbHNQSwECLQAUAAYACAAAACEAkC0PsMYAAADcAAAA&#10;DwAAAAAAAAAAAAAAAAAHAgAAZHJzL2Rvd25yZXYueG1sUEsFBgAAAAADAAMAtwAAAPoCAAAAAA==&#10;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304" o:spid="_x0000_s1033" type="#_x0000_t202" style="position:absolute;left:3051;top:3113;width:45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      <v:textbox inset="0,0,0,0">
                          <w:txbxContent>
                            <w:p w:rsidR="006F5830" w:rsidRDefault="006F5830" w:rsidP="00A423AC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sz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423AC" w:rsidRPr="00DE6DE0" w:rsidRDefault="00CA783D" w:rsidP="00F433CB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49321D8" wp14:editId="0B862979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176530</wp:posOffset>
                      </wp:positionV>
                      <wp:extent cx="936625" cy="717550"/>
                      <wp:effectExtent l="0" t="0" r="0" b="0"/>
                      <wp:wrapNone/>
                      <wp:docPr id="315" name="Group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6625" cy="717550"/>
                                <a:chOff x="1921" y="6731"/>
                                <a:chExt cx="1475" cy="1130"/>
                              </a:xfrm>
                            </wpg:grpSpPr>
                            <wpg:grpSp>
                              <wpg:cNvPr id="316" name="Group 12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1" y="6731"/>
                                  <a:ext cx="452" cy="1130"/>
                                  <a:chOff x="1921" y="6731"/>
                                  <a:chExt cx="452" cy="1130"/>
                                </a:xfrm>
                              </wpg:grpSpPr>
                              <wps:wsp>
                                <wps:cNvPr id="317" name="Oval 12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1" y="7074"/>
                                    <a:ext cx="452" cy="4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" name="Line 1286"/>
                                <wps:cNvCnPr/>
                                <wps:spPr bwMode="auto">
                                  <a:xfrm>
                                    <a:off x="2153" y="6731"/>
                                    <a:ext cx="0" cy="11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9" name="Text Box 12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0" y="7072"/>
                                  <a:ext cx="916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A423AC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U=20 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321D8" id="Group 1283" o:spid="_x0000_s1034" style="position:absolute;margin-left:39.9pt;margin-top:13.9pt;width:73.75pt;height:56.5pt;z-index:251662336" coordorigin="1921,6731" coordsize="1475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">
                      <v:group id="Group 1284" o:spid="_x0000_s1035" style="position:absolute;left:1921;top:6731;width:452;height:1130" coordorigin="1921,6731" coordsize="45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oval id="Oval 1285" o:spid="_x0000_s1036" style="position:absolute;left:1921;top:7074;width:452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mmxAAAANw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rI0lf4OxOPgF7fAQAA//8DAFBLAQItABQABgAIAAAAIQDb4fbL7gAAAIUBAAATAAAAAAAAAAAA&#10;AAAAAAAAAABbQ29udGVudF9UeXBlc10ueG1sUEsBAi0AFAAGAAgAAAAhAFr0LFu/AAAAFQEAAAsA&#10;AAAAAAAAAAAAAAAAHwEAAF9yZWxzLy5yZWxzUEsBAi0AFAAGAAgAAAAhAEZVCabEAAAA3AAAAA8A&#10;AAAAAAAAAAAAAAAABwIAAGRycy9kb3ducmV2LnhtbFBLBQYAAAAAAwADALcAAAD4AgAAAAA=&#10;"/>
                        <v:line id="Line 1286" o:spid="_x0000_s1037" style="position:absolute;visibility:visible;mso-wrap-style:square" from="2153,6731" to="2153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        </v:group>
                      <v:shape id="Text Box 1287" o:spid="_x0000_s1038" type="#_x0000_t202" style="position:absolute;left:2480;top:7072;width:916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      <v:textbox inset="0,0,0,0">
                          <w:txbxContent>
                            <w:p w:rsidR="006F5830" w:rsidRDefault="006F5830" w:rsidP="00A423AC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U=20 V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F1BDCE" wp14:editId="390B602D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179705</wp:posOffset>
                      </wp:positionV>
                      <wp:extent cx="1803400" cy="0"/>
                      <wp:effectExtent l="0" t="0" r="0" b="0"/>
                      <wp:wrapNone/>
                      <wp:docPr id="314" name="Line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3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4DDC44" id="Line 133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14.15pt" to="193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"/>
                  </w:pict>
                </mc:Fallback>
              </mc:AlternateContent>
            </w:r>
          </w:p>
          <w:p w:rsidR="00A423AC" w:rsidRPr="00DE6DE0" w:rsidRDefault="00CA783D" w:rsidP="00F433CB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4757E1C" wp14:editId="2A73B0E5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-7620</wp:posOffset>
                      </wp:positionV>
                      <wp:extent cx="645795" cy="717550"/>
                      <wp:effectExtent l="0" t="0" r="0" b="0"/>
                      <wp:wrapNone/>
                      <wp:docPr id="308" name="Group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5795" cy="717550"/>
                                <a:chOff x="4752" y="6731"/>
                                <a:chExt cx="1017" cy="1130"/>
                              </a:xfrm>
                            </wpg:grpSpPr>
                            <wpg:grpSp>
                              <wpg:cNvPr id="309" name="Group 1314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4300" y="7183"/>
                                  <a:ext cx="1130" cy="226"/>
                                  <a:chOff x="2605" y="3906"/>
                                  <a:chExt cx="1130" cy="226"/>
                                </a:xfrm>
                              </wpg:grpSpPr>
                              <wps:wsp>
                                <wps:cNvPr id="310" name="Rectangle 1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1" y="3906"/>
                                    <a:ext cx="678" cy="2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Line 1316"/>
                                <wps:cNvCnPr/>
                                <wps:spPr bwMode="auto">
                                  <a:xfrm flipH="1">
                                    <a:off x="3509" y="4019"/>
                                    <a:ext cx="2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" name="Line 1317"/>
                                <wps:cNvCnPr/>
                                <wps:spPr bwMode="auto">
                                  <a:xfrm>
                                    <a:off x="2605" y="4019"/>
                                    <a:ext cx="2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3" name="Text Box 13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1" y="7070"/>
                                  <a:ext cx="678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A423AC">
                                    <w:pPr>
                                      <w:pStyle w:val="Corpsdetexte"/>
                                    </w:pPr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757E1C" id="Group 1313" o:spid="_x0000_s1039" style="position:absolute;margin-left:188pt;margin-top:-.6pt;width:50.85pt;height:56.5pt;z-index:251664384" coordorigin="4752,6731" coordsize="1017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">
                      <v:group id="Group 1314" o:spid="_x0000_s1040" style="position:absolute;left:4300;top:7183;width:1130;height:226;rotation:-90" coordorigin="2605,3906" coordsize="11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">
                        <v:rect id="Rectangle 1315" o:spid="_x0000_s1041" style="position:absolute;left:2831;top:3906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u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"/>
                        <v:line id="Line 1316" o:spid="_x0000_s1042" style="position:absolute;flip:x;visibility:visible;mso-wrap-style:square" from="3509,4019" to="373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"/>
                        <v:line id="Line 1317" o:spid="_x0000_s1043" style="position:absolute;visibility:visible;mso-wrap-style:square" from="2605,4019" to="2831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MO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HE/g7E4+AXN4BAAD//wMAUEsBAi0AFAAGAAgAAAAhANvh9svuAAAAhQEAABMAAAAAAAAA&#10;AAAAAAAAAAAAAFtDb250ZW50X1R5cGVzXS54bWxQSwECLQAUAAYACAAAACEAWvQsW78AAAAVAQAA&#10;CwAAAAAAAAAAAAAAAAAfAQAAX3JlbHMvLnJlbHNQSwECLQAUAAYACAAAACEAIXrDDsYAAADcAAAA&#10;DwAAAAAAAAAAAAAAAAAHAgAAZHJzL2Rvd25yZXYueG1sUEsFBgAAAAADAAMAtwAAAPoCAAAAAA==&#10;"/>
                      </v:group>
                      <v:shape id="Text Box 1318" o:spid="_x0000_s1044" type="#_x0000_t202" style="position:absolute;left:5091;top:7070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      <v:textbox inset="0,0,0,0">
                          <w:txbxContent>
                            <w:p w:rsidR="006F5830" w:rsidRDefault="006F5830" w:rsidP="00A423AC">
                              <w:pPr>
                                <w:pStyle w:val="Corpsdetexte"/>
                              </w:pPr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5607ED" wp14:editId="067AD48F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43815</wp:posOffset>
                      </wp:positionV>
                      <wp:extent cx="143510" cy="143510"/>
                      <wp:effectExtent l="0" t="0" r="0" b="0"/>
                      <wp:wrapNone/>
                      <wp:docPr id="307" name="Text Box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830" w:rsidRDefault="006F5830" w:rsidP="00A423AC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 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607ED" id="Text Box 1327" o:spid="_x0000_s1045" type="#_x0000_t202" style="position:absolute;margin-left:51.65pt;margin-top:3.45pt;width:11.3pt;height:1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" filled="f" stroked="f">
                      <v:textbox inset="0,0,0,0">
                        <w:txbxContent>
                          <w:p w:rsidR="006F5830" w:rsidRDefault="006F5830" w:rsidP="00A423A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423AC" w:rsidRPr="00DE6DE0" w:rsidRDefault="00A423AC" w:rsidP="00F433CB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A423AC" w:rsidRPr="00DE6DE0" w:rsidRDefault="00A423AC" w:rsidP="00F433CB">
            <w:pPr>
              <w:tabs>
                <w:tab w:val="left" w:pos="339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ab/>
            </w:r>
          </w:p>
          <w:p w:rsidR="00A423AC" w:rsidRPr="00DE6DE0" w:rsidRDefault="00CA783D" w:rsidP="00F433CB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39340A" wp14:editId="7A8E1F0C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149225</wp:posOffset>
                      </wp:positionV>
                      <wp:extent cx="1803400" cy="0"/>
                      <wp:effectExtent l="0" t="0" r="0" b="0"/>
                      <wp:wrapNone/>
                      <wp:docPr id="306" name="Line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3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7D997" id="Line 13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11.75pt" to="193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"/>
                  </w:pict>
                </mc:Fallback>
              </mc:AlternateContent>
            </w:r>
          </w:p>
          <w:p w:rsidR="00A423AC" w:rsidRPr="00DE6DE0" w:rsidRDefault="00A423AC" w:rsidP="00F433CB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A423AC" w:rsidRDefault="00A423AC" w:rsidP="00F433CB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DE6DE0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3AC" w:rsidRDefault="00A423AC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3AC" w:rsidRDefault="00A423AC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A423AC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3AC" w:rsidRPr="00613A83" w:rsidRDefault="00A423AC" w:rsidP="00F433C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Pr="00A423AC">
              <w:rPr>
                <w:i/>
              </w:rPr>
              <w:t>Pour R= 10</w:t>
            </w:r>
            <w:r>
              <w:rPr>
                <w:i/>
              </w:rPr>
              <w:t xml:space="preserve"> </w:t>
            </w:r>
            <w:r w:rsidRPr="00A423AC">
              <w:rPr>
                <w:i/>
              </w:rPr>
              <w:t>Ω : U</w:t>
            </w:r>
            <w:r w:rsidRPr="00A423AC">
              <w:rPr>
                <w:i/>
                <w:vertAlign w:val="subscript"/>
              </w:rPr>
              <w:t>R</w:t>
            </w:r>
            <w:r w:rsidRPr="00A423AC">
              <w:rPr>
                <w:i/>
              </w:rPr>
              <w:t>=</w:t>
            </w:r>
            <w:r>
              <w:rPr>
                <w:i/>
              </w:rPr>
              <w:t>18,4</w:t>
            </w:r>
            <w:r w:rsidRPr="00A423AC">
              <w:rPr>
                <w:i/>
              </w:rPr>
              <w:t xml:space="preserve"> V</w:t>
            </w:r>
            <w:r>
              <w:rPr>
                <w:i/>
              </w:rPr>
              <w:t> ; p</w:t>
            </w:r>
            <w:r w:rsidRPr="00A423AC">
              <w:rPr>
                <w:i/>
              </w:rPr>
              <w:t xml:space="preserve">our R= </w:t>
            </w:r>
            <w:r>
              <w:rPr>
                <w:i/>
              </w:rPr>
              <w:t xml:space="preserve">5 </w:t>
            </w:r>
            <w:r w:rsidRPr="00A423AC">
              <w:rPr>
                <w:i/>
              </w:rPr>
              <w:t>Ω : U</w:t>
            </w:r>
            <w:r w:rsidRPr="00A423AC">
              <w:rPr>
                <w:i/>
                <w:vertAlign w:val="subscript"/>
              </w:rPr>
              <w:t>R</w:t>
            </w:r>
            <w:r w:rsidRPr="00A423AC">
              <w:rPr>
                <w:i/>
              </w:rPr>
              <w:t>=</w:t>
            </w:r>
            <w:r>
              <w:rPr>
                <w:i/>
              </w:rPr>
              <w:t>17,5</w:t>
            </w:r>
            <w:r w:rsidRPr="00A423AC">
              <w:rPr>
                <w:i/>
              </w:rPr>
              <w:t xml:space="preserve"> V</w:t>
            </w:r>
            <w:r>
              <w:rPr>
                <w:i/>
              </w:rPr>
              <w:t> </w:t>
            </w:r>
            <w:r w:rsidRPr="00A423AC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3AC" w:rsidRPr="00613A83" w:rsidRDefault="00A423AC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3F4F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F35" w:rsidRDefault="003F4F35" w:rsidP="003F4F35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E0" w:rsidRPr="00DE6DE0" w:rsidRDefault="00DE6DE0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>Calculer la tension aux bornes de la résistance R</w:t>
            </w:r>
            <w:r w:rsidR="009A7AC6">
              <w:rPr>
                <w:szCs w:val="24"/>
              </w:rPr>
              <w:t>1</w:t>
            </w:r>
            <w:r w:rsidRPr="00DE6DE0">
              <w:rPr>
                <w:szCs w:val="24"/>
              </w:rPr>
              <w:t xml:space="preserve">.   </w:t>
            </w:r>
            <w:r w:rsidR="009A7AC6">
              <w:rPr>
                <w:szCs w:val="24"/>
              </w:rPr>
              <w:t xml:space="preserve">Toutes les diodes ont une tension de </w:t>
            </w:r>
            <w:r w:rsidRPr="00DE6DE0">
              <w:rPr>
                <w:szCs w:val="24"/>
              </w:rPr>
              <w:t>seuil de 0,7 V</w:t>
            </w:r>
            <w:r w:rsidR="009A7AC6">
              <w:rPr>
                <w:szCs w:val="24"/>
              </w:rPr>
              <w:t xml:space="preserve">.     </w:t>
            </w:r>
            <w:r w:rsidR="009A7AC6" w:rsidRPr="009A7AC6">
              <w:rPr>
                <w:szCs w:val="24"/>
              </w:rPr>
              <w:t>R=50 Ω</w:t>
            </w:r>
            <w:r w:rsidRPr="00DE6DE0">
              <w:rPr>
                <w:szCs w:val="24"/>
              </w:rPr>
              <w:tab/>
            </w:r>
          </w:p>
          <w:p w:rsidR="00DE6DE0" w:rsidRPr="00DE6DE0" w:rsidRDefault="00CA783D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6B953D9C" wp14:editId="576972B8">
                      <wp:simplePos x="0" y="0"/>
                      <wp:positionH relativeFrom="column">
                        <wp:posOffset>433595</wp:posOffset>
                      </wp:positionH>
                      <wp:positionV relativeFrom="paragraph">
                        <wp:posOffset>27084</wp:posOffset>
                      </wp:positionV>
                      <wp:extent cx="2415540" cy="1077595"/>
                      <wp:effectExtent l="0" t="0" r="3810" b="27305"/>
                      <wp:wrapNone/>
                      <wp:docPr id="260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5540" cy="1077595"/>
                                <a:chOff x="2253" y="3783"/>
                                <a:chExt cx="3804" cy="1697"/>
                              </a:xfrm>
                            </wpg:grpSpPr>
                            <wpg:grpSp>
                              <wpg:cNvPr id="261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53" y="4246"/>
                                  <a:ext cx="1475" cy="1130"/>
                                  <a:chOff x="1921" y="6731"/>
                                  <a:chExt cx="1475" cy="1130"/>
                                </a:xfrm>
                              </wpg:grpSpPr>
                              <wpg:grpSp>
                                <wpg:cNvPr id="262" name="Group 3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1" y="6731"/>
                                    <a:ext cx="452" cy="1130"/>
                                    <a:chOff x="1921" y="6731"/>
                                    <a:chExt cx="452" cy="1130"/>
                                  </a:xfrm>
                                </wpg:grpSpPr>
                                <wps:wsp>
                                  <wps:cNvPr id="263" name="Oval 3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21" y="7074"/>
                                      <a:ext cx="452" cy="45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4" name="Line 313"/>
                                  <wps:cNvCnPr/>
                                  <wps:spPr bwMode="auto">
                                    <a:xfrm>
                                      <a:off x="2153" y="6731"/>
                                      <a:ext cx="0" cy="11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5" name="Text Box 3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80" y="7072"/>
                                    <a:ext cx="916" cy="3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Default="006F5830" w:rsidP="00DE6DE0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U=20 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6" name="Group 3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86" y="3783"/>
                                  <a:ext cx="2712" cy="567"/>
                                  <a:chOff x="2487" y="3832"/>
                                  <a:chExt cx="2712" cy="567"/>
                                </a:xfrm>
                              </wpg:grpSpPr>
                              <wpg:grpSp>
                                <wpg:cNvPr id="267" name="Group 3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95" y="3832"/>
                                    <a:ext cx="904" cy="567"/>
                                    <a:chOff x="2718" y="3113"/>
                                    <a:chExt cx="904" cy="567"/>
                                  </a:xfrm>
                                </wpg:grpSpPr>
                                <wpg:grpSp>
                                  <wpg:cNvPr id="268" name="Group 3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18" y="3448"/>
                                      <a:ext cx="904" cy="232"/>
                                      <a:chOff x="2718" y="3448"/>
                                      <a:chExt cx="904" cy="232"/>
                                    </a:xfrm>
                                  </wpg:grpSpPr>
                                  <wps:wsp>
                                    <wps:cNvPr id="269" name="Line 318"/>
                                    <wps:cNvCnPr/>
                                    <wps:spPr bwMode="auto">
                                      <a:xfrm>
                                        <a:off x="3051" y="3448"/>
                                        <a:ext cx="0" cy="2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" name="Line 319"/>
                                    <wps:cNvCnPr/>
                                    <wps:spPr bwMode="auto">
                                      <a:xfrm>
                                        <a:off x="3057" y="3454"/>
                                        <a:ext cx="226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" name="Line 320"/>
                                    <wps:cNvCnPr/>
                                    <wps:spPr bwMode="auto">
                                      <a:xfrm flipV="1">
                                        <a:off x="3057" y="3567"/>
                                        <a:ext cx="226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" name="Line 321"/>
                                    <wps:cNvCnPr/>
                                    <wps:spPr bwMode="auto">
                                      <a:xfrm>
                                        <a:off x="2718" y="3567"/>
                                        <a:ext cx="90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3" name="Line 322"/>
                                    <wps:cNvCnPr/>
                                    <wps:spPr bwMode="auto">
                                      <a:xfrm>
                                        <a:off x="3277" y="3452"/>
                                        <a:ext cx="0" cy="2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4" name="Text Box 3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51" y="3113"/>
                                      <a:ext cx="452" cy="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F5830" w:rsidRDefault="006F5830" w:rsidP="00DE6DE0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D</w:t>
                                        </w:r>
                                        <w:r w:rsidRPr="00D265CB">
                                          <w:rPr>
                                            <w:sz w:val="20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5" name="Group 3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91" y="3832"/>
                                    <a:ext cx="904" cy="567"/>
                                    <a:chOff x="2718" y="3113"/>
                                    <a:chExt cx="904" cy="567"/>
                                  </a:xfrm>
                                </wpg:grpSpPr>
                                <wpg:grpSp>
                                  <wpg:cNvPr id="276" name="Group 3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18" y="3448"/>
                                      <a:ext cx="904" cy="232"/>
                                      <a:chOff x="2718" y="3448"/>
                                      <a:chExt cx="904" cy="232"/>
                                    </a:xfrm>
                                  </wpg:grpSpPr>
                                  <wps:wsp>
                                    <wps:cNvPr id="277" name="Line 326"/>
                                    <wps:cNvCnPr/>
                                    <wps:spPr bwMode="auto">
                                      <a:xfrm>
                                        <a:off x="3051" y="3448"/>
                                        <a:ext cx="0" cy="2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" name="Line 327"/>
                                    <wps:cNvCnPr/>
                                    <wps:spPr bwMode="auto">
                                      <a:xfrm>
                                        <a:off x="3057" y="3454"/>
                                        <a:ext cx="226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" name="Line 328"/>
                                    <wps:cNvCnPr/>
                                    <wps:spPr bwMode="auto">
                                      <a:xfrm flipV="1">
                                        <a:off x="3057" y="3567"/>
                                        <a:ext cx="226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" name="Line 329"/>
                                    <wps:cNvCnPr/>
                                    <wps:spPr bwMode="auto">
                                      <a:xfrm>
                                        <a:off x="2718" y="3567"/>
                                        <a:ext cx="90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" name="Line 330"/>
                                    <wps:cNvCnPr/>
                                    <wps:spPr bwMode="auto">
                                      <a:xfrm>
                                        <a:off x="3277" y="3452"/>
                                        <a:ext cx="0" cy="2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2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51" y="3113"/>
                                      <a:ext cx="452" cy="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F5830" w:rsidRDefault="006F5830" w:rsidP="00DE6DE0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D</w:t>
                                        </w:r>
                                        <w:r w:rsidRPr="00D265CB">
                                          <w:rPr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3" name="Group 3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87" y="3832"/>
                                    <a:ext cx="904" cy="567"/>
                                    <a:chOff x="2718" y="3113"/>
                                    <a:chExt cx="904" cy="567"/>
                                  </a:xfrm>
                                </wpg:grpSpPr>
                                <wpg:grpSp>
                                  <wpg:cNvPr id="284" name="Group 3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18" y="3448"/>
                                      <a:ext cx="904" cy="232"/>
                                      <a:chOff x="2718" y="3448"/>
                                      <a:chExt cx="904" cy="232"/>
                                    </a:xfrm>
                                  </wpg:grpSpPr>
                                  <wps:wsp>
                                    <wps:cNvPr id="285" name="Line 334"/>
                                    <wps:cNvCnPr/>
                                    <wps:spPr bwMode="auto">
                                      <a:xfrm>
                                        <a:off x="3051" y="3448"/>
                                        <a:ext cx="0" cy="2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" name="Line 335"/>
                                    <wps:cNvCnPr/>
                                    <wps:spPr bwMode="auto">
                                      <a:xfrm>
                                        <a:off x="3057" y="3454"/>
                                        <a:ext cx="226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" name="Line 336"/>
                                    <wps:cNvCnPr/>
                                    <wps:spPr bwMode="auto">
                                      <a:xfrm flipV="1">
                                        <a:off x="3057" y="3567"/>
                                        <a:ext cx="226" cy="1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8" name="Line 337"/>
                                    <wps:cNvCnPr/>
                                    <wps:spPr bwMode="auto">
                                      <a:xfrm>
                                        <a:off x="2718" y="3567"/>
                                        <a:ext cx="90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" name="Line 338"/>
                                    <wps:cNvCnPr/>
                                    <wps:spPr bwMode="auto">
                                      <a:xfrm>
                                        <a:off x="3277" y="3452"/>
                                        <a:ext cx="0" cy="2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90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51" y="3113"/>
                                      <a:ext cx="452" cy="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F5830" w:rsidRDefault="006F5830" w:rsidP="00DE6DE0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D</w:t>
                                        </w:r>
                                        <w:r w:rsidRPr="00D265CB">
                                          <w:rPr>
                                            <w:sz w:val="20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91" name="Group 3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2" y="4240"/>
                                  <a:ext cx="965" cy="1130"/>
                                  <a:chOff x="4752" y="6731"/>
                                  <a:chExt cx="965" cy="1130"/>
                                </a:xfrm>
                              </wpg:grpSpPr>
                              <wpg:grpSp>
                                <wpg:cNvPr id="292" name="Group 341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4300" y="7183"/>
                                    <a:ext cx="1130" cy="226"/>
                                    <a:chOff x="2605" y="3906"/>
                                    <a:chExt cx="1130" cy="226"/>
                                  </a:xfrm>
                                </wpg:grpSpPr>
                                <wps:wsp>
                                  <wps:cNvPr id="293" name="Rectangle 3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1" y="3906"/>
                                      <a:ext cx="678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4" name="Line 343"/>
                                  <wps:cNvCnPr/>
                                  <wps:spPr bwMode="auto">
                                    <a:xfrm flipH="1">
                                      <a:off x="3509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5" name="Line 344"/>
                                  <wps:cNvCnPr/>
                                  <wps:spPr bwMode="auto">
                                    <a:xfrm>
                                      <a:off x="2605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96" name="Text Box 3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39" y="7174"/>
                                    <a:ext cx="678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Pr="009A7AC6" w:rsidRDefault="009A7AC6" w:rsidP="00DE6DE0">
                                      <w:pPr>
                                        <w:pStyle w:val="Corpsdetexte"/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R1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01" y="4928"/>
                                  <a:ext cx="2712" cy="552"/>
                                  <a:chOff x="2493" y="4839"/>
                                  <a:chExt cx="2712" cy="552"/>
                                </a:xfrm>
                              </wpg:grpSpPr>
                              <wps:wsp>
                                <wps:cNvPr id="298" name="Line 347"/>
                                <wps:cNvCnPr/>
                                <wps:spPr bwMode="auto">
                                  <a:xfrm>
                                    <a:off x="2493" y="5290"/>
                                    <a:ext cx="27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9" name="Group 3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66" y="4839"/>
                                    <a:ext cx="1130" cy="552"/>
                                    <a:chOff x="3057" y="7409"/>
                                    <a:chExt cx="1130" cy="552"/>
                                  </a:xfrm>
                                </wpg:grpSpPr>
                                <wps:wsp>
                                  <wps:cNvPr id="301" name="Rectangle 3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057" y="7735"/>
                                      <a:ext cx="678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4" name="Text Box 3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57" y="7409"/>
                                      <a:ext cx="1130" cy="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F5830" w:rsidRDefault="006F5830" w:rsidP="00DE6DE0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</w:rPr>
                                          <w:t>R</w:t>
                                        </w:r>
                                        <w:r w:rsidR="009A7AC6" w:rsidRPr="009A7AC6">
                                          <w:rPr>
                                            <w:sz w:val="20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sz w:val="20"/>
                                          </w:rPr>
                                          <w:t>=20 Ω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05" name="Text Box 3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6" y="4395"/>
                                  <a:ext cx="226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DE6DE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953D9C" id="Group 309" o:spid="_x0000_s1046" style="position:absolute;margin-left:34.15pt;margin-top:2.15pt;width:190.2pt;height:84.85pt;z-index:251636736" coordorigin="2253,3783" coordsize="3804,1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">
                      <v:group id="Group 310" o:spid="_x0000_s1047" style="position:absolute;left:2253;top:4246;width:1475;height:1130" coordorigin="1921,6731" coordsize="147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  <v:group id="Group 311" o:spid="_x0000_s1048" style="position:absolute;left:1921;top:6731;width:452;height:1130" coordorigin="1921,6731" coordsize="45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  <v:oval id="Oval 312" o:spid="_x0000_s1049" style="position:absolute;left:1921;top:7074;width:452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NFwwAAANw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LLIXHmXgE9OYPAAD//wMAUEsBAi0AFAAGAAgAAAAhANvh9svuAAAAhQEAABMAAAAAAAAAAAAA&#10;AAAAAAAAAFtDb250ZW50X1R5cGVzXS54bWxQSwECLQAUAAYACAAAACEAWvQsW78AAAAVAQAACwAA&#10;AAAAAAAAAAAAAAAfAQAAX3JlbHMvLnJlbHNQSwECLQAUAAYACAAAACEAF4lzRcMAAADcAAAADwAA&#10;AAAAAAAAAAAAAAAHAgAAZHJzL2Rvd25yZXYueG1sUEsFBgAAAAADAAMAtwAAAPcCAAAAAA==&#10;"/>
                          <v:line id="Line 313" o:spid="_x0000_s1050" style="position:absolute;visibility:visible;mso-wrap-style:square" from="2153,6731" to="2153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IB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7ziCAcYAAADcAAAA&#10;DwAAAAAAAAAAAAAAAAAHAgAAZHJzL2Rvd25yZXYueG1sUEsFBgAAAAADAAMAtwAAAPoCAAAAAA==&#10;"/>
                        </v:group>
                        <v:shape id="Text Box 314" o:spid="_x0000_s1051" type="#_x0000_t202" style="position:absolute;left:2480;top:7072;width:916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        <v:textbox inset="0,0,0,0">
                            <w:txbxContent>
                              <w:p w:rsidR="006F5830" w:rsidRDefault="006F5830" w:rsidP="00DE6DE0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U=20 V</w:t>
                                </w:r>
                              </w:p>
                            </w:txbxContent>
                          </v:textbox>
                        </v:shape>
                      </v:group>
                      <v:group id="Group 315" o:spid="_x0000_s1052" style="position:absolute;left:2486;top:3783;width:2712;height:567" coordorigin="2487,3832" coordsize="271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<v:group id="Group 316" o:spid="_x0000_s1053" style="position:absolute;left:4295;top:3832;width:904;height:567" coordorigin="2718,3113" coordsize="90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  <v:group id="Group 317" o:spid="_x0000_s1054" style="position:absolute;left:2718;top:3448;width:904;height:232" coordorigin="2718,3448" coordsize="90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    <v:line id="Line 318" o:spid="_x0000_s1055" style="position:absolute;visibility:visible;mso-wrap-style:square" from="3051,3448" to="3051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              <v:line id="Line 319" o:spid="_x0000_s1056" style="position:absolute;visibility:visible;mso-wrap-style:square" from="3057,3454" to="3283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              <v:line id="Line 320" o:spid="_x0000_s1057" style="position:absolute;flip:y;visibility:visible;mso-wrap-style:square" from="3057,3567" to="3283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Y7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dTeD3TDoCcv0DAAD//wMAUEsBAi0AFAAGAAgAAAAhANvh9svuAAAAhQEAABMAAAAAAAAA&#10;AAAAAAAAAAAAAFtDb250ZW50X1R5cGVzXS54bWxQSwECLQAUAAYACAAAACEAWvQsW78AAAAVAQAA&#10;CwAAAAAAAAAAAAAAAAAfAQAAX3JlbHMvLnJlbHNQSwECLQAUAAYACAAAACEAo7I2O8YAAADcAAAA&#10;DwAAAAAAAAAAAAAAAAAHAgAAZHJzL2Rvd25yZXYueG1sUEsFBgAAAAADAAMAtwAAAPoCAAAAAA==&#10;"/>
                            <v:line id="Line 321" o:spid="_x0000_s1058" style="position:absolute;visibility:visible;mso-wrap-style:square" from="2718,3567" to="3622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kz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IpEKTPHAAAA3AAA&#10;AA8AAAAAAAAAAAAAAAAABwIAAGRycy9kb3ducmV2LnhtbFBLBQYAAAAAAwADALcAAAD7AgAAAAA=&#10;"/>
                            <v:line id="Line 322" o:spid="_x0000_s1059" style="position:absolute;visibility:visible;mso-wrap-style:square" from="3277,3452" to="3277,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yo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mcD/mXgE5PwPAAD//wMAUEsBAi0AFAAGAAgAAAAhANvh9svuAAAAhQEAABMAAAAAAAAA&#10;AAAAAAAAAAAAAFtDb250ZW50X1R5cGVzXS54bWxQSwECLQAUAAYACAAAACEAWvQsW78AAAAVAQAA&#10;CwAAAAAAAAAAAAAAAAAfAQAAX3JlbHMvLnJlbHNQSwECLQAUAAYACAAAACEA5QiMqMYAAADcAAAA&#10;DwAAAAAAAAAAAAAAAAAHAgAAZHJzL2Rvd25yZXYueG1sUEsFBgAAAAADAAMAtwAAAPoCAAAAAA==&#10;"/>
                          </v:group>
                          <v:shape id="Text Box 323" o:spid="_x0000_s1060" type="#_x0000_t202" style="position:absolute;left:3051;top:3113;width:45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          <v:textbox inset="0,0,0,0">
                              <w:txbxContent>
                                <w:p w:rsidR="006F5830" w:rsidRDefault="006F5830" w:rsidP="00DE6DE0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</w:t>
                                  </w:r>
                                  <w:r w:rsidRPr="00D265CB">
                                    <w:rPr>
                                      <w:sz w:val="2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24" o:spid="_x0000_s1061" style="position:absolute;left:3391;top:3832;width:904;height:567" coordorigin="2718,3113" coordsize="90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  <v:group id="Group 325" o:spid="_x0000_s1062" style="position:absolute;left:2718;top:3448;width:904;height:232" coordorigin="2718,3448" coordsize="90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    <v:line id="Line 326" o:spid="_x0000_s1063" style="position:absolute;visibility:visible;mso-wrap-style:square" from="3051,3448" to="3051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/>
                            <v:line id="Line 327" o:spid="_x0000_s1064" style="position:absolute;visibility:visible;mso-wrap-style:square" from="3057,3454" to="3283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7Z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a6NZ+IRkMtfAAAA//8DAFBLAQItABQABgAIAAAAIQDb4fbL7gAAAIUBAAATAAAAAAAAAAAA&#10;AAAAAAAAAABbQ29udGVudF9UeXBlc10ueG1sUEsBAi0AFAAGAAgAAAAhAFr0LFu/AAAAFQEAAAsA&#10;AAAAAAAAAAAAAAAAHwEAAF9yZWxzLy5yZWxzUEsBAi0AFAAGAAgAAAAhAOusHtnEAAAA3AAAAA8A&#10;AAAAAAAAAAAAAAAABwIAAGRycy9kb3ducmV2LnhtbFBLBQYAAAAAAwADALcAAAD4AgAAAAA=&#10;"/>
                            <v:line id="Line 328" o:spid="_x0000_s1065" style="position:absolute;flip:y;visibility:visible;mso-wrap-style:square" from="3057,3567" to="3283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o9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B6m8HtTDoCcvkHAAD//wMAUEsBAi0AFAAGAAgAAAAhANvh9svuAAAAhQEAABMAAAAAAAAA&#10;AAAAAAAAAAAAAFtDb250ZW50X1R5cGVzXS54bWxQSwECLQAUAAYACAAAACEAWvQsW78AAAAVAQAA&#10;CwAAAAAAAAAAAAAAAAAfAQAAX3JlbHMvLnJlbHNQSwECLQAUAAYACAAAACEAXcQ6PcYAAADcAAAA&#10;DwAAAAAAAAAAAAAAAAAHAgAAZHJzL2Rvd25yZXYueG1sUEsFBgAAAAADAAMAtwAAAPoCAAAAAA==&#10;"/>
                            <v:line id="Line 329" o:spid="_x0000_s1066" style="position:absolute;visibility:visible;mso-wrap-style:square" from="2718,3567" to="3622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L4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nB/PxCMgV78AAAD//wMAUEsBAi0AFAAGAAgAAAAhANvh9svuAAAAhQEAABMAAAAAAAAAAAAA&#10;AAAAAAAAAFtDb250ZW50X1R5cGVzXS54bWxQSwECLQAUAAYACAAAACEAWvQsW78AAAAVAQAACwAA&#10;AAAAAAAAAAAAAAAfAQAAX3JlbHMvLnJlbHNQSwECLQAUAAYACAAAACEAIA9i+MMAAADcAAAADwAA&#10;AAAAAAAAAAAAAAAHAgAAZHJzL2Rvd25yZXYueG1sUEsFBgAAAAADAAMAtwAAAPcCAAAAAA==&#10;"/>
                            <v:line id="Line 330" o:spid="_x0000_s1067" style="position:absolute;visibility:visible;mso-wrap-style:square" from="3277,3452" to="3277,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dj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OJ3A/E4+AXN4AAAD//wMAUEsBAi0AFAAGAAgAAAAhANvh9svuAAAAhQEAABMAAAAAAAAA&#10;AAAAAAAAAAAAAFtDb250ZW50X1R5cGVzXS54bWxQSwECLQAUAAYACAAAACEAWvQsW78AAAAVAQAA&#10;CwAAAAAAAAAAAAAAAAAfAQAAX3JlbHMvLnJlbHNQSwECLQAUAAYACAAAACEAT0PHY8YAAADcAAAA&#10;DwAAAAAAAAAAAAAAAAAHAgAAZHJzL2Rvd25yZXYueG1sUEsFBgAAAAADAAMAtwAAAPoCAAAAAA==&#10;"/>
                          </v:group>
                          <v:shape id="Text Box 331" o:spid="_x0000_s1068" type="#_x0000_t202" style="position:absolute;left:3051;top:3113;width:45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          <v:textbox inset="0,0,0,0">
                              <w:txbxContent>
                                <w:p w:rsidR="006F5830" w:rsidRDefault="006F5830" w:rsidP="00DE6DE0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</w:t>
                                  </w:r>
                                  <w:r w:rsidRPr="00D265CB">
                                    <w:rPr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32" o:spid="_x0000_s1069" style="position:absolute;left:2487;top:3832;width:904;height:567" coordorigin="2718,3113" coordsize="90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  <v:group id="Group 333" o:spid="_x0000_s1070" style="position:absolute;left:2718;top:3448;width:904;height:232" coordorigin="2718,3448" coordsize="90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  <v:line id="Line 334" o:spid="_x0000_s1071" style="position:absolute;visibility:visible;mso-wrap-style:square" from="3051,3448" to="3051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              <v:line id="Line 335" o:spid="_x0000_s1072" style="position:absolute;visibility:visible;mso-wrap-style:square" from="3057,3454" to="3283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8X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OU7idiUdALq8AAAD//wMAUEsBAi0AFAAGAAgAAAAhANvh9svuAAAAhQEAABMAAAAAAAAA&#10;AAAAAAAAAAAAAFtDb250ZW50X1R5cGVzXS54bWxQSwECLQAUAAYACAAAACEAWvQsW78AAAAVAQAA&#10;CwAAAAAAAAAAAAAAAAAfAQAAX3JlbHMvLnJlbHNQSwECLQAUAAYACAAAACEAwKpfF8YAAADcAAAA&#10;DwAAAAAAAAAAAAAAAAAHAgAAZHJzL2Rvd25yZXYueG1sUEsFBgAAAAADAAMAtwAAAPoCAAAAAA==&#10;"/>
                            <v:line id="Line 336" o:spid="_x0000_s1073" style="position:absolute;flip:y;visibility:visible;mso-wrap-style:square" from="3057,3567" to="3283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vzxwAAANw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JJ/ga/Z9IRkIsfAAAA//8DAFBLAQItABQABgAIAAAAIQDb4fbL7gAAAIUBAAATAAAAAAAA&#10;AAAAAAAAAAAAAABbQ29udGVudF9UeXBlc10ueG1sUEsBAi0AFAAGAAgAAAAhAFr0LFu/AAAAFQEA&#10;AAsAAAAAAAAAAAAAAAAAHwEAAF9yZWxzLy5yZWxzUEsBAi0AFAAGAAgAAAAhAHbCe/PHAAAA3AAA&#10;AA8AAAAAAAAAAAAAAAAABwIAAGRycy9kb3ducmV2LnhtbFBLBQYAAAAAAwADALcAAAD7AgAAAAA=&#10;"/>
                            <v:line id="Line 337" o:spid="_x0000_s1074" style="position:absolute;visibility:visible;mso-wrap-style:square" from="2718,3567" to="3622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7+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XBvPxCMgV78AAAD//wMAUEsBAi0AFAAGAAgAAAAhANvh9svuAAAAhQEAABMAAAAAAAAAAAAA&#10;AAAAAAAAAFtDb250ZW50X1R5cGVzXS54bWxQSwECLQAUAAYACAAAACEAWvQsW78AAAAVAQAACwAA&#10;AAAAAAAAAAAAAAAfAQAAX3JlbHMvLnJlbHNQSwECLQAUAAYACAAAACEA3nlu/sMAAADcAAAADwAA&#10;AAAAAAAAAAAAAAAHAgAAZHJzL2Rvd25yZXYueG1sUEsFBgAAAAADAAMAtwAAAPcCAAAAAA==&#10;"/>
                            <v:line id="Line 338" o:spid="_x0000_s1075" style="position:absolute;visibility:visible;mso-wrap-style:square" from="3277,3452" to="3277,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            </v:group>
                          <v:shape id="Text Box 339" o:spid="_x0000_s1076" type="#_x0000_t202" style="position:absolute;left:3051;top:3113;width:45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          <v:textbox inset="0,0,0,0">
                              <w:txbxContent>
                                <w:p w:rsidR="006F5830" w:rsidRDefault="006F5830" w:rsidP="00DE6DE0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</w:t>
                                  </w:r>
                                  <w:r w:rsidRPr="00D265CB">
                                    <w:rPr>
                                      <w:sz w:val="2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40" o:spid="_x0000_s1077" style="position:absolute;left:5092;top:4240;width:965;height:1130" coordorigin="4752,6731" coordsize="96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<v:group id="Group 341" o:spid="_x0000_s1078" style="position:absolute;left:4300;top:7183;width:1130;height:226;rotation:-90" coordorigin="2605,3906" coordsize="11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">
                          <v:rect id="Rectangle 342" o:spid="_x0000_s1079" style="position:absolute;left:2831;top:3906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Ue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"/>
                          <v:line id="Line 343" o:spid="_x0000_s1080" style="position:absolute;flip:x;visibility:visible;mso-wrap-style:square" from="3509,4019" to="373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NZ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ePZBP7OpCMgl78AAAD//wMAUEsBAi0AFAAGAAgAAAAhANvh9svuAAAAhQEAABMAAAAAAAAA&#10;AAAAAAAAAAAAAFtDb250ZW50X1R5cGVzXS54bWxQSwECLQAUAAYACAAAACEAWvQsW78AAAAVAQAA&#10;CwAAAAAAAAAAAAAAAAAfAQAAX3JlbHMvLnJlbHNQSwECLQAUAAYACAAAACEAA8lzWcYAAADcAAAA&#10;DwAAAAAAAAAAAAAAAAAHAgAAZHJzL2Rvd25yZXYueG1sUEsFBgAAAAADAAMAtwAAAPoCAAAAAA==&#10;"/>
                          <v:line id="Line 344" o:spid="_x0000_s1081" style="position:absolute;visibility:visible;mso-wrap-style:square" from="2605,4019" to="2831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e9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i9wPROPgJxdAAAA//8DAFBLAQItABQABgAIAAAAIQDb4fbL7gAAAIUBAAATAAAAAAAA&#10;AAAAAAAAAAAAAABbQ29udGVudF9UeXBlc10ueG1sUEsBAi0AFAAGAAgAAAAhAFr0LFu/AAAAFQEA&#10;AAsAAAAAAAAAAAAAAAAAHwEAAF9yZWxzLy5yZWxzUEsBAi0AFAAGAAgAAAAhALWhV73HAAAA3AAA&#10;AA8AAAAAAAAAAAAAAAAABwIAAGRycy9kb3ducmV2LnhtbFBLBQYAAAAAAwADALcAAAD7AgAAAAA=&#10;"/>
                        </v:group>
                        <v:shape id="Text Box 345" o:spid="_x0000_s1082" type="#_x0000_t202" style="position:absolute;left:5039;top:7174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      <v:textbox inset="0,0,0,0">
                            <w:txbxContent>
                              <w:p w:rsidR="006F5830" w:rsidRPr="009A7AC6" w:rsidRDefault="009A7AC6" w:rsidP="00DE6DE0">
                                <w:pPr>
                                  <w:pStyle w:val="Corpsdetexte"/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R1</w:t>
                                </w:r>
                              </w:p>
                            </w:txbxContent>
                          </v:textbox>
                        </v:shape>
                      </v:group>
                      <v:group id="Group 346" o:spid="_x0000_s1083" style="position:absolute;left:2501;top:4928;width:2712;height:552" coordorigin="2493,4839" coordsize="271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<v:line id="Line 347" o:spid="_x0000_s1084" style="position:absolute;visibility:visible;mso-wrap-style:square" from="2493,5290" to="5205,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          <v:group id="Group 348" o:spid="_x0000_s1085" style="position:absolute;left:3166;top:4839;width:1130;height:552" coordorigin="3057,7409" coordsize="113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  <v:rect id="Rectangle 350" o:spid="_x0000_s1086" style="position:absolute;left:3057;top:7735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"/>
                          <v:shape id="Text Box 353" o:spid="_x0000_s1087" type="#_x0000_t202" style="position:absolute;left:3057;top:7409;width:113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          <v:textbox inset="0,0,0,0">
                              <w:txbxContent>
                                <w:p w:rsidR="006F5830" w:rsidRDefault="006F5830" w:rsidP="00DE6DE0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</w:t>
                                  </w:r>
                                  <w:r w:rsidR="009A7AC6" w:rsidRPr="009A7AC6"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</w:rPr>
                                    <w:t>=20 Ω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354" o:spid="_x0000_s1088" type="#_x0000_t202" style="position:absolute;left:2606;top:4395;width:22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      <v:textbox inset="0,0,0,0">
                          <w:txbxContent>
                            <w:p w:rsidR="006F5830" w:rsidRDefault="006F5830" w:rsidP="00DE6DE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E6DE0" w:rsidRPr="00DE6DE0" w:rsidRDefault="00DE6DE0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DE6DE0" w:rsidRPr="00DE6DE0" w:rsidRDefault="00DE6DE0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DE6DE0" w:rsidRPr="00DE6DE0" w:rsidRDefault="00DE6DE0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DE6DE0" w:rsidRPr="00DE6DE0" w:rsidRDefault="00DE6DE0" w:rsidP="00DE6DE0">
            <w:pPr>
              <w:tabs>
                <w:tab w:val="left" w:pos="339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ab/>
            </w:r>
          </w:p>
          <w:p w:rsidR="00DE6DE0" w:rsidRPr="00DE6DE0" w:rsidRDefault="00DE6DE0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DE6DE0" w:rsidRPr="00DE6DE0" w:rsidRDefault="00DE6DE0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3F4F35" w:rsidRDefault="003F4F35" w:rsidP="003F4F35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DE6DE0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F35" w:rsidRDefault="003F4F35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F35" w:rsidRDefault="003F4F35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622ED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="00B622ED">
              <w:rPr>
                <w:i/>
              </w:rPr>
              <w:t xml:space="preserve"> I</w:t>
            </w:r>
            <w:r w:rsidR="00B622ED" w:rsidRPr="00C068DE">
              <w:rPr>
                <w:i/>
                <w:vertAlign w:val="subscript"/>
              </w:rPr>
              <w:t>R1</w:t>
            </w:r>
            <w:r w:rsidR="00B622ED">
              <w:rPr>
                <w:i/>
              </w:rPr>
              <w:t xml:space="preserve">=256 mA ; </w:t>
            </w:r>
            <w:r w:rsidR="00B622ED" w:rsidRPr="00D265CB">
              <w:rPr>
                <w:i/>
              </w:rPr>
              <w:t>U</w:t>
            </w:r>
            <w:r w:rsidR="00B622ED" w:rsidRPr="00D265CB">
              <w:rPr>
                <w:i/>
                <w:vertAlign w:val="subscript"/>
              </w:rPr>
              <w:t>R</w:t>
            </w:r>
            <w:r w:rsidR="00B622ED" w:rsidRPr="00D265CB">
              <w:rPr>
                <w:i/>
              </w:rPr>
              <w:t>=12,8 V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E6DE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E0" w:rsidRDefault="00DE6DE0" w:rsidP="0055285D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E0" w:rsidRPr="00DE6DE0" w:rsidRDefault="00DE6DE0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>Calculer les courants dans R</w:t>
            </w:r>
            <w:r w:rsidRPr="00D265CB">
              <w:rPr>
                <w:szCs w:val="24"/>
                <w:vertAlign w:val="subscript"/>
              </w:rPr>
              <w:t>1</w:t>
            </w:r>
            <w:r w:rsidRPr="00DE6DE0">
              <w:rPr>
                <w:szCs w:val="24"/>
              </w:rPr>
              <w:t xml:space="preserve"> et R</w:t>
            </w:r>
            <w:r w:rsidRPr="00D265CB">
              <w:rPr>
                <w:szCs w:val="24"/>
                <w:vertAlign w:val="subscript"/>
              </w:rPr>
              <w:t>2</w:t>
            </w:r>
            <w:r w:rsidRPr="00DE6DE0">
              <w:rPr>
                <w:szCs w:val="24"/>
              </w:rPr>
              <w:t>. D</w:t>
            </w:r>
            <w:r w:rsidRPr="00D265CB">
              <w:rPr>
                <w:szCs w:val="24"/>
                <w:vertAlign w:val="subscript"/>
              </w:rPr>
              <w:t>1</w:t>
            </w:r>
            <w:r w:rsidRPr="00DE6DE0">
              <w:rPr>
                <w:szCs w:val="24"/>
              </w:rPr>
              <w:t>=D</w:t>
            </w:r>
            <w:r w:rsidRPr="00D265CB">
              <w:rPr>
                <w:szCs w:val="24"/>
                <w:vertAlign w:val="subscript"/>
              </w:rPr>
              <w:t>2</w:t>
            </w:r>
            <w:r w:rsidRPr="00DE6DE0">
              <w:rPr>
                <w:szCs w:val="24"/>
              </w:rPr>
              <w:t xml:space="preserve"> avec une tension de seuil de 0,7 V</w:t>
            </w:r>
            <w:r w:rsidRPr="00DE6DE0">
              <w:rPr>
                <w:szCs w:val="24"/>
              </w:rPr>
              <w:tab/>
            </w:r>
          </w:p>
          <w:p w:rsidR="00DE6DE0" w:rsidRPr="00DE6DE0" w:rsidRDefault="00DE6DE0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DE6DE0" w:rsidRPr="00DE6DE0" w:rsidRDefault="00CA783D" w:rsidP="00DE6DE0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7760" behindDoc="0" locked="0" layoutInCell="1" allowOverlap="1" wp14:anchorId="6C92D929" wp14:editId="58A1DC46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57785</wp:posOffset>
                      </wp:positionV>
                      <wp:extent cx="2160270" cy="1285240"/>
                      <wp:effectExtent l="0" t="0" r="0" b="0"/>
                      <wp:wrapNone/>
                      <wp:docPr id="223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0270" cy="1285240"/>
                                <a:chOff x="2074" y="6738"/>
                                <a:chExt cx="3402" cy="2024"/>
                              </a:xfrm>
                            </wpg:grpSpPr>
                            <wpg:grpSp>
                              <wpg:cNvPr id="224" name="Group 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04" y="7193"/>
                                  <a:ext cx="1475" cy="1130"/>
                                  <a:chOff x="1921" y="6731"/>
                                  <a:chExt cx="1475" cy="1130"/>
                                </a:xfrm>
                              </wpg:grpSpPr>
                              <wpg:grpSp>
                                <wpg:cNvPr id="225" name="Group 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1" y="6731"/>
                                    <a:ext cx="452" cy="1130"/>
                                    <a:chOff x="1921" y="6731"/>
                                    <a:chExt cx="452" cy="1130"/>
                                  </a:xfrm>
                                </wpg:grpSpPr>
                                <wps:wsp>
                                  <wps:cNvPr id="226" name="Oval 4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21" y="7074"/>
                                      <a:ext cx="452" cy="45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7" name="Line 442"/>
                                  <wps:cNvCnPr/>
                                  <wps:spPr bwMode="auto">
                                    <a:xfrm>
                                      <a:off x="2153" y="6731"/>
                                      <a:ext cx="0" cy="11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28" name="Text Box 4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80" y="7072"/>
                                    <a:ext cx="916" cy="3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Default="006F5830" w:rsidP="00DE6DE0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U=5 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9" name="Group 4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4" y="7193"/>
                                  <a:ext cx="1017" cy="1130"/>
                                  <a:chOff x="4752" y="6731"/>
                                  <a:chExt cx="1017" cy="1130"/>
                                </a:xfrm>
                              </wpg:grpSpPr>
                              <wpg:grpSp>
                                <wpg:cNvPr id="230" name="Group 44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4300" y="7183"/>
                                    <a:ext cx="1130" cy="226"/>
                                    <a:chOff x="2605" y="3906"/>
                                    <a:chExt cx="1130" cy="226"/>
                                  </a:xfrm>
                                </wpg:grpSpPr>
                                <wps:wsp>
                                  <wps:cNvPr id="231" name="Rectangle 4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1" y="3906"/>
                                      <a:ext cx="678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2" name="Line 447"/>
                                  <wps:cNvCnPr/>
                                  <wps:spPr bwMode="auto">
                                    <a:xfrm flipH="1">
                                      <a:off x="3509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3" name="Line 448"/>
                                  <wps:cNvCnPr/>
                                  <wps:spPr bwMode="auto">
                                    <a:xfrm>
                                      <a:off x="2605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34" name="Text Box 4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1" y="7070"/>
                                    <a:ext cx="678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Default="006F5830" w:rsidP="00DE6DE0">
                                      <w:pPr>
                                        <w:pStyle w:val="Corpsdetexte"/>
                                      </w:pPr>
                                      <w:r>
                                        <w:t>R</w:t>
                                      </w:r>
                                      <w:r w:rsidRPr="00D265CB">
                                        <w:rPr>
                                          <w:vertAlign w:val="subscript"/>
                                        </w:rPr>
                                        <w:t>1</w:t>
                                      </w:r>
                                      <w:r>
                                        <w:t>=5 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5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46" y="7077"/>
                                  <a:ext cx="678" cy="2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Line 451"/>
                              <wps:cNvCnPr/>
                              <wps:spPr bwMode="auto">
                                <a:xfrm flipH="1">
                                  <a:off x="5024" y="7190"/>
                                  <a:ext cx="2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Line 452"/>
                              <wps:cNvCnPr/>
                              <wps:spPr bwMode="auto">
                                <a:xfrm>
                                  <a:off x="4120" y="7180"/>
                                  <a:ext cx="2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Text Box 4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46" y="6738"/>
                                  <a:ext cx="1130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DE6DE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</w:t>
                                    </w:r>
                                    <w:r w:rsidRPr="00D265CB">
                                      <w:rPr>
                                        <w:sz w:val="2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=100 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9" name="Text Box 4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43" y="7306"/>
                                  <a:ext cx="226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DE6DE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0" name="Line 455"/>
                              <wps:cNvCnPr/>
                              <wps:spPr bwMode="auto">
                                <a:xfrm>
                                  <a:off x="5244" y="7189"/>
                                  <a:ext cx="0" cy="1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456"/>
                              <wps:cNvCnPr/>
                              <wps:spPr bwMode="auto">
                                <a:xfrm>
                                  <a:off x="3436" y="7189"/>
                                  <a:ext cx="7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457"/>
                              <wps:cNvCnPr/>
                              <wps:spPr bwMode="auto">
                                <a:xfrm>
                                  <a:off x="2193" y="7189"/>
                                  <a:ext cx="13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Text Box 4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6" y="8423"/>
                                  <a:ext cx="452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DE6DE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</w:t>
                                    </w:r>
                                    <w:r w:rsidRPr="00D265CB">
                                      <w:rPr>
                                        <w:sz w:val="2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4" name="Line 459"/>
                              <wps:cNvCnPr/>
                              <wps:spPr bwMode="auto">
                                <a:xfrm>
                                  <a:off x="4224" y="8326"/>
                                  <a:ext cx="10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Text Box 4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3" y="8423"/>
                                  <a:ext cx="452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DE6DE0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</w:t>
                                    </w:r>
                                    <w:r w:rsidRPr="00D265CB">
                                      <w:rPr>
                                        <w:sz w:val="20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46" name="Group 4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3" y="8213"/>
                                  <a:ext cx="678" cy="232"/>
                                  <a:chOff x="2605" y="7748"/>
                                  <a:chExt cx="678" cy="232"/>
                                </a:xfrm>
                              </wpg:grpSpPr>
                              <wps:wsp>
                                <wps:cNvPr id="247" name="Line 462"/>
                                <wps:cNvCnPr/>
                                <wps:spPr bwMode="auto">
                                  <a:xfrm flipH="1">
                                    <a:off x="3063" y="7748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" name="Line 463"/>
                                <wps:cNvCnPr/>
                                <wps:spPr bwMode="auto">
                                  <a:xfrm flipH="1">
                                    <a:off x="2825" y="7748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" name="Line 464"/>
                                <wps:cNvCnPr/>
                                <wps:spPr bwMode="auto">
                                  <a:xfrm flipH="1" flipV="1">
                                    <a:off x="2831" y="7867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" name="Line 465"/>
                                <wps:cNvCnPr/>
                                <wps:spPr bwMode="auto">
                                  <a:xfrm flipH="1">
                                    <a:off x="2837" y="7752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" name="Line 466"/>
                                <wps:cNvCnPr/>
                                <wps:spPr bwMode="auto">
                                  <a:xfrm flipH="1">
                                    <a:off x="2605" y="7861"/>
                                    <a:ext cx="67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52" name="Group 4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40" y="8213"/>
                                  <a:ext cx="678" cy="232"/>
                                  <a:chOff x="2605" y="7748"/>
                                  <a:chExt cx="678" cy="232"/>
                                </a:xfrm>
                              </wpg:grpSpPr>
                              <wps:wsp>
                                <wps:cNvPr id="253" name="Line 468"/>
                                <wps:cNvCnPr/>
                                <wps:spPr bwMode="auto">
                                  <a:xfrm flipH="1">
                                    <a:off x="3063" y="7748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Line 469"/>
                                <wps:cNvCnPr/>
                                <wps:spPr bwMode="auto">
                                  <a:xfrm flipH="1">
                                    <a:off x="2825" y="7748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Line 470"/>
                                <wps:cNvCnPr/>
                                <wps:spPr bwMode="auto">
                                  <a:xfrm flipH="1" flipV="1">
                                    <a:off x="2831" y="7867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Line 471"/>
                                <wps:cNvCnPr/>
                                <wps:spPr bwMode="auto">
                                  <a:xfrm flipH="1">
                                    <a:off x="2837" y="7752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Line 472"/>
                                <wps:cNvCnPr/>
                                <wps:spPr bwMode="auto">
                                  <a:xfrm flipH="1">
                                    <a:off x="2605" y="7861"/>
                                    <a:ext cx="67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58" name="Line 473"/>
                              <wps:cNvCnPr/>
                              <wps:spPr bwMode="auto">
                                <a:xfrm flipH="1">
                                  <a:off x="2981" y="8326"/>
                                  <a:ext cx="6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474"/>
                              <wps:cNvCnPr/>
                              <wps:spPr bwMode="auto">
                                <a:xfrm flipH="1">
                                  <a:off x="2190" y="8326"/>
                                  <a:ext cx="2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2D929" id="Group 438" o:spid="_x0000_s1089" style="position:absolute;margin-left:26.8pt;margin-top:4.55pt;width:170.1pt;height:101.2pt;z-index:251637760" coordorigin="2074,6738" coordsize="3402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">
                      <v:group id="Group 439" o:spid="_x0000_s1090" style="position:absolute;left:3204;top:7193;width:1475;height:1130" coordorigin="1921,6731" coordsize="147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v:group id="Group 440" o:spid="_x0000_s1091" style="position:absolute;left:1921;top:6731;width:452;height:1130" coordorigin="1921,6731" coordsize="45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<v:oval id="Oval 441" o:spid="_x0000_s1092" style="position:absolute;left:1921;top:7074;width:452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"/>
                          <v:line id="Line 442" o:spid="_x0000_s1093" style="position:absolute;visibility:visible;mso-wrap-style:square" from="2153,6731" to="2153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W2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ImApbbHAAAA3AAA&#10;AA8AAAAAAAAAAAAAAAAABwIAAGRycy9kb3ducmV2LnhtbFBLBQYAAAAAAwADALcAAAD7AgAAAAA=&#10;"/>
                        </v:group>
                        <v:shape id="Text Box 443" o:spid="_x0000_s1094" type="#_x0000_t202" style="position:absolute;left:2480;top:7072;width:916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      <v:textbox inset="0,0,0,0">
                            <w:txbxContent>
                              <w:p w:rsidR="006F5830" w:rsidRDefault="006F5830" w:rsidP="00DE6DE0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U=5 V</w:t>
                                </w:r>
                              </w:p>
                            </w:txbxContent>
                          </v:textbox>
                        </v:shape>
                      </v:group>
                      <v:group id="Group 444" o:spid="_x0000_s1095" style="position:absolute;left:2074;top:7193;width:1017;height:1130" coordorigin="4752,6731" coordsize="1017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<v:group id="Group 445" o:spid="_x0000_s1096" style="position:absolute;left:4300;top:7183;width:1130;height:226;rotation:-90" coordorigin="2605,3906" coordsize="11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">
                          <v:rect id="Rectangle 446" o:spid="_x0000_s1097" style="position:absolute;left:2831;top:3906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HI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"/>
                          <v:line id="Line 447" o:spid="_x0000_s1098" style="position:absolute;flip:x;visibility:visible;mso-wrap-style:square" from="3509,4019" to="373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GM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X5Sw6/Z9IRkIsfAAAA//8DAFBLAQItABQABgAIAAAAIQDb4fbL7gAAAIUBAAATAAAAAAAA&#10;AAAAAAAAAAAAAABbQ29udGVudF9UeXBlc10ueG1sUEsBAi0AFAAGAAgAAAAhAFr0LFu/AAAAFQEA&#10;AAsAAAAAAAAAAAAAAAAAHwEAAF9yZWxzLy5yZWxzUEsBAi0AFAAGAAgAAAAhAMUKEYzHAAAA3AAA&#10;AA8AAAAAAAAAAAAAAAAABwIAAGRycy9kb3ducmV2LnhtbFBLBQYAAAAAAwADALcAAAD7AgAAAAA=&#10;"/>
                          <v:line id="Line 448" o:spid="_x0000_s1099" style="position:absolute;visibility:visible;mso-wrap-style:square" from="2605,4019" to="2831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V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c2I1aMYAAADcAAAA&#10;DwAAAAAAAAAAAAAAAAAHAgAAZHJzL2Rvd25yZXYueG1sUEsFBgAAAAADAAMAtwAAAPoCAAAAAA==&#10;"/>
                        </v:group>
                        <v:shape id="Text Box 449" o:spid="_x0000_s1100" type="#_x0000_t202" style="position:absolute;left:5091;top:7070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        <v:textbox inset="0,0,0,0">
                            <w:txbxContent>
                              <w:p w:rsidR="006F5830" w:rsidRDefault="006F5830" w:rsidP="00DE6DE0">
                                <w:pPr>
                                  <w:pStyle w:val="Corpsdetexte"/>
                                </w:pPr>
                                <w:r>
                                  <w:t>R</w:t>
                                </w:r>
                                <w:r w:rsidRPr="00D265CB">
                                  <w:rPr>
                                    <w:vertAlign w:val="subscript"/>
                                  </w:rPr>
                                  <w:t>1</w:t>
                                </w:r>
                                <w:r>
                                  <w:t>=5 Ω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50" o:spid="_x0000_s1101" style="position:absolute;left:4346;top:7077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fL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"/>
                      <v:line id="Line 451" o:spid="_x0000_s1102" style="position:absolute;flip:x;visibility:visible;mso-wrap-style:square" from="5024,7190" to="5250,7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eP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0nsLtTDoCcvkHAAD//wMAUEsBAi0AFAAGAAgAAAAhANvh9svuAAAAhQEAABMAAAAAAAAA&#10;AAAAAAAAAAAAAFtDb250ZW50X1R5cGVzXS54bWxQSwECLQAUAAYACAAAACEAWvQsW78AAAAVAQAA&#10;CwAAAAAAAAAAAAAAAAAfAQAAX3JlbHMvLnJlbHNQSwECLQAUAAYACAAAACEAujEXj8YAAADcAAAA&#10;DwAAAAAAAAAAAAAAAAAHAgAAZHJzL2Rvd25yZXYueG1sUEsFBgAAAAADAAMAtwAAAPoCAAAAAA==&#10;"/>
                      <v:line id="Line 452" o:spid="_x0000_s1103" style="position:absolute;visibility:visible;mso-wrap-style:square" from="4120,7180" to="4346,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Nr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CevMD/mXgE5PwPAAD//wMAUEsBAi0AFAAGAAgAAAAhANvh9svuAAAAhQEAABMAAAAAAAAA&#10;AAAAAAAAAAAAAFtDb250ZW50X1R5cGVzXS54bWxQSwECLQAUAAYACAAAACEAWvQsW78AAAAVAQAA&#10;CwAAAAAAAAAAAAAAAAAfAQAAX3JlbHMvLnJlbHNQSwECLQAUAAYACAAAACEADFkza8YAAADcAAAA&#10;DwAAAAAAAAAAAAAAAAAHAgAAZHJzL2Rvd25yZXYueG1sUEsFBgAAAAADAAMAtwAAAPoCAAAAAA==&#10;"/>
                      <v:shape id="Text Box 453" o:spid="_x0000_s1104" type="#_x0000_t202" style="position:absolute;left:4346;top:6738;width:113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      <v:textbox inset="0,0,0,0">
                          <w:txbxContent>
                            <w:p w:rsidR="006F5830" w:rsidRDefault="006F5830" w:rsidP="00DE6DE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</w:t>
                              </w:r>
                              <w:r w:rsidRPr="00D265CB">
                                <w:rPr>
                                  <w:sz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>=100 Ω</w:t>
                              </w:r>
                            </w:p>
                          </w:txbxContent>
                        </v:textbox>
                      </v:shape>
                      <v:shape id="Text Box 454" o:spid="_x0000_s1105" type="#_x0000_t202" style="position:absolute;left:3543;top:7306;width:22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    <v:textbox inset="0,0,0,0">
                          <w:txbxContent>
                            <w:p w:rsidR="006F5830" w:rsidRDefault="006F5830" w:rsidP="00DE6DE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line id="Line 455" o:spid="_x0000_s1106" style="position:absolute;visibility:visible;mso-wrap-style:square" from="5244,7189" to="5244,8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      <v:line id="Line 456" o:spid="_x0000_s1107" style="position:absolute;visibility:visible;mso-wrap-style:square" from="3436,7189" to="4227,7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35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LT6ffnHAAAA3AAA&#10;AA8AAAAAAAAAAAAAAAAABwIAAGRycy9kb3ducmV2LnhtbFBLBQYAAAAAAwADALcAAAD7AgAAAAA=&#10;"/>
                      <v:line id="Line 457" o:spid="_x0000_s1108" style="position:absolute;visibility:visible;mso-wrap-style:square" from="2193,7189" to="3549,7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OO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EQo447HAAAA3AAA&#10;AA8AAAAAAAAAAAAAAAAABwIAAGRycy9kb3ducmV2LnhtbFBLBQYAAAAAAwADALcAAAD7AgAAAAA=&#10;"/>
                      <v:shape id="Text Box 458" o:spid="_x0000_s1109" type="#_x0000_t202" style="position:absolute;left:3766;top:8423;width:45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      <v:textbox inset="0,0,0,0">
                          <w:txbxContent>
                            <w:p w:rsidR="006F5830" w:rsidRDefault="006F5830" w:rsidP="00DE6DE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r w:rsidRPr="00D265CB">
                                <w:rPr>
                                  <w:sz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Line 459" o:spid="_x0000_s1110" style="position:absolute;visibility:visible;mso-wrap-style:square" from="4224,8326" to="5241,8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      <v:shape id="Text Box 460" o:spid="_x0000_s1111" type="#_x0000_t202" style="position:absolute;left:2523;top:8423;width:45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    <v:textbox inset="0,0,0,0">
                          <w:txbxContent>
                            <w:p w:rsidR="006F5830" w:rsidRDefault="006F5830" w:rsidP="00DE6DE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r w:rsidRPr="00D265CB">
                                <w:rPr>
                                  <w:sz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Group 461" o:spid="_x0000_s1112" style="position:absolute;left:2303;top:8213;width:678;height:232" coordorigin="2605,7748" coordsize="67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<v:line id="Line 462" o:spid="_x0000_s1113" style="position:absolute;flip:x;visibility:visible;mso-wrap-style:square" from="3063,7748" to="3063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Fp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av8PvmXQE5PwOAAD//wMAUEsBAi0AFAAGAAgAAAAhANvh9svuAAAAhQEAABMAAAAAAAAA&#10;AAAAAAAAAAAAAFtDb250ZW50X1R5cGVzXS54bWxQSwECLQAUAAYACAAAACEAWvQsW78AAAAVAQAA&#10;CwAAAAAAAAAAAAAAAAAfAQAAX3JlbHMvLnJlbHNQSwECLQAUAAYACAAAACEAjXvBacYAAADcAAAA&#10;DwAAAAAAAAAAAAAAAAAHAgAAZHJzL2Rvd25yZXYueG1sUEsFBgAAAAADAAMAtwAAAPoCAAAAAA==&#10;"/>
                        <v:line id="Line 463" o:spid="_x0000_s1114" style="position:absolute;flip:x;visibility:visible;mso-wrap-style:square" from="2825,7748" to="3051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UbwwAAANw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M09p0Jh0BuboDAAD//wMAUEsBAi0AFAAGAAgAAAAhANvh9svuAAAAhQEAABMAAAAAAAAAAAAA&#10;AAAAAAAAAFtDb250ZW50X1R5cGVzXS54bWxQSwECLQAUAAYACAAAACEAWvQsW78AAAAVAQAACwAA&#10;AAAAAAAAAAAAAAAfAQAAX3JlbHMvLnJlbHNQSwECLQAUAAYACAAAACEA/ORVG8MAAADcAAAADwAA&#10;AAAAAAAAAAAAAAAHAgAAZHJzL2Rvd25yZXYueG1sUEsFBgAAAAADAAMAtwAAAPcCAAAAAA==&#10;"/>
                        <v:line id="Line 464" o:spid="_x0000_s1115" style="position:absolute;flip:x y;visibility:visible;mso-wrap-style:square" from="2831,7867" to="3057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"/>
                        <v:line id="Line 465" o:spid="_x0000_s1116" style="position:absolute;flip:x;visibility:visible;mso-wrap-style:square" from="2837,7752" to="2837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/AxAAAANw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WD8keanM+kIyMU/AAAA//8DAFBLAQItABQABgAIAAAAIQDb4fbL7gAAAIUBAAATAAAAAAAAAAAA&#10;AAAAAAAAAABbQ29udGVudF9UeXBlc10ueG1sUEsBAi0AFAAGAAgAAAAhAFr0LFu/AAAAFQEAAAsA&#10;AAAAAAAAAAAAAAAAHwEAAF9yZWxzLy5yZWxzUEsBAi0AFAAGAAgAAAAhAIdLz8DEAAAA3AAAAA8A&#10;AAAAAAAAAAAAAAAABwIAAGRycy9kb3ducmV2LnhtbFBLBQYAAAAAAwADALcAAAD4AgAAAAA=&#10;"/>
                        <v:line id="Line 466" o:spid="_x0000_s1117" style="position:absolute;flip:x;visibility:visible;mso-wrap-style:square" from="2605,7861" to="3283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pb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i+TOD3TDoCcv0DAAD//wMAUEsBAi0AFAAGAAgAAAAhANvh9svuAAAAhQEAABMAAAAAAAAA&#10;AAAAAAAAAAAAAFtDb250ZW50X1R5cGVzXS54bWxQSwECLQAUAAYACAAAACEAWvQsW78AAAAVAQAA&#10;CwAAAAAAAAAAAAAAAAAfAQAAX3JlbHMvLnJlbHNQSwECLQAUAAYACAAAACEA6AdqW8YAAADcAAAA&#10;DwAAAAAAAAAAAAAAAAAHAgAAZHJzL2Rvd25yZXYueG1sUEsFBgAAAAADAAMAtwAAAPoCAAAAAA==&#10;"/>
                      </v:group>
                      <v:group id="Group 467" o:spid="_x0000_s1118" style="position:absolute;left:3540;top:8213;width:678;height:232" coordorigin="2605,7748" coordsize="67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line id="Line 468" o:spid="_x0000_s1119" style="position:absolute;flip:x;visibility:visible;mso-wrap-style:square" from="3063,7748" to="3063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G3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aweLiD05l0BGT5BwAA//8DAFBLAQItABQABgAIAAAAIQDb4fbL7gAAAIUBAAATAAAAAAAA&#10;AAAAAAAAAAAAAABbQ29udGVudF9UeXBlc10ueG1sUEsBAi0AFAAGAAgAAAAhAFr0LFu/AAAAFQEA&#10;AAsAAAAAAAAAAAAAAAAAHwEAAF9yZWxzLy5yZWxzUEsBAi0AFAAGAAgAAAAhAHeZUbfHAAAA3AAA&#10;AA8AAAAAAAAAAAAAAAAABwIAAGRycy9kb3ducmV2LnhtbFBLBQYAAAAAAwADALcAAAD7AgAAAAA=&#10;"/>
                        <v:line id="Line 469" o:spid="_x0000_s1120" style="position:absolute;flip:x;visibility:visible;mso-wrap-style:square" from="2825,7748" to="3051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MnD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jB6G8PvmXQE5PwOAAD//wMAUEsBAi0AFAAGAAgAAAAhANvh9svuAAAAhQEAABMAAAAAAAAA&#10;AAAAAAAAAAAAAFtDb250ZW50X1R5cGVzXS54bWxQSwECLQAUAAYACAAAACEAWvQsW78AAAAVAQAA&#10;CwAAAAAAAAAAAAAAAAAfAQAAX3JlbHMvLnJlbHNQSwECLQAUAAYACAAAACEA+HDJw8YAAADcAAAA&#10;DwAAAAAAAAAAAAAAAAAHAgAAZHJzL2Rvd25yZXYueG1sUEsFBgAAAAADAAMAtwAAAPoCAAAAAA==&#10;"/>
                        <v:line id="Line 470" o:spid="_x0000_s1121" style="position:absolute;flip:x y;visibility:visible;mso-wrap-style:square" from="2831,7867" to="3057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"/>
                        <v:line id="Line 471" o:spid="_x0000_s1122" style="position:absolute;flip:x;visibility:visible;mso-wrap-style:square" from="2837,7752" to="2837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Iv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0mcLtTDoCcvkHAAD//wMAUEsBAi0AFAAGAAgAAAAhANvh9svuAAAAhQEAABMAAAAAAAAA&#10;AAAAAAAAAAAAAFtDb250ZW50X1R5cGVzXS54bWxQSwECLQAUAAYACAAAACEAWvQsW78AAAAVAQAA&#10;CwAAAAAAAAAAAAAAAAAfAQAAX3JlbHMvLnJlbHNQSwECLQAUAAYACAAAACEAZ+7yL8YAAADcAAAA&#10;DwAAAAAAAAAAAAAAAAAHAgAAZHJzL2Rvd25yZXYueG1sUEsFBgAAAAADAAMAtwAAAPoCAAAAAA==&#10;"/>
                        <v:line id="Line 472" o:spid="_x0000_s1123" style="position:absolute;flip:x;visibility:visible;mso-wrap-style:square" from="2605,7861" to="3283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e0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uH+E05l0BGT5BwAA//8DAFBLAQItABQABgAIAAAAIQDb4fbL7gAAAIUBAAATAAAAAAAA&#10;AAAAAAAAAAAAAABbQ29udGVudF9UeXBlc10ueG1sUEsBAi0AFAAGAAgAAAAhAFr0LFu/AAAAFQEA&#10;AAsAAAAAAAAAAAAAAAAAHwEAAF9yZWxzLy5yZWxzUEsBAi0AFAAGAAgAAAAhAAiiV7THAAAA3AAA&#10;AA8AAAAAAAAAAAAAAAAABwIAAGRycy9kb3ducmV2LnhtbFBLBQYAAAAAAwADALcAAAD7AgAAAAA=&#10;"/>
                      </v:group>
                      <v:line id="Line 473" o:spid="_x0000_s1124" style="position:absolute;flip:x;visibility:visible;mso-wrap-style:square" from="2981,8326" to="3659,8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PGxAAAANw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WD8kdamM+kIyMU/AAAA//8DAFBLAQItABQABgAIAAAAIQDb4fbL7gAAAIUBAAATAAAAAAAAAAAA&#10;AAAAAAAAAABbQ29udGVudF9UeXBlc10ueG1sUEsBAi0AFAAGAAgAAAAhAFr0LFu/AAAAFQEAAAsA&#10;AAAAAAAAAAAAAAAAHwEAAF9yZWxzLy5yZWxzUEsBAi0AFAAGAAgAAAAhAHk9w8bEAAAA3AAAAA8A&#10;AAAAAAAAAAAAAAAABwIAAGRycy9kb3ducmV2LnhtbFBLBQYAAAAAAwADALcAAAD4AgAAAAA=&#10;"/>
                      <v:line id="Line 474" o:spid="_x0000_s1125" style="position:absolute;flip:x;visibility:visible;mso-wrap-style:square" from="2190,8326" to="2416,8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Zd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0mcHtTDoCcvkHAAD//wMAUEsBAi0AFAAGAAgAAAAhANvh9svuAAAAhQEAABMAAAAAAAAA&#10;AAAAAAAAAAAAAFtDb250ZW50X1R5cGVzXS54bWxQSwECLQAUAAYACAAAACEAWvQsW78AAAAVAQAA&#10;CwAAAAAAAAAAAAAAAAAfAQAAX3JlbHMvLnJlbHNQSwECLQAUAAYACAAAACEAFnFmXcYAAADcAAAA&#10;DwAAAAAAAAAAAAAAAAAHAgAAZHJzL2Rvd25yZXYueG1sUEsFBgAAAAADAAMAtwAAAPoCAAAAAA==&#10;"/>
                    </v:group>
                  </w:pict>
                </mc:Fallback>
              </mc:AlternateContent>
            </w:r>
          </w:p>
          <w:p w:rsidR="00DE6DE0" w:rsidRDefault="00DE6DE0" w:rsidP="00DE6DE0">
            <w:pPr>
              <w:tabs>
                <w:tab w:val="left" w:pos="6350"/>
              </w:tabs>
              <w:spacing w:before="20" w:after="20"/>
              <w:rPr>
                <w:sz w:val="20"/>
              </w:rPr>
            </w:pPr>
          </w:p>
          <w:p w:rsidR="00DE6DE0" w:rsidRDefault="00DE6DE0" w:rsidP="00DE6DE0">
            <w:pPr>
              <w:tabs>
                <w:tab w:val="left" w:pos="1050"/>
              </w:tabs>
              <w:spacing w:before="20" w:after="20"/>
              <w:rPr>
                <w:sz w:val="20"/>
              </w:rPr>
            </w:pPr>
            <w:r>
              <w:rPr>
                <w:sz w:val="20"/>
              </w:rPr>
              <w:tab/>
            </w:r>
          </w:p>
          <w:p w:rsidR="00DE6DE0" w:rsidRDefault="00DE6DE0" w:rsidP="00DE6DE0">
            <w:pPr>
              <w:tabs>
                <w:tab w:val="left" w:pos="3390"/>
              </w:tabs>
              <w:spacing w:before="20" w:after="20"/>
              <w:rPr>
                <w:sz w:val="20"/>
              </w:rPr>
            </w:pPr>
            <w:r>
              <w:rPr>
                <w:sz w:val="20"/>
              </w:rPr>
              <w:tab/>
            </w:r>
          </w:p>
          <w:p w:rsidR="00DE6DE0" w:rsidRDefault="00DE6DE0" w:rsidP="00DE6DE0">
            <w:pPr>
              <w:tabs>
                <w:tab w:val="left" w:pos="6350"/>
              </w:tabs>
              <w:spacing w:before="20" w:after="20"/>
              <w:rPr>
                <w:sz w:val="20"/>
              </w:rPr>
            </w:pPr>
          </w:p>
          <w:p w:rsidR="00DE6DE0" w:rsidRDefault="00DE6DE0" w:rsidP="00DE6DE0">
            <w:pPr>
              <w:tabs>
                <w:tab w:val="left" w:pos="6350"/>
              </w:tabs>
              <w:spacing w:before="20" w:after="20"/>
              <w:rPr>
                <w:sz w:val="20"/>
              </w:rPr>
            </w:pPr>
          </w:p>
          <w:p w:rsidR="00DE6DE0" w:rsidRDefault="00DE6DE0" w:rsidP="00DE6DE0">
            <w:pPr>
              <w:tabs>
                <w:tab w:val="left" w:pos="6350"/>
              </w:tabs>
              <w:spacing w:before="20" w:after="20"/>
              <w:rPr>
                <w:sz w:val="20"/>
              </w:rPr>
            </w:pPr>
          </w:p>
          <w:p w:rsidR="00DE6DE0" w:rsidRDefault="00DE6DE0" w:rsidP="00DE6DE0">
            <w:pPr>
              <w:pStyle w:val="En-tte"/>
              <w:tabs>
                <w:tab w:val="left" w:pos="708"/>
              </w:tabs>
            </w:pPr>
            <w:r>
              <w:rPr>
                <w:sz w:val="20"/>
              </w:rPr>
              <w:tab/>
            </w:r>
          </w:p>
          <w:p w:rsidR="00DE6DE0" w:rsidRPr="00DE6DE0" w:rsidRDefault="00DE6DE0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DE6DE0" w:rsidRDefault="00DE6DE0" w:rsidP="0055285D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DE6DE0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E0" w:rsidRDefault="00DE6DE0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DE0" w:rsidRDefault="00DE6DE0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D265CB">
              <w:rPr>
                <w:i/>
              </w:rPr>
              <w:t xml:space="preserve"> I</w:t>
            </w:r>
            <w:r w:rsidRPr="00D265CB">
              <w:rPr>
                <w:i/>
                <w:vertAlign w:val="subscript"/>
              </w:rPr>
              <w:t>R1</w:t>
            </w:r>
            <w:r w:rsidRPr="00D265CB">
              <w:rPr>
                <w:i/>
              </w:rPr>
              <w:t>=0A  ;  I</w:t>
            </w:r>
            <w:r w:rsidRPr="00D265CB">
              <w:rPr>
                <w:i/>
                <w:vertAlign w:val="subscript"/>
              </w:rPr>
              <w:t>R2</w:t>
            </w:r>
            <w:r w:rsidRPr="00D265CB">
              <w:rPr>
                <w:i/>
              </w:rPr>
              <w:t>=43 mA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F433CB" w:rsidRDefault="00F433CB"/>
    <w:p w:rsidR="00F433CB" w:rsidRDefault="008B5F66" w:rsidP="00F433CB">
      <w:hyperlink w:anchor="_top" w:history="1">
        <w:r w:rsidR="00F433CB" w:rsidRPr="00D73BF9">
          <w:rPr>
            <w:rStyle w:val="Lienhypertexte"/>
          </w:rPr>
          <w:t>Retour au haut de la page</w:t>
        </w:r>
      </w:hyperlink>
    </w:p>
    <w:p w:rsidR="00F433CB" w:rsidRDefault="00F433CB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575482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CA783D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773F9E15" wp14:editId="5EA07A39">
                  <wp:extent cx="2247900" cy="88582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482" w:rsidRPr="00575482">
              <w:rPr>
                <w:szCs w:val="24"/>
              </w:rPr>
              <w:tab/>
            </w: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>Tension de seuil  de la diode = 0,7 V</w:t>
            </w:r>
          </w:p>
          <w:p w:rsidR="00575482" w:rsidRPr="00575482" w:rsidRDefault="00575482" w:rsidP="00361A3F">
            <w:pPr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>Calculer I source</w:t>
            </w:r>
          </w:p>
          <w:p w:rsidR="00575482" w:rsidRPr="00575482" w:rsidRDefault="00575482" w:rsidP="0055285D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D265CB">
              <w:rPr>
                <w:i/>
                <w:szCs w:val="24"/>
              </w:rPr>
              <w:t xml:space="preserve"> I</w:t>
            </w:r>
            <w:r>
              <w:rPr>
                <w:i/>
                <w:szCs w:val="24"/>
                <w:vertAlign w:val="subscript"/>
              </w:rPr>
              <w:t>s</w:t>
            </w:r>
            <w:r w:rsidRPr="00D265CB">
              <w:rPr>
                <w:i/>
                <w:szCs w:val="24"/>
              </w:rPr>
              <w:t>= 2,62A</w:t>
            </w:r>
            <w:r w:rsidR="00B36047">
              <w:rPr>
                <w:i/>
                <w:szCs w:val="24"/>
              </w:rPr>
              <w:t>; I</w:t>
            </w:r>
            <w:r w:rsidR="00B36047">
              <w:rPr>
                <w:i/>
                <w:szCs w:val="24"/>
                <w:vertAlign w:val="subscript"/>
              </w:rPr>
              <w:t>1</w:t>
            </w:r>
            <w:r w:rsidR="00B36047">
              <w:rPr>
                <w:i/>
                <w:szCs w:val="24"/>
              </w:rPr>
              <w:t>=1,95 A; I</w:t>
            </w:r>
            <w:r w:rsidR="00B36047">
              <w:rPr>
                <w:i/>
                <w:szCs w:val="24"/>
                <w:vertAlign w:val="subscript"/>
              </w:rPr>
              <w:t>23</w:t>
            </w:r>
            <w:r w:rsidR="00B36047">
              <w:rPr>
                <w:i/>
                <w:szCs w:val="24"/>
              </w:rPr>
              <w:t>=0,66 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73D46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D46" w:rsidRPr="00575482" w:rsidRDefault="00D73D46" w:rsidP="00D73D46">
            <w:pPr>
              <w:pStyle w:val="En-tte"/>
              <w:numPr>
                <w:ilvl w:val="0"/>
                <w:numId w:val="1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D46" w:rsidRPr="00575482" w:rsidRDefault="00CA783D" w:rsidP="003A1E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9E65C8" wp14:editId="4CB3A25E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683895</wp:posOffset>
                      </wp:positionV>
                      <wp:extent cx="563880" cy="179705"/>
                      <wp:effectExtent l="0" t="0" r="0" b="0"/>
                      <wp:wrapNone/>
                      <wp:docPr id="222" name="Text Box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830" w:rsidRPr="00ED0C17" w:rsidRDefault="006F5830" w:rsidP="00D73D4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0C17">
                                    <w:rPr>
                                      <w:sz w:val="16"/>
                                      <w:szCs w:val="16"/>
                                    </w:rPr>
                                    <w:t xml:space="preserve">Vcc =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 w:rsidRPr="00ED0C17">
                                    <w:rPr>
                                      <w:sz w:val="16"/>
                                      <w:szCs w:val="16"/>
                                    </w:rPr>
                                    <w:t xml:space="preserve"> V</w:t>
                                  </w:r>
                                </w:p>
                              </w:txbxContent>
                            </wps:txbx>
                            <wps:bodyPr rot="0" vert="horz" wrap="none" lIns="0" tIns="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E65C8" id="Text Box 1216" o:spid="_x0000_s1126" type="#_x0000_t202" style="position:absolute;margin-left:104.65pt;margin-top:53.85pt;width:44.4pt;height:14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" stroked="f">
                      <v:textbox inset="0,0">
                        <w:txbxContent>
                          <w:p w:rsidR="006F5830" w:rsidRPr="00ED0C17" w:rsidRDefault="006F5830" w:rsidP="00D73D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D0C17">
                              <w:rPr>
                                <w:sz w:val="16"/>
                                <w:szCs w:val="16"/>
                              </w:rPr>
                              <w:t xml:space="preserve">Vcc =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  <w:r w:rsidRPr="00ED0C17">
                              <w:rPr>
                                <w:sz w:val="16"/>
                                <w:szCs w:val="16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3D46">
              <w:object w:dxaOrig="4275" w:dyaOrig="1800">
                <v:shape id="_x0000_i1026" type="#_x0000_t75" style="width:213.6pt;height:90.15pt" o:ole="">
                  <v:imagedata r:id="rId9" o:title=""/>
                </v:shape>
                <o:OLEObject Type="Embed" ProgID="PBrush" ShapeID="_x0000_i1026" DrawAspect="Content" ObjectID="_1579968578" r:id="rId10"/>
              </w:object>
            </w:r>
          </w:p>
          <w:p w:rsidR="00D73D46" w:rsidRPr="00575482" w:rsidRDefault="00D73D46" w:rsidP="003A1E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  <w:lang w:val="fr-FR"/>
              </w:rPr>
              <w:t>U</w:t>
            </w:r>
            <w:r w:rsidRPr="00D73D46">
              <w:rPr>
                <w:szCs w:val="24"/>
                <w:vertAlign w:val="subscript"/>
                <w:lang w:val="fr-FR"/>
              </w:rPr>
              <w:t>diode</w:t>
            </w:r>
            <w:r w:rsidRPr="00575482">
              <w:rPr>
                <w:szCs w:val="24"/>
                <w:lang w:val="fr-FR"/>
              </w:rPr>
              <w:t xml:space="preserve"> = 0,7 V</w:t>
            </w:r>
          </w:p>
          <w:p w:rsidR="00D73D46" w:rsidRPr="00575482" w:rsidRDefault="00D73D46" w:rsidP="003A1E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>Calculer I source.</w:t>
            </w:r>
          </w:p>
          <w:p w:rsidR="00D73D46" w:rsidRPr="00575482" w:rsidRDefault="00D73D46" w:rsidP="003A1E09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D46" w:rsidRPr="00575482" w:rsidRDefault="00D73D46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D46" w:rsidRPr="00575482" w:rsidRDefault="00D73D46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D265CB">
              <w:rPr>
                <w:i/>
                <w:szCs w:val="24"/>
              </w:rPr>
              <w:t xml:space="preserve"> I</w:t>
            </w:r>
            <w:r w:rsidRPr="00D265CB">
              <w:rPr>
                <w:i/>
                <w:szCs w:val="24"/>
                <w:vertAlign w:val="subscript"/>
              </w:rPr>
              <w:t>23=</w:t>
            </w:r>
            <w:r w:rsidRPr="00D265CB">
              <w:rPr>
                <w:i/>
                <w:szCs w:val="24"/>
              </w:rPr>
              <w:t>2,44A  ;  I</w:t>
            </w:r>
            <w:r w:rsidRPr="00D265CB">
              <w:rPr>
                <w:i/>
                <w:szCs w:val="24"/>
                <w:vertAlign w:val="subscript"/>
              </w:rPr>
              <w:t>1</w:t>
            </w:r>
            <w:r w:rsidRPr="00D265CB">
              <w:rPr>
                <w:i/>
                <w:szCs w:val="24"/>
              </w:rPr>
              <w:t>=2,93A  ;  I</w:t>
            </w:r>
            <w:r w:rsidRPr="00D265CB">
              <w:rPr>
                <w:i/>
                <w:szCs w:val="24"/>
                <w:vertAlign w:val="subscript"/>
              </w:rPr>
              <w:t>s</w:t>
            </w:r>
            <w:r w:rsidRPr="00D265CB">
              <w:rPr>
                <w:i/>
                <w:szCs w:val="24"/>
              </w:rPr>
              <w:t>=5,37A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6A016D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16D" w:rsidRPr="00575482" w:rsidRDefault="006A016D" w:rsidP="006A016D">
            <w:pPr>
              <w:pStyle w:val="En-tte"/>
              <w:numPr>
                <w:ilvl w:val="0"/>
                <w:numId w:val="1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16D" w:rsidRDefault="00CA783D" w:rsidP="006A016D">
            <w:pPr>
              <w:spacing w:before="20" w:after="20"/>
              <w:rPr>
                <w:szCs w:val="24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E58D29" wp14:editId="26655A81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28575</wp:posOffset>
                      </wp:positionV>
                      <wp:extent cx="849630" cy="360045"/>
                      <wp:effectExtent l="0" t="0" r="0" b="0"/>
                      <wp:wrapNone/>
                      <wp:docPr id="221" name="Text Box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963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830" w:rsidRPr="00ED0C17" w:rsidRDefault="006F5830" w:rsidP="006A01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0C17">
                                    <w:rPr>
                                      <w:sz w:val="16"/>
                                      <w:szCs w:val="16"/>
                                    </w:rPr>
                                    <w:t xml:space="preserve">Vcc =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  <w:r w:rsidRPr="00ED0C17">
                                    <w:rPr>
                                      <w:sz w:val="16"/>
                                      <w:szCs w:val="16"/>
                                    </w:rPr>
                                    <w:t xml:space="preserve"> V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58D29" id="Text Box 1214" o:spid="_x0000_s1127" type="#_x0000_t202" style="position:absolute;margin-left:126.15pt;margin-top:2.25pt;width:66.9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" stroked="f">
                      <v:textbox inset="0">
                        <w:txbxContent>
                          <w:p w:rsidR="006F5830" w:rsidRPr="00ED0C17" w:rsidRDefault="006F5830" w:rsidP="006A01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D0C17">
                              <w:rPr>
                                <w:sz w:val="16"/>
                                <w:szCs w:val="16"/>
                              </w:rPr>
                              <w:t xml:space="preserve">Vcc =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  <w:r w:rsidRPr="00ED0C17">
                              <w:rPr>
                                <w:sz w:val="16"/>
                                <w:szCs w:val="16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16D">
              <w:object w:dxaOrig="2655" w:dyaOrig="1740">
                <v:shape id="_x0000_i1027" type="#_x0000_t75" style="width:133.7pt;height:87.15pt" o:ole="">
                  <v:imagedata r:id="rId11" o:title=""/>
                </v:shape>
                <o:OLEObject Type="Embed" ProgID="PBrush" ShapeID="_x0000_i1027" DrawAspect="Content" ObjectID="_1579968579" r:id="rId12"/>
              </w:object>
            </w:r>
          </w:p>
          <w:p w:rsidR="006A016D" w:rsidRDefault="006A016D" w:rsidP="006A016D">
            <w:pPr>
              <w:spacing w:before="20" w:after="20"/>
              <w:rPr>
                <w:szCs w:val="24"/>
              </w:rPr>
            </w:pPr>
          </w:p>
          <w:p w:rsidR="006A016D" w:rsidRPr="00575482" w:rsidRDefault="006A016D" w:rsidP="006A016D">
            <w:pPr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>U</w:t>
            </w:r>
            <w:r w:rsidRPr="00ED0C17">
              <w:rPr>
                <w:szCs w:val="24"/>
                <w:vertAlign w:val="subscript"/>
              </w:rPr>
              <w:t>LED</w:t>
            </w:r>
            <w:r w:rsidRPr="00575482">
              <w:rPr>
                <w:szCs w:val="24"/>
              </w:rPr>
              <w:t xml:space="preserve"> = 2V et I</w:t>
            </w:r>
            <w:r w:rsidRPr="00ED0C17">
              <w:rPr>
                <w:szCs w:val="24"/>
                <w:vertAlign w:val="subscript"/>
              </w:rPr>
              <w:t>LED</w:t>
            </w:r>
            <w:r w:rsidRPr="00575482">
              <w:rPr>
                <w:szCs w:val="24"/>
              </w:rPr>
              <w:t>= 20 mA</w:t>
            </w:r>
          </w:p>
          <w:p w:rsidR="006A016D" w:rsidRPr="00575482" w:rsidRDefault="006A016D" w:rsidP="006A016D">
            <w:pPr>
              <w:spacing w:before="20" w:after="20"/>
              <w:rPr>
                <w:szCs w:val="24"/>
              </w:rPr>
            </w:pPr>
          </w:p>
          <w:p w:rsidR="006A016D" w:rsidRPr="00575482" w:rsidRDefault="006A016D" w:rsidP="006A016D">
            <w:pPr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>Quelle doit être la valeur de R</w:t>
            </w:r>
            <w:r w:rsidRPr="00ED0C17">
              <w:rPr>
                <w:szCs w:val="24"/>
              </w:rPr>
              <w:t>1</w:t>
            </w:r>
            <w:r w:rsidRPr="00575482">
              <w:rPr>
                <w:szCs w:val="24"/>
              </w:rPr>
              <w:t xml:space="preserve"> pour que </w:t>
            </w:r>
            <w:smartTag w:uri="urn:schemas-microsoft-com:office:smarttags" w:element="PersonName">
              <w:smartTagPr>
                <w:attr w:name="ProductID" w:val="la LED"/>
              </w:smartTagPr>
              <w:r w:rsidRPr="00575482">
                <w:rPr>
                  <w:szCs w:val="24"/>
                </w:rPr>
                <w:t>la LED</w:t>
              </w:r>
            </w:smartTag>
            <w:r w:rsidRPr="00575482">
              <w:rPr>
                <w:szCs w:val="24"/>
              </w:rPr>
              <w:t xml:space="preserve"> travaille correctement ?</w:t>
            </w:r>
          </w:p>
          <w:p w:rsidR="006A016D" w:rsidRPr="00ED0C17" w:rsidRDefault="006A016D" w:rsidP="006A016D">
            <w:pPr>
              <w:spacing w:before="20" w:after="20"/>
              <w:rPr>
                <w:szCs w:val="24"/>
              </w:rPr>
            </w:pPr>
            <w:r w:rsidRPr="00ED0C17">
              <w:rPr>
                <w:szCs w:val="24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16D" w:rsidRPr="00ED0C17" w:rsidRDefault="006A016D" w:rsidP="00D621A7">
            <w:pPr>
              <w:pStyle w:val="En-tte"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16D" w:rsidRPr="00ED0C17" w:rsidRDefault="006A016D" w:rsidP="00D621A7">
            <w:pPr>
              <w:pStyle w:val="En-tte"/>
              <w:jc w:val="center"/>
              <w:rPr>
                <w:szCs w:val="24"/>
              </w:rPr>
            </w:pPr>
          </w:p>
        </w:tc>
      </w:tr>
      <w:tr w:rsidR="00B5609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D265CB">
              <w:rPr>
                <w:i/>
                <w:szCs w:val="24"/>
              </w:rPr>
              <w:t xml:space="preserve"> R</w:t>
            </w:r>
            <w:r w:rsidRPr="00D265CB">
              <w:rPr>
                <w:i/>
                <w:szCs w:val="24"/>
                <w:vertAlign w:val="subscript"/>
              </w:rPr>
              <w:t>1</w:t>
            </w:r>
            <w:r w:rsidRPr="00D265CB">
              <w:rPr>
                <w:i/>
                <w:szCs w:val="24"/>
              </w:rPr>
              <w:t>=1,1kΩ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75482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 w:rsidRPr="00575482">
              <w:rPr>
                <w:szCs w:val="24"/>
              </w:rPr>
              <w:t>Calculer la résistance dynamique de la diode à partir de la caractéristique suivante :</w:t>
            </w:r>
          </w:p>
          <w:p w:rsidR="00575482" w:rsidRPr="00575482" w:rsidRDefault="00CA783D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9808" behindDoc="0" locked="0" layoutInCell="1" allowOverlap="1" wp14:anchorId="1F44C007" wp14:editId="2B879C6B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41275</wp:posOffset>
                      </wp:positionV>
                      <wp:extent cx="3951605" cy="1951990"/>
                      <wp:effectExtent l="0" t="0" r="0" b="0"/>
                      <wp:wrapNone/>
                      <wp:docPr id="189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51605" cy="1951990"/>
                                <a:chOff x="3121" y="9653"/>
                                <a:chExt cx="6223" cy="3074"/>
                              </a:xfrm>
                            </wpg:grpSpPr>
                            <wps:wsp>
                              <wps:cNvPr id="190" name="Text Box 7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01" y="11641"/>
                                  <a:ext cx="543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pPr>
                                      <w:pStyle w:val="En-tte"/>
                                      <w:tabs>
                                        <w:tab w:val="clear" w:pos="4536"/>
                                        <w:tab w:val="clear" w:pos="9072"/>
                                      </w:tabs>
                                    </w:pPr>
                                    <w:r>
                                      <w:t>[V]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" name="Line 781"/>
                              <wps:cNvCnPr/>
                              <wps:spPr bwMode="auto">
                                <a:xfrm>
                                  <a:off x="5231" y="12037"/>
                                  <a:ext cx="34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Line 782"/>
                              <wps:cNvCnPr/>
                              <wps:spPr bwMode="auto">
                                <a:xfrm flipV="1">
                                  <a:off x="5231" y="9734"/>
                                  <a:ext cx="0" cy="22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Line 783"/>
                              <wps:cNvCnPr/>
                              <wps:spPr bwMode="auto">
                                <a:xfrm>
                                  <a:off x="5231" y="12037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Line 784"/>
                              <wps:cNvCnPr/>
                              <wps:spPr bwMode="auto">
                                <a:xfrm flipV="1">
                                  <a:off x="5798" y="10336"/>
                                  <a:ext cx="567" cy="1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Line 785"/>
                              <wps:cNvCnPr/>
                              <wps:spPr bwMode="auto">
                                <a:xfrm>
                                  <a:off x="5798" y="12037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786"/>
                              <wps:cNvCnPr/>
                              <wps:spPr bwMode="auto">
                                <a:xfrm>
                                  <a:off x="5942" y="12054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Line 787"/>
                              <wps:cNvCnPr/>
                              <wps:spPr bwMode="auto">
                                <a:xfrm>
                                  <a:off x="6084" y="12054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Line 788"/>
                              <wps:cNvCnPr/>
                              <wps:spPr bwMode="auto">
                                <a:xfrm>
                                  <a:off x="6226" y="12054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789"/>
                              <wps:cNvCnPr/>
                              <wps:spPr bwMode="auto">
                                <a:xfrm>
                                  <a:off x="6368" y="12054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790"/>
                              <wps:cNvCnPr/>
                              <wps:spPr bwMode="auto">
                                <a:xfrm>
                                  <a:off x="6510" y="12054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791"/>
                              <wps:cNvCnPr/>
                              <wps:spPr bwMode="auto">
                                <a:xfrm>
                                  <a:off x="5230" y="12037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792"/>
                              <wps:cNvCnPr/>
                              <wps:spPr bwMode="auto">
                                <a:xfrm>
                                  <a:off x="5374" y="12054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793"/>
                              <wps:cNvCnPr/>
                              <wps:spPr bwMode="auto">
                                <a:xfrm>
                                  <a:off x="5516" y="12054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794"/>
                              <wps:cNvCnPr/>
                              <wps:spPr bwMode="auto">
                                <a:xfrm>
                                  <a:off x="5658" y="12054"/>
                                  <a:ext cx="2" cy="1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Text Box 7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60" y="12443"/>
                                  <a:ext cx="255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pPr>
                                      <w:pStyle w:val="En-tte"/>
                                      <w:tabs>
                                        <w:tab w:val="clear" w:pos="4536"/>
                                        <w:tab w:val="clear" w:pos="9072"/>
                                      </w:tabs>
                                    </w:pPr>
                                    <w:r>
                                      <w:t>0,2 V / division</w:t>
                                    </w:r>
                                  </w:p>
                                  <w:p w:rsidR="006F5830" w:rsidRDefault="006F5830" w:rsidP="00575482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" name="Text Box 7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5" y="9653"/>
                                  <a:ext cx="456" cy="4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pPr>
                                      <w:pStyle w:val="En-tte"/>
                                      <w:tabs>
                                        <w:tab w:val="clear" w:pos="4536"/>
                                        <w:tab w:val="clear" w:pos="9072"/>
                                      </w:tabs>
                                    </w:pPr>
                                    <w:r>
                                      <w:t>[A]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7" name="Line 797"/>
                              <wps:cNvCnPr/>
                              <wps:spPr bwMode="auto">
                                <a:xfrm flipH="1">
                                  <a:off x="5090" y="11912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798"/>
                              <wps:cNvCnPr/>
                              <wps:spPr bwMode="auto">
                                <a:xfrm flipH="1">
                                  <a:off x="5090" y="11770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799"/>
                              <wps:cNvCnPr/>
                              <wps:spPr bwMode="auto">
                                <a:xfrm flipH="1">
                                  <a:off x="5090" y="11628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800"/>
                              <wps:cNvCnPr/>
                              <wps:spPr bwMode="auto">
                                <a:xfrm flipH="1">
                                  <a:off x="5090" y="12054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801"/>
                              <wps:cNvCnPr/>
                              <wps:spPr bwMode="auto">
                                <a:xfrm flipH="1">
                                  <a:off x="5090" y="11486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Line 802"/>
                              <wps:cNvCnPr/>
                              <wps:spPr bwMode="auto">
                                <a:xfrm flipH="1">
                                  <a:off x="5090" y="11344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803"/>
                              <wps:cNvCnPr/>
                              <wps:spPr bwMode="auto">
                                <a:xfrm flipH="1">
                                  <a:off x="5090" y="11202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804"/>
                              <wps:cNvCnPr/>
                              <wps:spPr bwMode="auto">
                                <a:xfrm flipH="1">
                                  <a:off x="5090" y="10918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805"/>
                              <wps:cNvCnPr/>
                              <wps:spPr bwMode="auto">
                                <a:xfrm flipH="1">
                                  <a:off x="5090" y="10776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806"/>
                              <wps:cNvCnPr/>
                              <wps:spPr bwMode="auto">
                                <a:xfrm flipH="1">
                                  <a:off x="5090" y="10634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807"/>
                              <wps:cNvCnPr/>
                              <wps:spPr bwMode="auto">
                                <a:xfrm flipH="1">
                                  <a:off x="5090" y="11060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808"/>
                              <wps:cNvCnPr/>
                              <wps:spPr bwMode="auto">
                                <a:xfrm flipH="1">
                                  <a:off x="5090" y="10492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809"/>
                              <wps:cNvCnPr/>
                              <wps:spPr bwMode="auto">
                                <a:xfrm flipH="1">
                                  <a:off x="5090" y="10350"/>
                                  <a:ext cx="1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Text Box 8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1" y="10789"/>
                                  <a:ext cx="156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pPr>
                                      <w:pStyle w:val="En-tte"/>
                                      <w:tabs>
                                        <w:tab w:val="clear" w:pos="4536"/>
                                        <w:tab w:val="clear" w:pos="9072"/>
                                      </w:tabs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 A"/>
                                      </w:smartTagPr>
                                      <w:r>
                                        <w:t>2 A</w:t>
                                      </w:r>
                                    </w:smartTag>
                                    <w:r>
                                      <w:t xml:space="preserve"> / division</w:t>
                                    </w:r>
                                  </w:p>
                                  <w:p w:rsidR="006F5830" w:rsidRDefault="006F5830" w:rsidP="00575482">
                                    <w:pPr>
                                      <w:rPr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44C007" id="Group 779" o:spid="_x0000_s1128" style="position:absolute;margin-left:109.25pt;margin-top:3.25pt;width:311.15pt;height:153.7pt;z-index:251639808" coordorigin="3121,9653" coordsize="6223,3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">
                      <v:shape id="Text Box 780" o:spid="_x0000_s1129" type="#_x0000_t202" style="position:absolute;left:8801;top:11641;width:543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    <v:textbox inset="0,0,0,0">
                          <w:txbxContent>
                            <w:p w:rsidR="006F5830" w:rsidRDefault="006F5830" w:rsidP="00575482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r>
                                <w:t>[V]</w:t>
                              </w:r>
                            </w:p>
                          </w:txbxContent>
                        </v:textbox>
                      </v:shape>
                      <v:line id="Line 781" o:spid="_x0000_s1130" style="position:absolute;visibility:visible;mso-wrap-style:square" from="5231,12037" to="8633,1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">
                        <v:stroke endarrow="block"/>
                      </v:line>
                      <v:line id="Line 782" o:spid="_x0000_s1131" style="position:absolute;flip:y;visibility:visible;mso-wrap-style:square" from="5231,9734" to="5231,1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">
                        <v:stroke endarrow="block"/>
                      </v:line>
                      <v:line id="Line 783" o:spid="_x0000_s1132" style="position:absolute;visibility:visible;mso-wrap-style:square" from="5231,12037" to="5798,1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" strokeweight="3pt"/>
                      <v:line id="Line 784" o:spid="_x0000_s1133" style="position:absolute;flip:y;visibility:visible;mso-wrap-style:square" from="5798,10336" to="6365,1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" strokeweight="3pt"/>
                      <v:line id="Line 785" o:spid="_x0000_s1134" style="position:absolute;visibility:visible;mso-wrap-style:square" from="5798,12037" to="5800,1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bB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BuhDbBxQAAANwAAAAP&#10;AAAAAAAAAAAAAAAAAAcCAABkcnMvZG93bnJldi54bWxQSwUGAAAAAAMAAwC3AAAA+QIAAAAA&#10;"/>
                      <v:line id="Line 786" o:spid="_x0000_s1135" style="position:absolute;visibility:visible;mso-wrap-style:square" from="5942,12054" to="5944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i2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MU7s/EC+TsBgAA//8DAFBLAQItABQABgAIAAAAIQDb4fbL7gAAAIUBAAATAAAAAAAAAAAA&#10;AAAAAAAAAABbQ29udGVudF9UeXBlc10ueG1sUEsBAi0AFAAGAAgAAAAhAFr0LFu/AAAAFQEAAAsA&#10;AAAAAAAAAAAAAAAAHwEAAF9yZWxzLy5yZWxzUEsBAi0AFAAGAAgAAAAhAJ5WqLbEAAAA3AAAAA8A&#10;AAAAAAAAAAAAAAAABwIAAGRycy9kb3ducmV2LnhtbFBLBQYAAAAAAwADALcAAAD4AgAAAAA=&#10;"/>
                      <v:line id="Line 787" o:spid="_x0000_s1136" style="position:absolute;visibility:visible;mso-wrap-style:square" from="6084,12054" to="6086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0t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"/>
                      <v:line id="Line 788" o:spid="_x0000_s1137" style="position:absolute;visibility:visible;mso-wrap-style:square" from="6226,12054" to="6228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lf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Fo5RmZQK/+AAAA//8DAFBLAQItABQABgAIAAAAIQDb4fbL7gAAAIUBAAATAAAAAAAA&#10;AAAAAAAAAAAAAABbQ29udGVudF9UeXBlc10ueG1sUEsBAi0AFAAGAAgAAAAhAFr0LFu/AAAAFQEA&#10;AAsAAAAAAAAAAAAAAAAAHwEAAF9yZWxzLy5yZWxzUEsBAi0AFAAGAAgAAAAhAICFmV/HAAAA3AAA&#10;AA8AAAAAAAAAAAAAAAAABwIAAGRycy9kb3ducmV2LnhtbFBLBQYAAAAAAwADALcAAAD7AgAAAAA=&#10;"/>
                      <v:line id="Line 789" o:spid="_x0000_s1138" style="position:absolute;visibility:visible;mso-wrap-style:square" from="6368,12054" to="6370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"/>
                      <v:line id="Line 790" o:spid="_x0000_s1139" style="position:absolute;visibility:visible;mso-wrap-style:square" from="6510,12054" to="6510,1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ixQAAANw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"/>
                      <v:line id="Line 791" o:spid="_x0000_s1140" style="position:absolute;visibility:visible;mso-wrap-style:square" from="5230,12037" to="5232,1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5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GcH/mXgE5OwGAAD//wMAUEsBAi0AFAAGAAgAAAAhANvh9svuAAAAhQEAABMAAAAAAAAA&#10;AAAAAAAAAAAAAFtDb250ZW50X1R5cGVzXS54bWxQSwECLQAUAAYACAAAACEAWvQsW78AAAAVAQAA&#10;CwAAAAAAAAAAAAAAAAAfAQAAX3JlbHMvLnJlbHNQSwECLQAUAAYACAAAACEAIpDEOcYAAADcAAAA&#10;DwAAAAAAAAAAAAAAAAAHAgAAZHJzL2Rvd25yZXYueG1sUEsFBgAAAAADAAMAtwAAAPoCAAAAAA==&#10;"/>
                      <v:line id="Line 792" o:spid="_x0000_s1141" style="position:absolute;visibility:visible;mso-wrap-style:square" from="5374,12054" to="5376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      <v:line id="Line 793" o:spid="_x0000_s1142" style="position:absolute;visibility:visible;mso-wrap-style:square" from="5516,12054" to="5518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V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M7ifiUdALm4AAAD//wMAUEsBAi0AFAAGAAgAAAAhANvh9svuAAAAhQEAABMAAAAAAAAA&#10;AAAAAAAAAAAAAFtDb250ZW50X1R5cGVzXS54bWxQSwECLQAUAAYACAAAACEAWvQsW78AAAAVAQAA&#10;CwAAAAAAAAAAAAAAAAAfAQAAX3JlbHMvLnJlbHNQSwECLQAUAAYACAAAACEAvQ7/1cYAAADcAAAA&#10;DwAAAAAAAAAAAAAAAAAHAgAAZHJzL2Rvd25yZXYueG1sUEsFBgAAAAADAAMAtwAAAPoCAAAAAA==&#10;"/>
                      <v:line id="Line 794" o:spid="_x0000_s1143" style="position:absolute;visibility:visible;mso-wrap-style:square" from="5658,12054" to="5660,1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      <v:shape id="Text Box 795" o:spid="_x0000_s1144" type="#_x0000_t202" style="position:absolute;left:5260;top:12443;width:255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    <v:textbox inset="0,0,0,0">
                          <w:txbxContent>
                            <w:p w:rsidR="006F5830" w:rsidRDefault="006F5830" w:rsidP="00575482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r>
                                <w:t>0,2 V / division</w:t>
                              </w:r>
                            </w:p>
                            <w:p w:rsidR="006F5830" w:rsidRDefault="006F5830" w:rsidP="00575482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796" o:spid="_x0000_s1145" type="#_x0000_t202" style="position:absolute;left:4825;top:9653;width:456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    <v:textbox inset="0,0,0,0">
                          <w:txbxContent>
                            <w:p w:rsidR="006F5830" w:rsidRDefault="006F5830" w:rsidP="00575482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r>
                                <w:t>[A]</w:t>
                              </w:r>
                            </w:p>
                          </w:txbxContent>
                        </v:textbox>
                      </v:shape>
                      <v:line id="Line 797" o:spid="_x0000_s1146" style="position:absolute;flip:x;visibility:visible;mso-wrap-style:square" from="5090,11912" to="5232,1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ipxwAAANw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7A3+zqQjIOc3AAAA//8DAFBLAQItABQABgAIAAAAIQDb4fbL7gAAAIUBAAATAAAAAAAA&#10;AAAAAAAAAAAAAABbQ29udGVudF9UeXBlc10ueG1sUEsBAi0AFAAGAAgAAAAhAFr0LFu/AAAAFQEA&#10;AAsAAAAAAAAAAAAAAAAAHwEAAF9yZWxzLy5yZWxzUEsBAi0AFAAGAAgAAAAhABsReKnHAAAA3AAA&#10;AA8AAAAAAAAAAAAAAAAABwIAAGRycy9kb3ducmV2LnhtbFBLBQYAAAAAAwADALcAAAD7AgAAAAA=&#10;"/>
                      <v:line id="Line 798" o:spid="_x0000_s1147" style="position:absolute;flip:x;visibility:visible;mso-wrap-style:square" from="5090,11770" to="5232,1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"/>
                      <v:line id="Line 799" o:spid="_x0000_s1148" style="position:absolute;flip:x;visibility:visible;mso-wrap-style:square" from="5090,11628" to="5232,1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"/>
                      <v:line id="Line 800" o:spid="_x0000_s1149" style="position:absolute;flip:x;visibility:visible;mso-wrap-style:square" from="5090,12054" to="5232,1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"/>
                      <v:line id="Line 801" o:spid="_x0000_s1150" style="position:absolute;flip:x;visibility:visible;mso-wrap-style:square" from="5090,11486" to="5232,1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"/>
                      <v:line id="Line 802" o:spid="_x0000_s1151" style="position:absolute;flip:x;visibility:visible;mso-wrap-style:square" from="5090,11344" to="5232,1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"/>
                      <v:line id="Line 803" o:spid="_x0000_s1152" style="position:absolute;flip:x;visibility:visible;mso-wrap-style:square" from="5090,11202" to="5232,1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+h3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hOnuH3TDoCcv0DAAD//wMAUEsBAi0AFAAGAAgAAAAhANvh9svuAAAAhQEAABMAAAAAAAAA&#10;AAAAAAAAAAAAAFtDb250ZW50X1R5cGVzXS54bWxQSwECLQAUAAYACAAAACEAWvQsW78AAAAVAQAA&#10;CwAAAAAAAAAAAAAAAAAfAQAAX3JlbHMvLnJlbHNQSwECLQAUAAYACAAAACEA4fPod8YAAADcAAAA&#10;DwAAAAAAAAAAAAAAAAAHAgAAZHJzL2Rvd25yZXYueG1sUEsFBgAAAAADAAMAtwAAAPoCAAAAAA==&#10;"/>
                      <v:line id="Line 804" o:spid="_x0000_s1153" style="position:absolute;flip:x;visibility:visible;mso-wrap-style:square" from="5090,10918" to="5232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AD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TGdzOpCMg1/8AAAD//wMAUEsBAi0AFAAGAAgAAAAhANvh9svuAAAAhQEAABMAAAAAAAAA&#10;AAAAAAAAAAAAAFtDb250ZW50X1R5cGVzXS54bWxQSwECLQAUAAYACAAAACEAWvQsW78AAAAVAQAA&#10;CwAAAAAAAAAAAAAAAAAfAQAAX3JlbHMvLnJlbHNQSwECLQAUAAYACAAAACEAbhpwA8YAAADcAAAA&#10;DwAAAAAAAAAAAAAAAAAHAgAAZHJzL2Rvd25yZXYueG1sUEsFBgAAAAADAAMAtwAAAPoCAAAAAA==&#10;"/>
                      <v:line id="Line 805" o:spid="_x0000_s1154" style="position:absolute;flip:x;visibility:visible;mso-wrap-style:square" from="5090,10776" to="5232,10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WY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hOXuD3TDoCcv0DAAD//wMAUEsBAi0AFAAGAAgAAAAhANvh9svuAAAAhQEAABMAAAAAAAAA&#10;AAAAAAAAAAAAAFtDb250ZW50X1R5cGVzXS54bWxQSwECLQAUAAYACAAAACEAWvQsW78AAAAVAQAA&#10;CwAAAAAAAAAAAAAAAAAfAQAAX3JlbHMvLnJlbHNQSwECLQAUAAYACAAAACEAAVbVmMYAAADcAAAA&#10;DwAAAAAAAAAAAAAAAAAHAgAAZHJzL2Rvd25yZXYueG1sUEsFBgAAAAADAAMAtwAAAPoCAAAAAA==&#10;"/>
                      <v:line id="Line 806" o:spid="_x0000_s1155" style="position:absolute;flip:x;visibility:visible;mso-wrap-style:square" from="5090,10634" to="5232,10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vv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PJDP7PpCMg138AAAD//wMAUEsBAi0AFAAGAAgAAAAhANvh9svuAAAAhQEAABMAAAAAAAAA&#10;AAAAAAAAAAAAAFtDb250ZW50X1R5cGVzXS54bWxQSwECLQAUAAYACAAAACEAWvQsW78AAAAVAQAA&#10;CwAAAAAAAAAAAAAAAAAfAQAAX3JlbHMvLnJlbHNQSwECLQAUAAYACAAAACEA8YRL78YAAADcAAAA&#10;DwAAAAAAAAAAAAAAAAAHAgAAZHJzL2Rvd25yZXYueG1sUEsFBgAAAAADAAMAtwAAAPoCAAAAAA==&#10;"/>
                      <v:line id="Line 807" o:spid="_x0000_s1156" style="position:absolute;flip:x;visibility:visible;mso-wrap-style:square" from="5090,11060" to="5232,1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50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dzOD3TDoCcv0DAAD//wMAUEsBAi0AFAAGAAgAAAAhANvh9svuAAAAhQEAABMAAAAAAAAA&#10;AAAAAAAAAAAAAFtDb250ZW50X1R5cGVzXS54bWxQSwECLQAUAAYACAAAACEAWvQsW78AAAAVAQAA&#10;CwAAAAAAAAAAAAAAAAAfAQAAX3JlbHMvLnJlbHNQSwECLQAUAAYACAAAACEAnsjudMYAAADcAAAA&#10;DwAAAAAAAAAAAAAAAAAHAgAAZHJzL2Rvd25yZXYueG1sUEsFBgAAAAADAAMAtwAAAPoCAAAAAA==&#10;"/>
                      <v:line id="Line 808" o:spid="_x0000_s1157" style="position:absolute;flip:x;visibility:visible;mso-wrap-style:square" from="5090,10492" to="5232,10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"/>
                      <v:line id="Line 809" o:spid="_x0000_s1158" style="position:absolute;flip:x;visibility:visible;mso-wrap-style:square" from="5090,10350" to="5232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9+d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YxHM7idSUdALq8AAAD//wMAUEsBAi0AFAAGAAgAAAAhANvh9svuAAAAhQEAABMAAAAAAAAA&#10;AAAAAAAAAAAAAFtDb250ZW50X1R5cGVzXS54bWxQSwECLQAUAAYACAAAACEAWvQsW78AAAAVAQAA&#10;CwAAAAAAAAAAAAAAAAAfAQAAX3JlbHMvLnJlbHNQSwECLQAUAAYACAAAACEAgBvfncYAAADcAAAA&#10;DwAAAAAAAAAAAAAAAAAHAgAAZHJzL2Rvd25yZXYueG1sUEsFBgAAAAADAAMAtwAAAPoCAAAAAA==&#10;"/>
                      <v:shape id="Text Box 810" o:spid="_x0000_s1159" type="#_x0000_t202" style="position:absolute;left:3121;top:10789;width:156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    <v:textbox inset="0,0,0,0">
                          <w:txbxContent>
                            <w:p w:rsidR="006F5830" w:rsidRDefault="006F5830" w:rsidP="00575482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A"/>
                                </w:smartTagPr>
                                <w:r>
                                  <w:t>2 A</w:t>
                                </w:r>
                              </w:smartTag>
                              <w:r>
                                <w:t xml:space="preserve"> / division</w:t>
                              </w:r>
                            </w:p>
                            <w:p w:rsidR="006F5830" w:rsidRDefault="006F5830" w:rsidP="00575482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0C2916">
              <w:rPr>
                <w:i/>
                <w:szCs w:val="24"/>
              </w:rPr>
              <w:t xml:space="preserve"> R</w:t>
            </w:r>
            <w:r w:rsidRPr="000C2916">
              <w:rPr>
                <w:i/>
                <w:szCs w:val="24"/>
                <w:vertAlign w:val="subscript"/>
              </w:rPr>
              <w:t>dyn.</w:t>
            </w:r>
            <w:r w:rsidRPr="000C2916">
              <w:rPr>
                <w:i/>
                <w:szCs w:val="24"/>
              </w:rPr>
              <w:t>=33</w:t>
            </w:r>
            <w:r>
              <w:rPr>
                <w:i/>
                <w:szCs w:val="24"/>
              </w:rPr>
              <w:t xml:space="preserve"> </w:t>
            </w:r>
            <w:r w:rsidRPr="000C2916">
              <w:rPr>
                <w:i/>
                <w:szCs w:val="24"/>
              </w:rPr>
              <w:t>mΩ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F433CB" w:rsidRDefault="00F433CB"/>
    <w:p w:rsidR="00F433CB" w:rsidRDefault="008B5F66" w:rsidP="00F433CB">
      <w:hyperlink w:anchor="_top" w:history="1">
        <w:r w:rsidR="00F433CB" w:rsidRPr="00D73BF9">
          <w:rPr>
            <w:rStyle w:val="Lienhypertexte"/>
          </w:rPr>
          <w:t>Retour au haut de la page</w:t>
        </w:r>
      </w:hyperlink>
    </w:p>
    <w:p w:rsidR="00F433CB" w:rsidRDefault="00F433CB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2457"/>
        <w:gridCol w:w="1795"/>
        <w:gridCol w:w="1229"/>
        <w:gridCol w:w="3024"/>
        <w:gridCol w:w="567"/>
        <w:gridCol w:w="567"/>
      </w:tblGrid>
      <w:tr w:rsidR="00500B77" w:rsidRPr="00197B37" w:rsidTr="00D621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7" w:rsidRPr="00575482" w:rsidRDefault="00500B77" w:rsidP="00500B77">
            <w:pPr>
              <w:pStyle w:val="En-tte"/>
              <w:numPr>
                <w:ilvl w:val="0"/>
                <w:numId w:val="1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00B77" w:rsidRPr="009366B7" w:rsidRDefault="00CA783D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401EA5FF" wp14:editId="72D2F004">
                  <wp:extent cx="2390775" cy="11239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B77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500B77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7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500B77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 w:rsidRPr="00372288">
              <w:rPr>
                <w:szCs w:val="24"/>
                <w:lang w:val="fr-FR"/>
              </w:rPr>
              <w:t>Calculer</w:t>
            </w:r>
            <w:r>
              <w:rPr>
                <w:szCs w:val="24"/>
                <w:lang w:val="en-GB"/>
              </w:rPr>
              <w:t xml:space="preserve"> le courant de source, avec</w:t>
            </w:r>
          </w:p>
          <w:p w:rsidR="00500B77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R1 = 50 Ω</w:t>
            </w:r>
          </w:p>
          <w:p w:rsidR="00500B77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R2 = 150 Ω</w:t>
            </w:r>
          </w:p>
          <w:p w:rsidR="00500B77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R3 = 270 Ω</w:t>
            </w:r>
          </w:p>
          <w:p w:rsidR="00500B77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U</w:t>
            </w:r>
            <w:r>
              <w:rPr>
                <w:szCs w:val="24"/>
                <w:vertAlign w:val="subscript"/>
                <w:lang w:val="en-GB"/>
              </w:rPr>
              <w:t xml:space="preserve">D </w:t>
            </w:r>
            <w:r>
              <w:rPr>
                <w:szCs w:val="24"/>
                <w:lang w:val="en-GB"/>
              </w:rPr>
              <w:t>= 0,7V</w:t>
            </w:r>
          </w:p>
          <w:p w:rsidR="00500B77" w:rsidRPr="007E1BCD" w:rsidRDefault="00500B77" w:rsidP="00500B7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U = 35 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7" w:rsidRPr="00575482" w:rsidRDefault="00500B77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7" w:rsidRPr="00575482" w:rsidRDefault="00500B77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500B77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7" w:rsidRPr="00613A83" w:rsidRDefault="00500B77" w:rsidP="00500B77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376849">
              <w:rPr>
                <w:i/>
                <w:szCs w:val="24"/>
              </w:rPr>
              <w:t xml:space="preserve"> I</w:t>
            </w:r>
            <w:r w:rsidRPr="00376849">
              <w:rPr>
                <w:i/>
                <w:szCs w:val="24"/>
                <w:vertAlign w:val="subscript"/>
              </w:rPr>
              <w:t>s</w:t>
            </w:r>
            <w:r w:rsidRPr="00376849">
              <w:rPr>
                <w:i/>
                <w:szCs w:val="24"/>
              </w:rPr>
              <w:t>=76</w:t>
            </w:r>
            <w:r>
              <w:rPr>
                <w:i/>
                <w:szCs w:val="24"/>
              </w:rPr>
              <w:t>6</w:t>
            </w:r>
            <w:r w:rsidRPr="00376849">
              <w:rPr>
                <w:i/>
                <w:szCs w:val="24"/>
              </w:rPr>
              <w:t xml:space="preserve"> mA</w:t>
            </w:r>
            <w:r>
              <w:rPr>
                <w:i/>
                <w:szCs w:val="24"/>
              </w:rPr>
              <w:t>; I</w:t>
            </w:r>
            <w:r w:rsidRPr="00DE6320">
              <w:rPr>
                <w:i/>
                <w:szCs w:val="24"/>
                <w:vertAlign w:val="subscript"/>
              </w:rPr>
              <w:t>R</w:t>
            </w:r>
            <w:r>
              <w:rPr>
                <w:i/>
                <w:szCs w:val="24"/>
                <w:vertAlign w:val="subscript"/>
              </w:rPr>
              <w:t>1</w:t>
            </w:r>
            <w:r>
              <w:rPr>
                <w:i/>
                <w:szCs w:val="24"/>
              </w:rPr>
              <w:t>=686mA; I</w:t>
            </w:r>
            <w:r w:rsidRPr="00DE6320">
              <w:rPr>
                <w:i/>
                <w:szCs w:val="24"/>
                <w:vertAlign w:val="subscript"/>
              </w:rPr>
              <w:t>R</w:t>
            </w:r>
            <w:r>
              <w:rPr>
                <w:i/>
                <w:szCs w:val="24"/>
                <w:vertAlign w:val="subscript"/>
              </w:rPr>
              <w:t>2</w:t>
            </w:r>
            <w:r>
              <w:rPr>
                <w:i/>
                <w:szCs w:val="24"/>
              </w:rPr>
              <w:t xml:space="preserve">= </w:t>
            </w:r>
            <w:r w:rsidRPr="00DE6320">
              <w:rPr>
                <w:i/>
                <w:szCs w:val="24"/>
              </w:rPr>
              <w:t>I</w:t>
            </w:r>
            <w:r w:rsidRPr="00DE6320">
              <w:rPr>
                <w:i/>
                <w:szCs w:val="24"/>
                <w:vertAlign w:val="subscript"/>
              </w:rPr>
              <w:t>R</w:t>
            </w:r>
            <w:r>
              <w:rPr>
                <w:i/>
                <w:szCs w:val="24"/>
                <w:vertAlign w:val="subscript"/>
              </w:rPr>
              <w:t>3</w:t>
            </w:r>
            <w:r>
              <w:rPr>
                <w:i/>
                <w:szCs w:val="24"/>
              </w:rPr>
              <w:t>=80mA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7" w:rsidRPr="00613A83" w:rsidRDefault="00500B77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616400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400" w:rsidRPr="00575482" w:rsidRDefault="00616400" w:rsidP="00616400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400" w:rsidRPr="000C2916" w:rsidRDefault="00616400" w:rsidP="00616400">
            <w:pPr>
              <w:pStyle w:val="En-tte"/>
              <w:rPr>
                <w:szCs w:val="24"/>
                <w:lang w:val="en-GB"/>
              </w:rPr>
            </w:pPr>
            <w:r w:rsidRPr="00575482">
              <w:rPr>
                <w:szCs w:val="24"/>
                <w:lang w:val="fr-FR"/>
              </w:rPr>
              <w:t>Dessiner</w:t>
            </w:r>
            <w:r w:rsidRPr="00575482">
              <w:rPr>
                <w:szCs w:val="24"/>
                <w:lang w:val="en-GB"/>
              </w:rPr>
              <w:t xml:space="preserve"> le </w:t>
            </w:r>
            <w:r w:rsidRPr="00575482">
              <w:rPr>
                <w:szCs w:val="24"/>
                <w:lang w:val="fr-FR"/>
              </w:rPr>
              <w:t>schéma</w:t>
            </w:r>
            <w:r w:rsidRPr="00575482">
              <w:rPr>
                <w:szCs w:val="24"/>
                <w:lang w:val="en-GB"/>
              </w:rPr>
              <w:t xml:space="preserve"> </w:t>
            </w:r>
            <w:r w:rsidRPr="000C2916">
              <w:rPr>
                <w:szCs w:val="24"/>
                <w:lang w:val="fr-FR"/>
              </w:rPr>
              <w:t>équivalant</w:t>
            </w:r>
            <w:r w:rsidRPr="000C2916">
              <w:rPr>
                <w:szCs w:val="24"/>
                <w:lang w:val="en-GB"/>
              </w:rPr>
              <w:t xml:space="preserve"> </w:t>
            </w:r>
            <w:r w:rsidRPr="000C2916">
              <w:rPr>
                <w:szCs w:val="24"/>
                <w:lang w:val="fr-FR"/>
              </w:rPr>
              <w:t>d’une</w:t>
            </w:r>
            <w:r w:rsidRPr="000C2916">
              <w:rPr>
                <w:szCs w:val="24"/>
                <w:lang w:val="en-GB"/>
              </w:rPr>
              <w:t xml:space="preserve"> diode </w:t>
            </w:r>
            <w:r w:rsidRPr="000C2916">
              <w:rPr>
                <w:szCs w:val="24"/>
                <w:lang w:val="fr-FR"/>
              </w:rPr>
              <w:t>idéale</w:t>
            </w:r>
            <w:r w:rsidRPr="000C2916">
              <w:rPr>
                <w:szCs w:val="24"/>
                <w:lang w:val="en-GB"/>
              </w:rPr>
              <w:t xml:space="preserve"> </w:t>
            </w:r>
            <w:r w:rsidRPr="000C2916">
              <w:rPr>
                <w:b/>
                <w:szCs w:val="24"/>
                <w:lang w:val="en-GB"/>
              </w:rPr>
              <w:t>et</w:t>
            </w:r>
            <w:r w:rsidRPr="000C2916">
              <w:rPr>
                <w:szCs w:val="24"/>
                <w:lang w:val="en-GB"/>
              </w:rPr>
              <w:t xml:space="preserve"> </w:t>
            </w:r>
            <w:r w:rsidRPr="000C2916">
              <w:rPr>
                <w:szCs w:val="24"/>
                <w:lang w:val="fr-FR"/>
              </w:rPr>
              <w:t>d’une</w:t>
            </w:r>
            <w:r w:rsidRPr="000C2916">
              <w:rPr>
                <w:szCs w:val="24"/>
                <w:lang w:val="en-GB"/>
              </w:rPr>
              <w:t xml:space="preserve"> diode </w:t>
            </w:r>
            <w:r w:rsidRPr="000C2916">
              <w:rPr>
                <w:szCs w:val="24"/>
                <w:lang w:val="fr-FR"/>
              </w:rPr>
              <w:t>réelle</w:t>
            </w:r>
            <w:r>
              <w:rPr>
                <w:szCs w:val="24"/>
                <w:lang w:val="en-GB"/>
              </w:rPr>
              <w:t>.</w:t>
            </w:r>
          </w:p>
          <w:p w:rsidR="00616400" w:rsidRPr="00575482" w:rsidRDefault="00616400" w:rsidP="00616400">
            <w:pPr>
              <w:pStyle w:val="En-tte"/>
              <w:rPr>
                <w:szCs w:val="24"/>
                <w:lang w:val="en-GB"/>
              </w:rPr>
            </w:pPr>
          </w:p>
          <w:p w:rsidR="00616400" w:rsidRPr="00575482" w:rsidRDefault="00616400" w:rsidP="00616400">
            <w:pPr>
              <w:pStyle w:val="En-tte"/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  <w:r w:rsidRPr="00575482">
              <w:rPr>
                <w:szCs w:val="24"/>
                <w:lang w:val="en-GB"/>
              </w:rPr>
              <w:tab/>
            </w:r>
            <w:r w:rsidRPr="00575482">
              <w:rPr>
                <w:szCs w:val="24"/>
                <w:lang w:val="en-GB"/>
              </w:rPr>
              <w:tab/>
            </w:r>
            <w:r w:rsidRPr="00575482">
              <w:rPr>
                <w:szCs w:val="24"/>
                <w:lang w:val="en-GB"/>
              </w:rPr>
              <w:tab/>
            </w:r>
            <w:r w:rsidRPr="00575482">
              <w:rPr>
                <w:szCs w:val="24"/>
                <w:lang w:val="en-GB"/>
              </w:rPr>
              <w:tab/>
              <w:t>diode réelle</w:t>
            </w:r>
          </w:p>
          <w:p w:rsidR="00616400" w:rsidRPr="00575482" w:rsidRDefault="00616400" w:rsidP="00616400">
            <w:pPr>
              <w:pStyle w:val="En-tte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400" w:rsidRPr="00575482" w:rsidRDefault="00616400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400" w:rsidRPr="00575482" w:rsidRDefault="00616400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500B77">
        <w:tc>
          <w:tcPr>
            <w:tcW w:w="3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00B77" w:rsidRPr="00613A83" w:rsidRDefault="00500B77" w:rsidP="00616400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</w:p>
        </w:tc>
        <w:tc>
          <w:tcPr>
            <w:tcW w:w="30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00B77" w:rsidRPr="00613A83" w:rsidRDefault="00CA783D" w:rsidP="00616400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>
              <w:rPr>
                <w:i/>
                <w:noProof/>
                <w:szCs w:val="24"/>
                <w:lang w:eastAsia="fr-CH"/>
              </w:rPr>
              <w:drawing>
                <wp:inline distT="0" distB="0" distL="0" distR="0" wp14:anchorId="647376C7" wp14:editId="3CA0AC26">
                  <wp:extent cx="1057275" cy="3619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7" w:rsidRPr="00613A83" w:rsidRDefault="00CA783D" w:rsidP="00616400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>
              <w:rPr>
                <w:i/>
                <w:noProof/>
                <w:szCs w:val="24"/>
                <w:lang w:eastAsia="fr-CH"/>
              </w:rPr>
              <w:drawing>
                <wp:inline distT="0" distB="0" distL="0" distR="0" wp14:anchorId="7AF9114E" wp14:editId="4019E5EE">
                  <wp:extent cx="1333500" cy="33337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7" w:rsidRPr="00613A83" w:rsidRDefault="00500B77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75482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  <w:r w:rsidRPr="00575482">
              <w:rPr>
                <w:szCs w:val="24"/>
              </w:rPr>
              <w:t>La caractéristique d'une diode à 20 °C  est  la suivante. Redessiner cette caractéristique pour 120 °C</w:t>
            </w:r>
            <w:r w:rsidR="000C2916">
              <w:rPr>
                <w:szCs w:val="24"/>
              </w:rPr>
              <w:t xml:space="preserve"> si K= -2mV/°C</w:t>
            </w:r>
          </w:p>
          <w:p w:rsidR="00575482" w:rsidRPr="00575482" w:rsidRDefault="00CA783D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49B44A40" wp14:editId="24915B09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146685</wp:posOffset>
                      </wp:positionV>
                      <wp:extent cx="4680585" cy="2887980"/>
                      <wp:effectExtent l="0" t="0" r="0" b="0"/>
                      <wp:wrapNone/>
                      <wp:docPr id="171" name="Group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80585" cy="2887980"/>
                                <a:chOff x="1701" y="5387"/>
                                <a:chExt cx="7371" cy="4548"/>
                              </a:xfrm>
                            </wpg:grpSpPr>
                            <wps:wsp>
                              <wps:cNvPr id="172" name="Text Box 8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7" y="8801"/>
                                  <a:ext cx="5103" cy="1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/>
                                  <w:p w:rsidR="006F5830" w:rsidRDefault="006F5830" w:rsidP="00575482">
                                    <w:r>
                                      <w:t xml:space="preserve">       0,2    0,4    0,6     0,8     1,0    1,2    1,4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73" name="Group 8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5387"/>
                                  <a:ext cx="7371" cy="3969"/>
                                  <a:chOff x="1134" y="5678"/>
                                  <a:chExt cx="7371" cy="3969"/>
                                </a:xfrm>
                              </wpg:grpSpPr>
                              <wps:wsp>
                                <wps:cNvPr id="174" name="Line 814"/>
                                <wps:cNvCnPr/>
                                <wps:spPr bwMode="auto">
                                  <a:xfrm>
                                    <a:off x="2268" y="9080"/>
                                    <a:ext cx="51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" name="Line 815"/>
                                <wps:cNvCnPr/>
                                <wps:spPr bwMode="auto">
                                  <a:xfrm flipV="1">
                                    <a:off x="2268" y="5678"/>
                                    <a:ext cx="0" cy="31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Line 816"/>
                                <wps:cNvCnPr/>
                                <wps:spPr bwMode="auto">
                                  <a:xfrm>
                                    <a:off x="2269" y="8809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Line 817"/>
                                <wps:cNvCnPr/>
                                <wps:spPr bwMode="auto">
                                  <a:xfrm>
                                    <a:off x="2268" y="9080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Line 818"/>
                                <wps:cNvCnPr/>
                                <wps:spPr bwMode="auto">
                                  <a:xfrm>
                                    <a:off x="2835" y="9080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Line 819"/>
                                <wps:cNvCnPr/>
                                <wps:spPr bwMode="auto">
                                  <a:xfrm>
                                    <a:off x="3402" y="9080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" name="Line 820"/>
                                <wps:cNvCnPr/>
                                <wps:spPr bwMode="auto">
                                  <a:xfrm>
                                    <a:off x="3969" y="9080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Line 821"/>
                                <wps:cNvCnPr/>
                                <wps:spPr bwMode="auto">
                                  <a:xfrm>
                                    <a:off x="4536" y="9080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" name="Line 822"/>
                                <wps:cNvCnPr/>
                                <wps:spPr bwMode="auto">
                                  <a:xfrm>
                                    <a:off x="5103" y="9080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" name="Line 823"/>
                                <wps:cNvCnPr/>
                                <wps:spPr bwMode="auto">
                                  <a:xfrm>
                                    <a:off x="2268" y="9080"/>
                                    <a:ext cx="22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" name="Line 824"/>
                                <wps:cNvCnPr/>
                                <wps:spPr bwMode="auto">
                                  <a:xfrm flipV="1">
                                    <a:off x="4536" y="6245"/>
                                    <a:ext cx="567" cy="28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Line 825"/>
                                <wps:cNvCnPr/>
                                <wps:spPr bwMode="auto">
                                  <a:xfrm>
                                    <a:off x="6237" y="9080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Line 826"/>
                                <wps:cNvCnPr/>
                                <wps:spPr bwMode="auto">
                                  <a:xfrm>
                                    <a:off x="5670" y="9080"/>
                                    <a:ext cx="0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Text Box 8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71" y="9080"/>
                                    <a:ext cx="1134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Default="006F5830" w:rsidP="00575482">
                                      <w:r>
                                        <w:t>U [V]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Text Box 8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5678"/>
                                    <a:ext cx="1134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Default="006F5830" w:rsidP="00575482">
                                      <w:r>
                                        <w:t>I [A]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B44A40" id="Group 811" o:spid="_x0000_s1160" style="position:absolute;margin-left:45.35pt;margin-top:11.55pt;width:368.55pt;height:227.4pt;z-index:251640832" coordorigin="1701,5387" coordsize="7371,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">
                      <v:shape id="Text Box 812" o:spid="_x0000_s1161" type="#_x0000_t202" style="position:absolute;left:2837;top:8801;width:510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      <v:textbox inset="0,0,0,0">
                          <w:txbxContent>
                            <w:p w:rsidR="006F5830" w:rsidRDefault="006F5830" w:rsidP="00575482"/>
                            <w:p w:rsidR="006F5830" w:rsidRDefault="006F5830" w:rsidP="00575482">
                              <w:r>
                                <w:t xml:space="preserve">       0,2    0,4    0,6     0,8     1,0    1,2    1,4</w:t>
                              </w:r>
                            </w:p>
                          </w:txbxContent>
                        </v:textbox>
                      </v:shape>
                      <v:group id="Group 813" o:spid="_x0000_s1162" style="position:absolute;left:1701;top:5387;width:7371;height:3969" coordorigin="1134,5678" coordsize="7371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<v:line id="Line 814" o:spid="_x0000_s1163" style="position:absolute;visibility:visible;mso-wrap-style:square" from="2268,9080" to="7380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U0wgAAANwAAAAPAAAAZHJzL2Rvd25yZXYueG1sRE/fa8Iw&#10;EH4X9j+EG+xNU2XY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Ct/KU0wgAAANwAAAAPAAAA&#10;AAAAAAAAAAAAAAcCAABkcnMvZG93bnJldi54bWxQSwUGAAAAAAMAAwC3AAAA9gIAAAAA&#10;">
                          <v:stroke endarrow="block"/>
                        </v:line>
                        <v:line id="Line 815" o:spid="_x0000_s1164" style="position:absolute;flip:y;visibility:visible;mso-wrap-style:square" from="2268,5678" to="2268,8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">
                          <v:stroke endarrow="block"/>
                        </v:line>
                        <v:line id="Line 816" o:spid="_x0000_s1165" style="position:absolute;visibility:visible;mso-wrap-style:square" from="2269,8809" to="2269,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        <v:line id="Line 817" o:spid="_x0000_s1166" style="position:absolute;visibility:visible;mso-wrap-style:square" from="2268,9080" to="2268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"/>
                        <v:line id="Line 818" o:spid="_x0000_s1167" style="position:absolute;visibility:visible;mso-wrap-style:square" from="2835,9080" to="2835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+l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DCJf6XHAAAA3AAA&#10;AA8AAAAAAAAAAAAAAAAABwIAAGRycy9kb3ducmV2LnhtbFBLBQYAAAAAAwADALcAAAD7AgAAAAA=&#10;"/>
                        <v:line id="Line 819" o:spid="_x0000_s1168" style="position:absolute;visibility:visible;mso-wrap-style:square" from="3402,9080" to="3402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o+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"/>
                        <v:line id="Line 820" o:spid="_x0000_s1169" style="position:absolute;visibility:visible;mso-wrap-style:square" from="3969,9080" to="3969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OE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zw5RmZQC/+AAAA//8DAFBLAQItABQABgAIAAAAIQDb4fbL7gAAAIUBAAATAAAAAAAA&#10;AAAAAAAAAAAAAABbQ29udGVudF9UeXBlc10ueG1sUEsBAi0AFAAGAAgAAAAhAFr0LFu/AAAAFQEA&#10;AAsAAAAAAAAAAAAAAAAAHwEAAF9yZWxzLy5yZWxzUEsBAi0AFAAGAAgAAAAhAPsqA4THAAAA3AAA&#10;AA8AAAAAAAAAAAAAAAAABwIAAGRycy9kb3ducmV2LnhtbFBLBQYAAAAAAwADALcAAAD7AgAAAAA=&#10;"/>
                        <v:line id="Line 821" o:spid="_x0000_s1170" style="position:absolute;visibility:visible;mso-wrap-style:square" from="4536,9080" to="4536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YfxAAAANw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JyP4eyZeIGd3AAAA//8DAFBLAQItABQABgAIAAAAIQDb4fbL7gAAAIUBAAATAAAAAAAAAAAA&#10;AAAAAAAAAABbQ29udGVudF9UeXBlc10ueG1sUEsBAi0AFAAGAAgAAAAhAFr0LFu/AAAAFQEAAAsA&#10;AAAAAAAAAAAAAAAAHwEAAF9yZWxzLy5yZWxzUEsBAi0AFAAGAAgAAAAhAJRmph/EAAAA3AAAAA8A&#10;AAAAAAAAAAAAAAAABwIAAGRycy9kb3ducmV2LnhtbFBLBQYAAAAAAwADALcAAAD4AgAAAAA=&#10;"/>
                        <v:line id="Line 822" o:spid="_x0000_s1171" style="position:absolute;visibility:visible;mso-wrap-style:square" from="5103,9080" to="5103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hoxAAAANw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6dweyZeIJdXAAAA//8DAFBLAQItABQABgAIAAAAIQDb4fbL7gAAAIUBAAATAAAAAAAAAAAA&#10;AAAAAAAAAABbQ29udGVudF9UeXBlc10ueG1sUEsBAi0AFAAGAAgAAAAhAFr0LFu/AAAAFQEAAAsA&#10;AAAAAAAAAAAAAAAAHwEAAF9yZWxzLy5yZWxzUEsBAi0AFAAGAAgAAAAhAGS0OGjEAAAA3AAAAA8A&#10;AAAAAAAAAAAAAAAABwIAAGRycy9kb3ducmV2LnhtbFBLBQYAAAAAAwADALcAAAD4AgAAAAA=&#10;"/>
                        <v:line id="Line 823" o:spid="_x0000_s1172" style="position:absolute;visibility:visible;mso-wrap-style:square" from="2268,9080" to="4536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" strokeweight="1.5pt"/>
                        <v:line id="Line 824" o:spid="_x0000_s1173" style="position:absolute;flip:y;visibility:visible;mso-wrap-style:square" from="4536,6245" to="5103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" strokeweight="2.25pt"/>
                        <v:line id="Line 825" o:spid="_x0000_s1174" style="position:absolute;visibility:visible;mso-wrap-style:square" from="6237,9080" to="6237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AcxAAAANwAAAAPAAAAZHJzL2Rvd25yZXYueG1sRE9Na8JA&#10;EL0L/odlBG+6sdI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OtdoBzEAAAA3AAAAA8A&#10;AAAAAAAAAAAAAAAABwIAAGRycy9kb3ducmV2LnhtbFBLBQYAAAAAAwADALcAAAD4AgAAAAA=&#10;"/>
                        <v:line id="Line 826" o:spid="_x0000_s1175" style="position:absolute;visibility:visible;mso-wrap-style:square" from="5670,9080" to="5670,9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rxAAAANw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sxR+n4kXyOUPAAAA//8DAFBLAQItABQABgAIAAAAIQDb4fbL7gAAAIUBAAATAAAAAAAAAAAA&#10;AAAAAAAAAABbQ29udGVudF9UeXBlc10ueG1sUEsBAi0AFAAGAAgAAAAhAFr0LFu/AAAAFQEAAAsA&#10;AAAAAAAAAAAAAAAAHwEAAF9yZWxzLy5yZWxzUEsBAi0AFAAGAAgAAAAhABuPPmvEAAAA3AAAAA8A&#10;AAAAAAAAAAAAAAAABwIAAGRycy9kb3ducmV2LnhtbFBLBQYAAAAAAwADALcAAAD4AgAAAAA=&#10;"/>
                        <v:shape id="Text Box 827" o:spid="_x0000_s1176" type="#_x0000_t202" style="position:absolute;left:7371;top:9080;width:113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      <v:textbox>
                            <w:txbxContent>
                              <w:p w:rsidR="006F5830" w:rsidRDefault="006F5830" w:rsidP="00575482">
                                <w:r>
                                  <w:t>U [V]</w:t>
                                </w:r>
                              </w:p>
                            </w:txbxContent>
                          </v:textbox>
                        </v:shape>
                        <v:shape id="Text Box 828" o:spid="_x0000_s1177" type="#_x0000_t202" style="position:absolute;left:1134;top:5678;width:113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      <v:textbox>
                            <w:txbxContent>
                              <w:p w:rsidR="006F5830" w:rsidRDefault="006F5830" w:rsidP="00575482">
                                <w:r>
                                  <w:t>I [A]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Cs w:val="24"/>
                <w:lang w:val="fr-FR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0C2916">
              <w:rPr>
                <w:i/>
              </w:rPr>
              <w:t xml:space="preserve"> idem mais translatée vers la gauche de 0,2 V</w:t>
            </w:r>
            <w:r w:rsidRPr="000C2916">
              <w:rPr>
                <w:i/>
              </w:rPr>
              <w:tab/>
            </w:r>
            <w:r w:rsidRPr="00613A83">
              <w:rPr>
                <w:i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75482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ind w:left="360"/>
              <w:rPr>
                <w:szCs w:val="24"/>
              </w:rPr>
            </w:pPr>
            <w:r w:rsidRPr="00575482">
              <w:rPr>
                <w:szCs w:val="24"/>
              </w:rPr>
              <w:t>Dessiner i = f (u) d’une diode idéale et d’une diode réelle</w:t>
            </w: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b/>
                <w:bCs/>
                <w:szCs w:val="24"/>
              </w:rPr>
            </w:pPr>
            <w:r w:rsidRPr="00575482">
              <w:rPr>
                <w:szCs w:val="24"/>
              </w:rPr>
              <w:t xml:space="preserve">                 </w:t>
            </w:r>
            <w:r w:rsidRPr="00575482">
              <w:rPr>
                <w:b/>
                <w:bCs/>
                <w:szCs w:val="24"/>
              </w:rPr>
              <w:t xml:space="preserve">diode idéale </w:t>
            </w:r>
            <w:r w:rsidRPr="00575482">
              <w:rPr>
                <w:b/>
                <w:bCs/>
                <w:szCs w:val="24"/>
              </w:rPr>
              <w:tab/>
            </w:r>
            <w:r w:rsidRPr="00575482">
              <w:rPr>
                <w:b/>
                <w:bCs/>
                <w:szCs w:val="24"/>
              </w:rPr>
              <w:tab/>
            </w:r>
            <w:r w:rsidRPr="00575482">
              <w:rPr>
                <w:b/>
                <w:bCs/>
                <w:szCs w:val="24"/>
              </w:rPr>
              <w:tab/>
            </w:r>
            <w:r w:rsidRPr="00575482">
              <w:rPr>
                <w:b/>
                <w:bCs/>
                <w:szCs w:val="24"/>
              </w:rPr>
              <w:tab/>
              <w:t xml:space="preserve"> diode réelle</w:t>
            </w:r>
          </w:p>
          <w:p w:rsidR="00575482" w:rsidRPr="00575482" w:rsidRDefault="00CA783D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7EAFEC6" wp14:editId="3D3CD00A">
                      <wp:simplePos x="0" y="0"/>
                      <wp:positionH relativeFrom="column">
                        <wp:posOffset>2812415</wp:posOffset>
                      </wp:positionH>
                      <wp:positionV relativeFrom="paragraph">
                        <wp:posOffset>8255</wp:posOffset>
                      </wp:positionV>
                      <wp:extent cx="360045" cy="360045"/>
                      <wp:effectExtent l="0" t="0" r="0" b="0"/>
                      <wp:wrapNone/>
                      <wp:docPr id="170" name="Text Box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830" w:rsidRDefault="006F5830" w:rsidP="00575482"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AFEC6" id="Text Box 854" o:spid="_x0000_s1178" type="#_x0000_t202" style="position:absolute;margin-left:221.45pt;margin-top:.65pt;width:28.35pt;height:28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+MuAIAAMQ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" filled="f" stroked="f">
                      <v:textbox>
                        <w:txbxContent>
                          <w:p w:rsidR="006F5830" w:rsidRDefault="006F5830" w:rsidP="00575482">
                            <w: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105EEDD" wp14:editId="3BA98F51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11430</wp:posOffset>
                      </wp:positionV>
                      <wp:extent cx="0" cy="1800225"/>
                      <wp:effectExtent l="0" t="0" r="0" b="0"/>
                      <wp:wrapNone/>
                      <wp:docPr id="169" name="Line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DE5B3D" id="Line 851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4pt,.9pt" to="221.4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2EBFA01" wp14:editId="61E2E19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8255</wp:posOffset>
                      </wp:positionV>
                      <wp:extent cx="360045" cy="360045"/>
                      <wp:effectExtent l="0" t="0" r="0" b="0"/>
                      <wp:wrapNone/>
                      <wp:docPr id="168" name="Text Box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830" w:rsidRDefault="006F5830" w:rsidP="00575482"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BFA01" id="Text Box 852" o:spid="_x0000_s1179" type="#_x0000_t202" style="position:absolute;margin-left:23pt;margin-top:.65pt;width:28.35pt;height:28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iTuQ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" filled="f" stroked="f">
                      <v:textbox>
                        <w:txbxContent>
                          <w:p w:rsidR="006F5830" w:rsidRDefault="006F5830" w:rsidP="00575482">
                            <w: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7F42C0D" wp14:editId="4D4AC74A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8255</wp:posOffset>
                      </wp:positionV>
                      <wp:extent cx="0" cy="1800225"/>
                      <wp:effectExtent l="0" t="0" r="0" b="0"/>
                      <wp:wrapNone/>
                      <wp:docPr id="167" name="Line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ABF5B" id="Line 849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pt,.65pt" to="23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">
                      <v:stroke endarrow="block"/>
                    </v:line>
                  </w:pict>
                </mc:Fallback>
              </mc:AlternateContent>
            </w: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</w:p>
          <w:p w:rsidR="00575482" w:rsidRPr="00575482" w:rsidRDefault="00CA783D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8CC302F" wp14:editId="5C614DCB">
                      <wp:simplePos x="0" y="0"/>
                      <wp:positionH relativeFrom="column">
                        <wp:posOffset>4612640</wp:posOffset>
                      </wp:positionH>
                      <wp:positionV relativeFrom="paragraph">
                        <wp:posOffset>46355</wp:posOffset>
                      </wp:positionV>
                      <wp:extent cx="360045" cy="360045"/>
                      <wp:effectExtent l="0" t="0" r="0" b="0"/>
                      <wp:wrapNone/>
                      <wp:docPr id="166" name="Text Box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830" w:rsidRDefault="006F5830" w:rsidP="00575482">
                                  <w: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C302F" id="Text Box 855" o:spid="_x0000_s1180" type="#_x0000_t202" style="position:absolute;margin-left:363.2pt;margin-top:3.65pt;width:28.35pt;height:28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vYu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" filled="f" stroked="f">
                      <v:textbox>
                        <w:txbxContent>
                          <w:p w:rsidR="006F5830" w:rsidRDefault="006F5830" w:rsidP="00575482">
                            <w: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BF252F8" wp14:editId="3A65AEFD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49530</wp:posOffset>
                      </wp:positionV>
                      <wp:extent cx="360045" cy="360045"/>
                      <wp:effectExtent l="0" t="0" r="0" b="0"/>
                      <wp:wrapNone/>
                      <wp:docPr id="165" name="Text Box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830" w:rsidRDefault="006F5830" w:rsidP="00575482">
                                  <w: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252F8" id="Text Box 853" o:spid="_x0000_s1181" type="#_x0000_t202" style="position:absolute;margin-left:164.7pt;margin-top:3.9pt;width:28.35pt;height:28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cNu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" filled="f" stroked="f">
                      <v:textbox>
                        <w:txbxContent>
                          <w:p w:rsidR="006F5830" w:rsidRDefault="006F5830" w:rsidP="00575482">
                            <w: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  <w:p w:rsidR="00575482" w:rsidRPr="00575482" w:rsidRDefault="00CA783D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9F6F0E8" wp14:editId="4184DBAF">
                      <wp:simplePos x="0" y="0"/>
                      <wp:positionH relativeFrom="column">
                        <wp:posOffset>2812415</wp:posOffset>
                      </wp:positionH>
                      <wp:positionV relativeFrom="paragraph">
                        <wp:posOffset>55880</wp:posOffset>
                      </wp:positionV>
                      <wp:extent cx="1799590" cy="3175"/>
                      <wp:effectExtent l="0" t="0" r="0" b="0"/>
                      <wp:wrapNone/>
                      <wp:docPr id="164" name="Line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9590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26FC2D" id="Line 85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45pt,4.4pt" to="363.1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0EC9587" wp14:editId="2F31246D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52705</wp:posOffset>
                      </wp:positionV>
                      <wp:extent cx="1799590" cy="3175"/>
                      <wp:effectExtent l="0" t="0" r="0" b="0"/>
                      <wp:wrapNone/>
                      <wp:docPr id="163" name="Line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9590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20783" id="Line 848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05pt,4.15pt" to="164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6WLgIAAFE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">
                      <v:stroke endarrow="block"/>
                    </v:line>
                  </w:pict>
                </mc:Fallback>
              </mc:AlternateContent>
            </w:r>
          </w:p>
          <w:p w:rsidR="00575482" w:rsidRPr="00575482" w:rsidRDefault="00575482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="00302177">
              <w:rPr>
                <w:b/>
                <w:i/>
              </w:rPr>
              <w:t xml:space="preserve"> N/A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D73BF9" w:rsidRDefault="00D73BF9"/>
    <w:p w:rsidR="00575482" w:rsidRDefault="008B5F66">
      <w:hyperlink w:anchor="_top" w:history="1">
        <w:r w:rsidR="00D73BF9" w:rsidRPr="00D73BF9">
          <w:rPr>
            <w:rStyle w:val="Lienhypertexte"/>
          </w:rPr>
          <w:t>Retour au haut de la page</w:t>
        </w:r>
      </w:hyperlink>
    </w:p>
    <w:p w:rsidR="00B05B02" w:rsidRDefault="00B05B02">
      <w:bookmarkStart w:id="2" w:name="_Circuit_avec_diode(s)_Zener"/>
      <w:bookmarkEnd w:id="2"/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52"/>
        <w:gridCol w:w="1418"/>
        <w:gridCol w:w="113"/>
        <w:gridCol w:w="2722"/>
        <w:gridCol w:w="567"/>
        <w:gridCol w:w="567"/>
      </w:tblGrid>
      <w:tr w:rsidR="008B5F66" w:rsidRPr="00575482" w:rsidTr="008B5F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66" w:rsidRPr="00575482" w:rsidRDefault="008B5F66" w:rsidP="008B5F66">
            <w:pPr>
              <w:pStyle w:val="En-tte"/>
              <w:numPr>
                <w:ilvl w:val="0"/>
                <w:numId w:val="1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5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B5F66" w:rsidRDefault="008B5F66" w:rsidP="008B5F66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 w:rsidRPr="00B05B02">
              <w:rPr>
                <w:szCs w:val="24"/>
                <w:lang w:val="fr-FR"/>
              </w:rPr>
              <w:t>Quel est la tension aux bornes de R2 lorsque S1 est ouvert, puis fermé ?</w:t>
            </w:r>
          </w:p>
          <w:p w:rsidR="008B5F66" w:rsidRDefault="008B5F66" w:rsidP="008B5F66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 w:rsidRPr="00B05B02">
              <w:rPr>
                <w:szCs w:val="24"/>
                <w:lang w:val="fr-FR"/>
              </w:rPr>
              <w:t xml:space="preserve">Quel est la </w:t>
            </w:r>
            <w:r>
              <w:rPr>
                <w:szCs w:val="24"/>
                <w:lang w:val="fr-FR"/>
              </w:rPr>
              <w:t xml:space="preserve">puissance dissipée par R1 </w:t>
            </w:r>
            <w:r w:rsidRPr="00B05B02">
              <w:rPr>
                <w:szCs w:val="24"/>
                <w:lang w:val="fr-FR"/>
              </w:rPr>
              <w:t>lorsque S1 est ouvert, puis fermé ?</w:t>
            </w: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Avec :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U = 10 V</w:t>
            </w: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U</w:t>
            </w:r>
            <w:r>
              <w:rPr>
                <w:szCs w:val="24"/>
                <w:vertAlign w:val="subscript"/>
                <w:lang w:val="fr-FR"/>
              </w:rPr>
              <w:t>diode</w:t>
            </w:r>
            <w:r>
              <w:rPr>
                <w:szCs w:val="24"/>
                <w:lang w:val="fr-FR"/>
              </w:rPr>
              <w:t xml:space="preserve"> = 0,7 V</w:t>
            </w: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R1 = 40 Ω</w:t>
            </w: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R2 = 60 Ω</w:t>
            </w: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object w:dxaOrig="4320" w:dyaOrig="6720">
                <v:shape id="_x0000_i1159" type="#_x0000_t75" style="width:106.5pt;height:165.2pt" o:ole="">
                  <v:imagedata r:id="rId16" o:title=""/>
                </v:shape>
                <o:OLEObject Type="Embed" ProgID="PBrush" ShapeID="_x0000_i1159" DrawAspect="Content" ObjectID="_1579968580" r:id="rId17"/>
              </w:object>
            </w: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8B5F66" w:rsidRPr="00B05B02" w:rsidRDefault="008B5F66" w:rsidP="008B0AC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66" w:rsidRPr="00575482" w:rsidRDefault="008B5F66" w:rsidP="008B0AC2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66" w:rsidRPr="00575482" w:rsidRDefault="008B5F66" w:rsidP="008B0AC2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8B5F66" w:rsidTr="008B5F66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66" w:rsidRDefault="008B5F66" w:rsidP="008B0AC2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  <w:r w:rsidRPr="00613A83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</w:p>
          <w:p w:rsidR="008B5F66" w:rsidRDefault="008B5F66" w:rsidP="008B0AC2">
            <w:pPr>
              <w:pStyle w:val="En-tte"/>
              <w:tabs>
                <w:tab w:val="clear" w:pos="4536"/>
                <w:tab w:val="clear" w:pos="9072"/>
                <w:tab w:val="left" w:pos="708"/>
              </w:tabs>
              <w:rPr>
                <w:i/>
              </w:rPr>
            </w:pPr>
            <w:r w:rsidRPr="009C21F8">
              <w:rPr>
                <w:i/>
              </w:rPr>
              <w:t>S1 ouvert :</w:t>
            </w:r>
            <w:r>
              <w:rPr>
                <w:b/>
                <w:i/>
              </w:rPr>
              <w:t xml:space="preserve"> </w:t>
            </w:r>
            <w:r w:rsidRPr="004C188F">
              <w:rPr>
                <w:i/>
              </w:rPr>
              <w:t xml:space="preserve">U2 = 6 V ; </w:t>
            </w:r>
            <w:r>
              <w:rPr>
                <w:i/>
              </w:rPr>
              <w:t>U1= 4 V ; P1 = 400 mW</w:t>
            </w:r>
            <w:r w:rsidRPr="00613A83">
              <w:rPr>
                <w:i/>
              </w:rPr>
              <w:tab/>
            </w:r>
          </w:p>
          <w:p w:rsidR="008B5F66" w:rsidRPr="00613A83" w:rsidRDefault="008B5F66" w:rsidP="008B0AC2">
            <w:pPr>
              <w:pStyle w:val="En-tte"/>
              <w:tabs>
                <w:tab w:val="clear" w:pos="4536"/>
                <w:tab w:val="clear" w:pos="9072"/>
                <w:tab w:val="left" w:pos="708"/>
              </w:tabs>
              <w:rPr>
                <w:i/>
                <w:szCs w:val="24"/>
                <w:lang w:val="fr-FR"/>
              </w:rPr>
            </w:pPr>
            <w:r w:rsidRPr="009C21F8">
              <w:rPr>
                <w:i/>
              </w:rPr>
              <w:t xml:space="preserve">S1 </w:t>
            </w:r>
            <w:r>
              <w:rPr>
                <w:i/>
              </w:rPr>
              <w:t>fermé</w:t>
            </w:r>
            <w:r w:rsidRPr="009C21F8">
              <w:rPr>
                <w:i/>
              </w:rPr>
              <w:t> :</w:t>
            </w:r>
            <w:r>
              <w:rPr>
                <w:b/>
                <w:i/>
              </w:rPr>
              <w:t xml:space="preserve"> </w:t>
            </w:r>
            <w:r w:rsidRPr="004C188F">
              <w:rPr>
                <w:i/>
              </w:rPr>
              <w:t xml:space="preserve">U2 = </w:t>
            </w:r>
            <w:r>
              <w:rPr>
                <w:i/>
              </w:rPr>
              <w:t>3,5</w:t>
            </w:r>
            <w:r w:rsidRPr="004C188F">
              <w:rPr>
                <w:i/>
              </w:rPr>
              <w:t xml:space="preserve"> V ; </w:t>
            </w:r>
            <w:r>
              <w:rPr>
                <w:i/>
              </w:rPr>
              <w:t>U1= 6,5 V ; P1 = 1,06 W</w:t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F66" w:rsidRPr="00613A83" w:rsidRDefault="008B5F66" w:rsidP="008B0AC2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FE2659" w:rsidRPr="00575482" w:rsidTr="008B5F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659" w:rsidRPr="00575482" w:rsidRDefault="00FE2659" w:rsidP="00664587">
            <w:pPr>
              <w:pStyle w:val="En-tte"/>
              <w:numPr>
                <w:ilvl w:val="0"/>
                <w:numId w:val="2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  <w:bookmarkStart w:id="3" w:name="_GoBack"/>
            <w:bookmarkEnd w:id="3"/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 w:rsidRPr="00B05B02">
              <w:rPr>
                <w:szCs w:val="24"/>
                <w:lang w:val="fr-FR"/>
              </w:rPr>
              <w:t>Quel est la tension aux bor</w:t>
            </w:r>
            <w:r w:rsidR="00783E76">
              <w:rPr>
                <w:szCs w:val="24"/>
                <w:lang w:val="fr-FR"/>
              </w:rPr>
              <w:t xml:space="preserve">nes de R2 lorsque S1 est ouvert ? </w:t>
            </w:r>
            <w:r w:rsidRPr="00B05B02">
              <w:rPr>
                <w:szCs w:val="24"/>
                <w:lang w:val="fr-FR"/>
              </w:rPr>
              <w:t xml:space="preserve"> puis fermé ?</w:t>
            </w:r>
          </w:p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>Avec :</w:t>
            </w: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U = 10 V</w:t>
            </w:r>
          </w:p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U</w:t>
            </w:r>
            <w:r>
              <w:rPr>
                <w:szCs w:val="24"/>
                <w:vertAlign w:val="subscript"/>
                <w:lang w:val="fr-FR"/>
              </w:rPr>
              <w:t>diode</w:t>
            </w:r>
            <w:r>
              <w:rPr>
                <w:szCs w:val="24"/>
                <w:lang w:val="fr-FR"/>
              </w:rPr>
              <w:t xml:space="preserve"> = 0,7 V</w:t>
            </w:r>
          </w:p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R1 = 70 Ω</w:t>
            </w:r>
          </w:p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rPr>
                <w:szCs w:val="24"/>
                <w:lang w:val="fr-FR"/>
              </w:rPr>
              <w:tab/>
            </w:r>
            <w:r>
              <w:rPr>
                <w:szCs w:val="24"/>
                <w:lang w:val="fr-FR"/>
              </w:rPr>
              <w:tab/>
              <w:t>R2 = 30 Ω</w:t>
            </w:r>
          </w:p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object w:dxaOrig="4320" w:dyaOrig="6720">
                <v:shape id="_x0000_i1161" type="#_x0000_t75" style="width:106.5pt;height:165.2pt" o:ole="">
                  <v:imagedata r:id="rId16" o:title=""/>
                </v:shape>
                <o:OLEObject Type="Embed" ProgID="PBrush" ShapeID="_x0000_i1161" DrawAspect="Content" ObjectID="_1579968581" r:id="rId18"/>
              </w:object>
            </w:r>
          </w:p>
          <w:p w:rsidR="00FE2659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FE2659" w:rsidRPr="00B05B02" w:rsidRDefault="00FE2659" w:rsidP="0066458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659" w:rsidRPr="00575482" w:rsidRDefault="00FE2659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659" w:rsidRPr="00575482" w:rsidRDefault="00FE2659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</w:tr>
      <w:tr w:rsidR="00FE2659" w:rsidTr="008B5F66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659" w:rsidRPr="00613A83" w:rsidRDefault="00FE2659" w:rsidP="00FE2659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Pr="004C188F">
              <w:rPr>
                <w:i/>
              </w:rPr>
              <w:t xml:space="preserve">U2 = </w:t>
            </w:r>
            <w:r>
              <w:rPr>
                <w:i/>
              </w:rPr>
              <w:t>3,0</w:t>
            </w:r>
            <w:r w:rsidRPr="004C188F">
              <w:rPr>
                <w:i/>
              </w:rPr>
              <w:t xml:space="preserve"> V </w:t>
            </w:r>
            <w:r>
              <w:rPr>
                <w:i/>
              </w:rPr>
              <w:t>que S1 soit ouvert ou fermé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659" w:rsidRPr="00613A83" w:rsidRDefault="00FE2659" w:rsidP="00D621A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D621A7" w:rsidRPr="00197B37" w:rsidTr="008B5F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1A7" w:rsidRPr="00575482" w:rsidRDefault="00D621A7" w:rsidP="006F5830">
            <w:pPr>
              <w:pStyle w:val="En-tte"/>
              <w:numPr>
                <w:ilvl w:val="0"/>
                <w:numId w:val="1"/>
              </w:numPr>
              <w:tabs>
                <w:tab w:val="left" w:pos="2268"/>
              </w:tabs>
              <w:spacing w:before="20" w:after="20"/>
              <w:ind w:left="357" w:hanging="357"/>
              <w:rPr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621A7" w:rsidRPr="009366B7" w:rsidRDefault="00D621A7" w:rsidP="006F583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  <w:r>
              <w:object w:dxaOrig="3765" w:dyaOrig="1830">
                <v:shape id="_x0000_i1162" type="#_x0000_t75" style="width:188.15pt;height:91.35pt" o:ole="">
                  <v:imagedata r:id="rId19" o:title=""/>
                </v:shape>
                <o:OLEObject Type="Embed" ProgID="PBrush" ShapeID="_x0000_i1162" DrawAspect="Content" ObjectID="_1579968582" r:id="rId20"/>
              </w:object>
            </w:r>
          </w:p>
          <w:p w:rsidR="00D621A7" w:rsidRDefault="00D621A7" w:rsidP="006F583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1A7" w:rsidRDefault="00D621A7" w:rsidP="006F583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fr-FR"/>
              </w:rPr>
            </w:pPr>
          </w:p>
          <w:p w:rsidR="00D621A7" w:rsidRDefault="00D621A7" w:rsidP="006F583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 w:rsidRPr="00372288">
              <w:rPr>
                <w:szCs w:val="24"/>
                <w:lang w:val="fr-FR"/>
              </w:rPr>
              <w:t>Calculer</w:t>
            </w:r>
            <w:r>
              <w:rPr>
                <w:szCs w:val="24"/>
                <w:lang w:val="en-GB"/>
              </w:rPr>
              <w:t xml:space="preserve"> le courant de source, avec</w:t>
            </w:r>
            <w:r w:rsidR="00783E76">
              <w:rPr>
                <w:szCs w:val="24"/>
                <w:lang w:val="en-GB"/>
              </w:rPr>
              <w:t>:</w:t>
            </w:r>
          </w:p>
          <w:p w:rsidR="00D621A7" w:rsidRDefault="00D621A7" w:rsidP="006F583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R1 = 50 Ω</w:t>
            </w:r>
          </w:p>
          <w:p w:rsidR="00D621A7" w:rsidRDefault="00D621A7" w:rsidP="006F583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R2 = 150 Ω</w:t>
            </w:r>
          </w:p>
          <w:p w:rsidR="00D621A7" w:rsidRDefault="00D621A7" w:rsidP="006F583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R3 = 250 Ω</w:t>
            </w:r>
          </w:p>
          <w:p w:rsidR="00D621A7" w:rsidRDefault="00D621A7" w:rsidP="006F583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U</w:t>
            </w:r>
            <w:r>
              <w:rPr>
                <w:szCs w:val="24"/>
                <w:vertAlign w:val="subscript"/>
                <w:lang w:val="en-GB"/>
              </w:rPr>
              <w:t xml:space="preserve">D </w:t>
            </w:r>
            <w:r>
              <w:rPr>
                <w:szCs w:val="24"/>
                <w:lang w:val="en-GB"/>
              </w:rPr>
              <w:t>= 0,7V</w:t>
            </w:r>
          </w:p>
          <w:p w:rsidR="00D621A7" w:rsidRPr="007E1BCD" w:rsidRDefault="00D621A7" w:rsidP="00D621A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U = 12 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1A7" w:rsidRPr="00575482" w:rsidRDefault="00D621A7" w:rsidP="00D621A7">
            <w:pPr>
              <w:pStyle w:val="En-tte"/>
              <w:tabs>
                <w:tab w:val="left" w:pos="2268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1A7" w:rsidRPr="00575482" w:rsidRDefault="00D621A7" w:rsidP="006F5830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D621A7" w:rsidTr="008B5F66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1A7" w:rsidRPr="00613A83" w:rsidRDefault="00D621A7" w:rsidP="00D621A7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376849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I</w:t>
            </w:r>
            <w:r w:rsidRPr="00DE6320">
              <w:rPr>
                <w:i/>
                <w:szCs w:val="24"/>
                <w:vertAlign w:val="subscript"/>
              </w:rPr>
              <w:t>R</w:t>
            </w:r>
            <w:r>
              <w:rPr>
                <w:i/>
                <w:szCs w:val="24"/>
                <w:vertAlign w:val="subscript"/>
              </w:rPr>
              <w:t>1</w:t>
            </w:r>
            <w:r>
              <w:rPr>
                <w:i/>
                <w:szCs w:val="24"/>
              </w:rPr>
              <w:t xml:space="preserve">=0 mA; </w:t>
            </w:r>
            <w:r w:rsidRPr="00376849">
              <w:rPr>
                <w:i/>
                <w:szCs w:val="24"/>
              </w:rPr>
              <w:t>I</w:t>
            </w:r>
            <w:r w:rsidRPr="00376849">
              <w:rPr>
                <w:i/>
                <w:szCs w:val="24"/>
                <w:vertAlign w:val="subscript"/>
              </w:rPr>
              <w:t>s</w:t>
            </w:r>
            <w:r w:rsidRPr="00376849">
              <w:rPr>
                <w:i/>
                <w:szCs w:val="24"/>
              </w:rPr>
              <w:t>=</w:t>
            </w:r>
            <w:r>
              <w:rPr>
                <w:i/>
                <w:szCs w:val="24"/>
              </w:rPr>
              <w:t xml:space="preserve"> I</w:t>
            </w:r>
            <w:r w:rsidRPr="00DE6320">
              <w:rPr>
                <w:i/>
                <w:szCs w:val="24"/>
                <w:vertAlign w:val="subscript"/>
              </w:rPr>
              <w:t>R</w:t>
            </w:r>
            <w:r>
              <w:rPr>
                <w:i/>
                <w:szCs w:val="24"/>
                <w:vertAlign w:val="subscript"/>
              </w:rPr>
              <w:t>2</w:t>
            </w:r>
            <w:r>
              <w:rPr>
                <w:i/>
                <w:szCs w:val="24"/>
              </w:rPr>
              <w:t xml:space="preserve">= </w:t>
            </w:r>
            <w:r w:rsidRPr="00DE6320">
              <w:rPr>
                <w:i/>
                <w:szCs w:val="24"/>
              </w:rPr>
              <w:t>I</w:t>
            </w:r>
            <w:r w:rsidRPr="00DE6320">
              <w:rPr>
                <w:i/>
                <w:szCs w:val="24"/>
                <w:vertAlign w:val="subscript"/>
              </w:rPr>
              <w:t>R</w:t>
            </w:r>
            <w:r>
              <w:rPr>
                <w:i/>
                <w:szCs w:val="24"/>
                <w:vertAlign w:val="subscript"/>
              </w:rPr>
              <w:t>3</w:t>
            </w:r>
            <w:r>
              <w:rPr>
                <w:i/>
                <w:szCs w:val="24"/>
              </w:rPr>
              <w:t>=26,5 mA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1A7" w:rsidRPr="00613A83" w:rsidRDefault="00D621A7" w:rsidP="006F5830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D73BF9" w:rsidRDefault="00D73BF9" w:rsidP="00D73BF9">
      <w:r>
        <w:br w:type="page"/>
      </w:r>
    </w:p>
    <w:p w:rsidR="00575482" w:rsidRDefault="00575482" w:rsidP="00575482">
      <w:pPr>
        <w:pStyle w:val="Titre2"/>
      </w:pPr>
      <w:bookmarkStart w:id="4" w:name="_Circuit_avec_diode(s)_Zener_1"/>
      <w:bookmarkEnd w:id="4"/>
      <w:r>
        <w:lastRenderedPageBreak/>
        <w:t xml:space="preserve">Circuit </w:t>
      </w:r>
      <w:r w:rsidR="00130A02">
        <w:t>à</w:t>
      </w:r>
      <w:r>
        <w:t xml:space="preserve"> diode(s) </w:t>
      </w:r>
      <w:r w:rsidR="004C5F49">
        <w:t>Zener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8500"/>
        <w:gridCol w:w="567"/>
        <w:gridCol w:w="567"/>
        <w:gridCol w:w="6"/>
      </w:tblGrid>
      <w:tr w:rsidR="00575482" w:rsidTr="006179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75482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 xml:space="preserve">Calculer le courant dans la diode </w:t>
            </w:r>
            <w:r w:rsidR="004C5F49">
              <w:rPr>
                <w:szCs w:val="24"/>
              </w:rPr>
              <w:t>Zener</w:t>
            </w:r>
            <w:r w:rsidR="008B5F66">
              <w:rPr>
                <w:szCs w:val="24"/>
              </w:rPr>
              <w:t>.</w:t>
            </w:r>
          </w:p>
          <w:p w:rsidR="008B5F66" w:rsidRPr="00DE6DE0" w:rsidRDefault="008B5F66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Calculer la puissance dissipée par la Zener</w:t>
            </w:r>
          </w:p>
          <w:p w:rsidR="00575482" w:rsidRPr="00DE6DE0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DE6DE0" w:rsidRDefault="00CA783D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48DBD195" wp14:editId="34042DED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12700</wp:posOffset>
                      </wp:positionV>
                      <wp:extent cx="2586990" cy="1003935"/>
                      <wp:effectExtent l="0" t="0" r="0" b="0"/>
                      <wp:wrapNone/>
                      <wp:docPr id="132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6990" cy="1003935"/>
                                <a:chOff x="2126" y="9966"/>
                                <a:chExt cx="4074" cy="1581"/>
                              </a:xfrm>
                            </wpg:grpSpPr>
                            <wpg:grpSp>
                              <wpg:cNvPr id="133" name="Group 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26" y="10417"/>
                                  <a:ext cx="1475" cy="1130"/>
                                  <a:chOff x="1921" y="6731"/>
                                  <a:chExt cx="1475" cy="1130"/>
                                </a:xfrm>
                              </wpg:grpSpPr>
                              <wpg:grpSp>
                                <wpg:cNvPr id="134" name="Group 6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1" y="6731"/>
                                    <a:ext cx="452" cy="1130"/>
                                    <a:chOff x="1921" y="6731"/>
                                    <a:chExt cx="452" cy="1130"/>
                                  </a:xfrm>
                                </wpg:grpSpPr>
                                <wps:wsp>
                                  <wps:cNvPr id="135" name="Oval 6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21" y="7074"/>
                                      <a:ext cx="452" cy="45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Line 685"/>
                                  <wps:cNvCnPr/>
                                  <wps:spPr bwMode="auto">
                                    <a:xfrm>
                                      <a:off x="2153" y="6731"/>
                                      <a:ext cx="0" cy="11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37" name="Text Box 6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80" y="7072"/>
                                    <a:ext cx="916" cy="3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Default="006F5830" w:rsidP="0057548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U=24 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Group 687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3259" y="10866"/>
                                  <a:ext cx="904" cy="232"/>
                                  <a:chOff x="2718" y="4582"/>
                                  <a:chExt cx="904" cy="232"/>
                                </a:xfrm>
                              </wpg:grpSpPr>
                              <wps:wsp>
                                <wps:cNvPr id="139" name="Line 688"/>
                                <wps:cNvCnPr/>
                                <wps:spPr bwMode="auto">
                                  <a:xfrm>
                                    <a:off x="3051" y="4582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" name="Line 689"/>
                                <wps:cNvCnPr/>
                                <wps:spPr bwMode="auto">
                                  <a:xfrm>
                                    <a:off x="3057" y="4588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" name="Line 690"/>
                                <wps:cNvCnPr/>
                                <wps:spPr bwMode="auto">
                                  <a:xfrm flipV="1">
                                    <a:off x="3057" y="4701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" name="Line 691"/>
                                <wps:cNvCnPr/>
                                <wps:spPr bwMode="auto">
                                  <a:xfrm>
                                    <a:off x="2718" y="4701"/>
                                    <a:ext cx="9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" name="Line 692"/>
                                <wps:cNvCnPr/>
                                <wps:spPr bwMode="auto">
                                  <a:xfrm>
                                    <a:off x="3297" y="4584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" name="Line 693"/>
                                <wps:cNvCnPr/>
                                <wps:spPr bwMode="auto">
                                  <a:xfrm>
                                    <a:off x="3240" y="4810"/>
                                    <a:ext cx="5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5" name="Text Box 6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0" y="10728"/>
                                  <a:ext cx="1130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</w:t>
                                    </w:r>
                                    <w:r w:rsidRPr="00773635">
                                      <w:rPr>
                                        <w:sz w:val="20"/>
                                        <w:vertAlign w:val="subscript"/>
                                      </w:rPr>
                                      <w:t>z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 xml:space="preserve"> =6,2 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46" name="Group 6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83" y="10426"/>
                                  <a:ext cx="1017" cy="1112"/>
                                  <a:chOff x="4752" y="6731"/>
                                  <a:chExt cx="1017" cy="1130"/>
                                </a:xfrm>
                              </wpg:grpSpPr>
                              <wpg:grpSp>
                                <wpg:cNvPr id="147" name="Group 69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4300" y="7183"/>
                                    <a:ext cx="1130" cy="226"/>
                                    <a:chOff x="2605" y="3906"/>
                                    <a:chExt cx="1130" cy="226"/>
                                  </a:xfrm>
                                </wpg:grpSpPr>
                                <wps:wsp>
                                  <wps:cNvPr id="148" name="Rectangle 6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1" y="3906"/>
                                      <a:ext cx="678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9" name="Line 698"/>
                                  <wps:cNvCnPr/>
                                  <wps:spPr bwMode="auto">
                                    <a:xfrm flipH="1">
                                      <a:off x="3509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0" name="Line 699"/>
                                  <wps:cNvCnPr/>
                                  <wps:spPr bwMode="auto">
                                    <a:xfrm>
                                      <a:off x="2605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51" name="Text Box 7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1" y="7070"/>
                                    <a:ext cx="678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Default="006F5830" w:rsidP="00575482">
                                      <w:pPr>
                                        <w:pStyle w:val="Corpsdetexte"/>
                                      </w:pPr>
                                      <w:r>
                                        <w:t>R</w:t>
                                      </w:r>
                                      <w:r w:rsidRPr="00773635"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t>=5 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2" name="Line 701"/>
                              <wps:cNvCnPr/>
                              <wps:spPr bwMode="auto">
                                <a:xfrm>
                                  <a:off x="2359" y="11547"/>
                                  <a:ext cx="29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702"/>
                              <wps:cNvCnPr/>
                              <wps:spPr bwMode="auto">
                                <a:xfrm>
                                  <a:off x="2352" y="10417"/>
                                  <a:ext cx="13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4" name="Group 7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8" y="9966"/>
                                  <a:ext cx="1356" cy="565"/>
                                  <a:chOff x="2831" y="7409"/>
                                  <a:chExt cx="1356" cy="565"/>
                                </a:xfrm>
                              </wpg:grpSpPr>
                              <wpg:grpSp>
                                <wpg:cNvPr id="155" name="Group 7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31" y="7748"/>
                                    <a:ext cx="1130" cy="226"/>
                                    <a:chOff x="2605" y="3906"/>
                                    <a:chExt cx="1130" cy="226"/>
                                  </a:xfrm>
                                </wpg:grpSpPr>
                                <wps:wsp>
                                  <wps:cNvPr id="156" name="Rectangle 7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1" y="3906"/>
                                      <a:ext cx="678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Line 706"/>
                                  <wps:cNvCnPr/>
                                  <wps:spPr bwMode="auto">
                                    <a:xfrm flipH="1">
                                      <a:off x="3509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8" name="Line 707"/>
                                  <wps:cNvCnPr/>
                                  <wps:spPr bwMode="auto">
                                    <a:xfrm>
                                      <a:off x="2605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59" name="Text Box 7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57" y="7409"/>
                                    <a:ext cx="1130" cy="3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Default="006F5830" w:rsidP="0057548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R</w:t>
                                      </w:r>
                                      <w:r w:rsidRPr="00773635">
                                        <w:rPr>
                                          <w:sz w:val="20"/>
                                          <w:vertAlign w:val="subscript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=10 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0" name="Line 709"/>
                              <wps:cNvCnPr/>
                              <wps:spPr bwMode="auto">
                                <a:xfrm>
                                  <a:off x="3601" y="10420"/>
                                  <a:ext cx="16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710"/>
                              <wps:cNvCnPr/>
                              <wps:spPr bwMode="auto">
                                <a:xfrm>
                                  <a:off x="3714" y="10420"/>
                                  <a:ext cx="0" cy="1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Text Box 7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5" y="10530"/>
                                  <a:ext cx="226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DBD195" id="Group 681" o:spid="_x0000_s1182" style="position:absolute;margin-left:26.9pt;margin-top:1pt;width:203.7pt;height:79.05pt;z-index:251638784" coordorigin="2126,9966" coordsize="4074,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">
                      <v:group id="Group 682" o:spid="_x0000_s1183" style="position:absolute;left:2126;top:10417;width:1475;height:1130" coordorigin="1921,6731" coordsize="147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<v:group id="Group 683" o:spid="_x0000_s1184" style="position:absolute;left:1921;top:6731;width:452;height:1130" coordorigin="1921,6731" coordsize="45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<v:oval id="Oval 684" o:spid="_x0000_s1185" style="position:absolute;left:1921;top:7074;width:452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gDLwQAAANw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83g/5l4gV7/AQAA//8DAFBLAQItABQABgAIAAAAIQDb4fbL7gAAAIUBAAATAAAAAAAAAAAAAAAA&#10;AAAAAABbQ29udGVudF9UeXBlc10ueG1sUEsBAi0AFAAGAAgAAAAhAFr0LFu/AAAAFQEAAAsAAAAA&#10;AAAAAAAAAAAAHwEAAF9yZWxzLy5yZWxzUEsBAi0AFAAGAAgAAAAhAD+6AMvBAAAA3AAAAA8AAAAA&#10;AAAAAAAAAAAABwIAAGRycy9kb3ducmV2LnhtbFBLBQYAAAAAAwADALcAAAD1AgAAAAA=&#10;"/>
                          <v:line id="Line 685" o:spid="_x0000_s1186" style="position:absolute;visibility:visible;mso-wrap-style:square" from="2153,6731" to="2153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        </v:group>
                        <v:shape id="Text Box 686" o:spid="_x0000_s1187" type="#_x0000_t202" style="position:absolute;left:2480;top:7072;width:916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      <v:textbox inset="0,0,0,0">
                            <w:txbxContent>
                              <w:p w:rsidR="006F5830" w:rsidRDefault="006F5830" w:rsidP="00575482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U=24 V</w:t>
                                </w:r>
                              </w:p>
                            </w:txbxContent>
                          </v:textbox>
                        </v:shape>
                      </v:group>
                      <v:group id="Group 687" o:spid="_x0000_s1188" style="position:absolute;left:3259;top:10866;width:904;height:232;rotation:-90" coordorigin="2718,4582" coordsize="90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">
                        <v:line id="Line 688" o:spid="_x0000_s1189" style="position:absolute;visibility:visible;mso-wrap-style:square" from="3051,4582" to="3051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        <v:line id="Line 689" o:spid="_x0000_s1190" style="position:absolute;visibility:visible;mso-wrap-style:square" from="3057,4588" to="3283,4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        <v:line id="Line 690" o:spid="_x0000_s1191" style="position:absolute;flip:y;visibility:visible;mso-wrap-style:square" from="3057,4701" to="3283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536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4xHcn0kXyMUfAAAA//8DAFBLAQItABQABgAIAAAAIQDb4fbL7gAAAIUBAAATAAAAAAAAAAAA&#10;AAAAAAAAAABbQ29udGVudF9UeXBlc10ueG1sUEsBAi0AFAAGAAgAAAAhAFr0LFu/AAAAFQEAAAsA&#10;AAAAAAAAAAAAAAAAHwEAAF9yZWxzLy5yZWxzUEsBAi0AFAAGAAgAAAAhALb7nfrEAAAA3AAAAA8A&#10;AAAAAAAAAAAAAAAABwIAAGRycy9kb3ducmV2LnhtbFBLBQYAAAAAAwADALcAAAD4AgAAAAA=&#10;"/>
                        <v:line id="Line 691" o:spid="_x0000_s1192" style="position:absolute;visibility:visible;mso-wrap-style:square" from="2718,4701" to="3622,4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        <v:line id="Line 692" o:spid="_x0000_s1193" style="position:absolute;visibility:visible;mso-wrap-style:square" from="3297,4584" to="3297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        <v:line id="Line 693" o:spid="_x0000_s1194" style="position:absolute;visibility:visible;mso-wrap-style:square" from="3240,4810" to="3297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      </v:group>
                      <v:shape id="Text Box 694" o:spid="_x0000_s1195" type="#_x0000_t202" style="position:absolute;left:3940;top:10728;width:113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    <v:textbox inset="0,0,0,0">
                          <w:txbxContent>
                            <w:p w:rsidR="006F5830" w:rsidRDefault="006F5830" w:rsidP="0057548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r w:rsidRPr="00773635">
                                <w:rPr>
                                  <w:sz w:val="20"/>
                                  <w:vertAlign w:val="subscript"/>
                                </w:rPr>
                                <w:t>z</w:t>
                              </w:r>
                              <w:r>
                                <w:rPr>
                                  <w:sz w:val="20"/>
                                </w:rPr>
                                <w:t xml:space="preserve"> =6,2 V</w:t>
                              </w:r>
                            </w:p>
                          </w:txbxContent>
                        </v:textbox>
                      </v:shape>
                      <v:group id="Group 695" o:spid="_x0000_s1196" style="position:absolute;left:5183;top:10426;width:1017;height:1112" coordorigin="4752,6731" coordsize="1017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group id="Group 696" o:spid="_x0000_s1197" style="position:absolute;left:4300;top:7183;width:1130;height:226;rotation:-90" coordorigin="2605,3906" coordsize="11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">
                          <v:rect id="Rectangle 697" o:spid="_x0000_s1198" style="position:absolute;left:2831;top:3906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pU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9CK8/IBHr5BwAA//8DAFBLAQItABQABgAIAAAAIQDb4fbL7gAAAIUBAAATAAAAAAAAAAAA&#10;AAAAAAAAAABbQ29udGVudF9UeXBlc10ueG1sUEsBAi0AFAAGAAgAAAAhAFr0LFu/AAAAFQEAAAsA&#10;AAAAAAAAAAAAAAAAHwEAAF9yZWxzLy5yZWxzUEsBAi0AFAAGAAgAAAAhAC6zylTEAAAA3AAAAA8A&#10;AAAAAAAAAAAAAAAABwIAAGRycy9kb3ducmV2LnhtbFBLBQYAAAAAAwADALcAAAD4AgAAAAA=&#10;"/>
                          <v:line id="Line 698" o:spid="_x0000_s1199" style="position:absolute;flip:x;visibility:visible;mso-wrap-style:square" from="3509,4019" to="373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"/>
                          <v:line id="Line 699" o:spid="_x0000_s1200" style="position:absolute;visibility:visible;mso-wrap-style:square" from="2605,4019" to="2831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/D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IVKL8PHAAAA3AAA&#10;AA8AAAAAAAAAAAAAAAAABwIAAGRycy9kb3ducmV2LnhtbFBLBQYAAAAAAwADALcAAAD7AgAAAAA=&#10;"/>
                        </v:group>
                        <v:shape id="Text Box 700" o:spid="_x0000_s1201" type="#_x0000_t202" style="position:absolute;left:5091;top:7070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      <v:textbox inset="0,0,0,0">
                            <w:txbxContent>
                              <w:p w:rsidR="006F5830" w:rsidRDefault="006F5830" w:rsidP="00575482">
                                <w:pPr>
                                  <w:pStyle w:val="Corpsdetexte"/>
                                </w:pPr>
                                <w:r>
                                  <w:t>R</w:t>
                                </w:r>
                                <w:r w:rsidRPr="00773635"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=5 Ω</w:t>
                                </w:r>
                              </w:p>
                            </w:txbxContent>
                          </v:textbox>
                        </v:shape>
                      </v:group>
                      <v:line id="Line 701" o:spid="_x0000_s1202" style="position:absolute;visibility:visible;mso-wrap-style:square" from="2359,11547" to="5297,1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      <v:line id="Line 702" o:spid="_x0000_s1203" style="position:absolute;visibility:visible;mso-wrap-style:square" from="2352,10417" to="3708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G0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HWYsbTEAAAA3AAAAA8A&#10;AAAAAAAAAAAAAAAABwIAAGRycy9kb3ducmV2LnhtbFBLBQYAAAAAAwADALcAAAD4AgAAAAA=&#10;"/>
                      <v:group id="Group 703" o:spid="_x0000_s1204" style="position:absolute;left:2458;top:9966;width:1356;height:565" coordorigin="2831,7409" coordsize="135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v:group id="Group 704" o:spid="_x0000_s1205" style="position:absolute;left:2831;top:7748;width:1130;height:226" coordorigin="2605,3906" coordsize="11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<v:rect id="Rectangle 705" o:spid="_x0000_s1206" style="position:absolute;left:2831;top:3906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1g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tbltYMMAAADcAAAADwAA&#10;AAAAAAAAAAAAAAAHAgAAZHJzL2Rvd25yZXYueG1sUEsFBgAAAAADAAMAtwAAAPcCAAAAAA==&#10;"/>
                          <v:line id="Line 706" o:spid="_x0000_s1207" style="position:absolute;flip:x;visibility:visible;mso-wrap-style:square" from="3509,4019" to="373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"/>
                          <v:line id="Line 707" o:spid="_x0000_s1208" style="position:absolute;visibility:visible;mso-wrap-style:square" from="2605,4019" to="2831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        </v:group>
                        <v:shape id="Text Box 708" o:spid="_x0000_s1209" type="#_x0000_t202" style="position:absolute;left:3057;top:7409;width:113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        <v:textbox inset="0,0,0,0">
                            <w:txbxContent>
                              <w:p w:rsidR="006F5830" w:rsidRDefault="006F5830" w:rsidP="00575482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R</w:t>
                                </w:r>
                                <w:r w:rsidRPr="00773635">
                                  <w:rPr>
                                    <w:sz w:val="20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20"/>
                                  </w:rPr>
                                  <w:t>=10 Ω</w:t>
                                </w:r>
                              </w:p>
                            </w:txbxContent>
                          </v:textbox>
                        </v:shape>
                      </v:group>
                      <v:line id="Line 709" o:spid="_x0000_s1210" style="position:absolute;visibility:visible;mso-wrap-style:square" from="3601,10420" to="5296,1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      <v:line id="Line 710" o:spid="_x0000_s1211" style="position:absolute;visibility:visible;mso-wrap-style:square" from="3714,10420" to="3714,1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      <v:shape id="Text Box 711" o:spid="_x0000_s1212" type="#_x0000_t202" style="position:absolute;left:2465;top:10530;width:22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      <v:textbox inset="0,0,0,0">
                          <w:txbxContent>
                            <w:p w:rsidR="006F5830" w:rsidRDefault="006F5830" w:rsidP="0057548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5482" w:rsidRPr="00DE6DE0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DE6DE0" w:rsidRDefault="00575482" w:rsidP="0055285D">
            <w:pPr>
              <w:tabs>
                <w:tab w:val="left" w:pos="105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ab/>
            </w:r>
          </w:p>
          <w:p w:rsidR="00575482" w:rsidRPr="00DE6DE0" w:rsidRDefault="00575482" w:rsidP="0055285D">
            <w:pPr>
              <w:tabs>
                <w:tab w:val="left" w:pos="339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ab/>
            </w:r>
          </w:p>
          <w:p w:rsidR="00575482" w:rsidRPr="00DE6DE0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DE6DE0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Default="00575482" w:rsidP="0055285D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DE6DE0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B5609B" w:rsidTr="006179A9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8B5F66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7C6D8F">
              <w:rPr>
                <w:i/>
              </w:rPr>
              <w:t xml:space="preserve"> </w:t>
            </w:r>
            <w:r w:rsidR="004C5F49">
              <w:rPr>
                <w:i/>
              </w:rPr>
              <w:t>Zener</w:t>
            </w:r>
            <w:r w:rsidR="00940B17">
              <w:rPr>
                <w:i/>
              </w:rPr>
              <w:t xml:space="preserve"> conduit ; </w:t>
            </w:r>
            <w:r w:rsidRPr="007C6D8F">
              <w:rPr>
                <w:i/>
              </w:rPr>
              <w:t>I</w:t>
            </w:r>
            <w:r w:rsidRPr="007C6D8F">
              <w:rPr>
                <w:i/>
                <w:vertAlign w:val="subscript"/>
              </w:rPr>
              <w:t>Z</w:t>
            </w:r>
            <w:r w:rsidRPr="007C6D8F">
              <w:rPr>
                <w:i/>
              </w:rPr>
              <w:t>=0,54A</w:t>
            </w:r>
            <w:r w:rsidR="008B5F66">
              <w:rPr>
                <w:i/>
              </w:rPr>
              <w:t> ; P</w:t>
            </w:r>
            <w:r w:rsidR="008B5F66" w:rsidRPr="007C6D8F">
              <w:rPr>
                <w:i/>
                <w:vertAlign w:val="subscript"/>
              </w:rPr>
              <w:t>Z</w:t>
            </w:r>
            <w:r w:rsidR="008B5F66" w:rsidRPr="007C6D8F">
              <w:rPr>
                <w:i/>
              </w:rPr>
              <w:t>=</w:t>
            </w:r>
            <w:r w:rsidR="008B5F66">
              <w:rPr>
                <w:i/>
              </w:rPr>
              <w:t>3,35 W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0D58D7" w:rsidTr="006179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D7" w:rsidRDefault="000D58D7" w:rsidP="000D58D7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D7" w:rsidRPr="00DE6DE0" w:rsidRDefault="000D58D7" w:rsidP="000D58D7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object w:dxaOrig="3585" w:dyaOrig="2160">
                <v:shape id="_x0000_i1031" type="#_x0000_t75" style="width:179.1pt;height:108.3pt" o:ole="">
                  <v:imagedata r:id="rId21" o:title=""/>
                </v:shape>
                <o:OLEObject Type="Embed" ProgID="PBrush" ShapeID="_x0000_i1031" DrawAspect="Content" ObjectID="_1579968583" r:id="rId22"/>
              </w:object>
            </w:r>
          </w:p>
          <w:p w:rsidR="000D58D7" w:rsidRPr="00DE6DE0" w:rsidRDefault="000D58D7" w:rsidP="000D58D7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U = </w:t>
            </w:r>
            <w:r w:rsidR="006F5830">
              <w:rPr>
                <w:szCs w:val="24"/>
              </w:rPr>
              <w:t>15</w:t>
            </w:r>
            <w:r>
              <w:rPr>
                <w:szCs w:val="24"/>
              </w:rPr>
              <w:t xml:space="preserve"> V</w:t>
            </w:r>
          </w:p>
          <w:p w:rsidR="000D58D7" w:rsidRPr="00DE6DE0" w:rsidRDefault="000D58D7" w:rsidP="000D58D7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 xml:space="preserve">Pour  quelle(s) valeur(s) de R la diode </w:t>
            </w:r>
            <w:r w:rsidR="004C5F49">
              <w:rPr>
                <w:szCs w:val="24"/>
              </w:rPr>
              <w:t>Zener</w:t>
            </w:r>
            <w:r w:rsidRPr="00DE6DE0">
              <w:rPr>
                <w:szCs w:val="24"/>
              </w:rPr>
              <w:t xml:space="preserve"> conduit-elle ?</w:t>
            </w:r>
          </w:p>
          <w:p w:rsidR="000D58D7" w:rsidRDefault="000D58D7" w:rsidP="000D58D7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DE6DE0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D7" w:rsidRDefault="000D58D7" w:rsidP="000D58D7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D7" w:rsidRDefault="000D58D7" w:rsidP="000D58D7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B5609B" w:rsidTr="006179A9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7C6D8F">
              <w:rPr>
                <w:i/>
              </w:rPr>
              <w:t xml:space="preserve"> 0 Ω ≤ R ≤ 15 Ω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25BAC" w:rsidRPr="00575482" w:rsidTr="006179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BAC" w:rsidRPr="00575482" w:rsidRDefault="00525BAC" w:rsidP="00C35557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BAC" w:rsidRPr="00575482" w:rsidRDefault="00525BAC" w:rsidP="00C35557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object w:dxaOrig="4020" w:dyaOrig="1485">
                <v:shape id="_x0000_i1032" type="#_x0000_t75" style="width:200.85pt;height:74.4pt" o:ole="">
                  <v:imagedata r:id="rId23" o:title=""/>
                </v:shape>
                <o:OLEObject Type="Embed" ProgID="PBrush" ShapeID="_x0000_i1032" DrawAspect="Content" ObjectID="_1579968584" r:id="rId24"/>
              </w:object>
            </w:r>
          </w:p>
          <w:p w:rsidR="00525BAC" w:rsidRPr="00575482" w:rsidRDefault="00525BAC" w:rsidP="00C35557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  <w:lang w:val="fr-FR"/>
              </w:rPr>
              <w:t>Calculer I</w:t>
            </w:r>
            <w:r w:rsidR="004C5F49">
              <w:rPr>
                <w:szCs w:val="24"/>
                <w:vertAlign w:val="subscript"/>
                <w:lang w:val="fr-FR"/>
              </w:rPr>
              <w:t>Zener</w:t>
            </w:r>
            <w:r>
              <w:rPr>
                <w:szCs w:val="24"/>
                <w:lang w:val="fr-FR"/>
              </w:rPr>
              <w:t xml:space="preserve"> lorsque U = 24 V</w:t>
            </w:r>
          </w:p>
          <w:p w:rsidR="00525BAC" w:rsidRPr="00575482" w:rsidRDefault="00525BAC" w:rsidP="00C35557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BAC" w:rsidRPr="00575482" w:rsidRDefault="00525BAC" w:rsidP="00C35557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BAC" w:rsidRPr="00575482" w:rsidRDefault="00525BAC" w:rsidP="00C35557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525BAC" w:rsidTr="006179A9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BAC" w:rsidRPr="00613A83" w:rsidRDefault="00525BAC" w:rsidP="00525BAC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7C6D8F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U</w:t>
            </w:r>
            <w:r w:rsidRPr="00525BAC">
              <w:rPr>
                <w:i/>
                <w:szCs w:val="24"/>
                <w:vertAlign w:val="subscript"/>
              </w:rPr>
              <w:t>23</w:t>
            </w:r>
            <w:r>
              <w:rPr>
                <w:i/>
                <w:szCs w:val="24"/>
              </w:rPr>
              <w:t xml:space="preserve">=9 V, donc la </w:t>
            </w:r>
            <w:r w:rsidR="004C5F49">
              <w:rPr>
                <w:i/>
              </w:rPr>
              <w:t>Zener</w:t>
            </w:r>
            <w:r>
              <w:rPr>
                <w:i/>
              </w:rPr>
              <w:t xml:space="preserve"> ne conduit pas; </w:t>
            </w:r>
            <w:r w:rsidRPr="007C6D8F">
              <w:rPr>
                <w:i/>
                <w:szCs w:val="24"/>
              </w:rPr>
              <w:t xml:space="preserve"> I</w:t>
            </w:r>
            <w:r w:rsidRPr="007C6D8F">
              <w:rPr>
                <w:i/>
                <w:szCs w:val="24"/>
                <w:vertAlign w:val="subscript"/>
              </w:rPr>
              <w:t>Z</w:t>
            </w:r>
            <w:r>
              <w:rPr>
                <w:i/>
                <w:szCs w:val="24"/>
                <w:vertAlign w:val="subscript"/>
              </w:rPr>
              <w:t xml:space="preserve"> </w:t>
            </w:r>
            <w:r w:rsidRPr="007C6D8F">
              <w:rPr>
                <w:i/>
                <w:szCs w:val="24"/>
              </w:rPr>
              <w:t xml:space="preserve">= </w:t>
            </w:r>
            <w:r>
              <w:rPr>
                <w:i/>
                <w:szCs w:val="24"/>
              </w:rPr>
              <w:t>0 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BAC" w:rsidRPr="00613A83" w:rsidRDefault="00525BAC" w:rsidP="00C35557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3A1E09" w:rsidRPr="00575482" w:rsidTr="006179A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E09" w:rsidRPr="00575482" w:rsidRDefault="003A1E09" w:rsidP="003A1E09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E09" w:rsidRPr="00575482" w:rsidRDefault="003A1E09" w:rsidP="003A1E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object w:dxaOrig="4020" w:dyaOrig="1485">
                <v:shape id="_x0000_i1033" type="#_x0000_t75" style="width:200.85pt;height:74.4pt" o:ole="">
                  <v:imagedata r:id="rId23" o:title=""/>
                </v:shape>
                <o:OLEObject Type="Embed" ProgID="PBrush" ShapeID="_x0000_i1033" DrawAspect="Content" ObjectID="_1579968585" r:id="rId25"/>
              </w:object>
            </w:r>
          </w:p>
          <w:p w:rsidR="003A1E09" w:rsidRPr="00575482" w:rsidRDefault="003A1E09" w:rsidP="003A1E0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  <w:lang w:val="fr-FR"/>
              </w:rPr>
              <w:t>Calculer I</w:t>
            </w:r>
            <w:r w:rsidR="004C5F49">
              <w:rPr>
                <w:szCs w:val="24"/>
                <w:vertAlign w:val="subscript"/>
                <w:lang w:val="fr-FR"/>
              </w:rPr>
              <w:t>Zener</w:t>
            </w:r>
            <w:r>
              <w:rPr>
                <w:szCs w:val="24"/>
                <w:lang w:val="fr-FR"/>
              </w:rPr>
              <w:t xml:space="preserve"> lorsque U = 50 V</w:t>
            </w:r>
          </w:p>
          <w:p w:rsidR="003A1E09" w:rsidRPr="00575482" w:rsidRDefault="003A1E09" w:rsidP="003A1E09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E09" w:rsidRPr="00575482" w:rsidRDefault="003A1E09" w:rsidP="003A1E09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E09" w:rsidRPr="00575482" w:rsidRDefault="003A1E09" w:rsidP="003A1E09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B5609B" w:rsidTr="006179A9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7C6D8F">
              <w:rPr>
                <w:i/>
                <w:szCs w:val="24"/>
              </w:rPr>
              <w:t xml:space="preserve"> </w:t>
            </w:r>
            <w:r w:rsidR="004C5F49">
              <w:rPr>
                <w:i/>
              </w:rPr>
              <w:t>Zener</w:t>
            </w:r>
            <w:r w:rsidR="00940B17">
              <w:rPr>
                <w:i/>
              </w:rPr>
              <w:t xml:space="preserve"> conduit ; </w:t>
            </w:r>
            <w:r w:rsidR="00940B17" w:rsidRPr="007C6D8F">
              <w:rPr>
                <w:i/>
                <w:szCs w:val="24"/>
              </w:rPr>
              <w:t xml:space="preserve"> </w:t>
            </w:r>
            <w:r w:rsidRPr="007C6D8F">
              <w:rPr>
                <w:i/>
                <w:szCs w:val="24"/>
              </w:rPr>
              <w:t>I</w:t>
            </w:r>
            <w:r w:rsidRPr="007C6D8F">
              <w:rPr>
                <w:i/>
                <w:szCs w:val="24"/>
                <w:vertAlign w:val="subscript"/>
              </w:rPr>
              <w:t>Z</w:t>
            </w:r>
            <w:r w:rsidRPr="007C6D8F">
              <w:rPr>
                <w:i/>
                <w:szCs w:val="24"/>
              </w:rPr>
              <w:t>= 0,9A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6179A9" w:rsidTr="006179A9">
        <w:tblPrEx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A9" w:rsidRDefault="006179A9" w:rsidP="006179A9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A9" w:rsidRDefault="006179A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6179A9" w:rsidRDefault="00CA783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0853E92E" wp14:editId="16252D3B">
                  <wp:extent cx="2314575" cy="857250"/>
                  <wp:effectExtent l="0" t="0" r="9525" b="0"/>
                  <wp:docPr id="12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9A9">
              <w:rPr>
                <w:szCs w:val="24"/>
              </w:rPr>
              <w:tab/>
            </w:r>
          </w:p>
          <w:p w:rsidR="006179A9" w:rsidRDefault="006179A9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Calculer I</w:t>
            </w:r>
            <w:r>
              <w:rPr>
                <w:szCs w:val="24"/>
                <w:vertAlign w:val="subscript"/>
              </w:rPr>
              <w:t>R1</w:t>
            </w:r>
            <w:r>
              <w:rPr>
                <w:szCs w:val="24"/>
              </w:rPr>
              <w:t xml:space="preserve"> ; I</w:t>
            </w:r>
            <w:r w:rsidR="004C5F49">
              <w:rPr>
                <w:szCs w:val="24"/>
                <w:vertAlign w:val="subscript"/>
              </w:rPr>
              <w:t>Zener</w:t>
            </w:r>
            <w:r>
              <w:rPr>
                <w:szCs w:val="24"/>
              </w:rPr>
              <w:t xml:space="preserve"> et I</w:t>
            </w:r>
            <w:r>
              <w:rPr>
                <w:szCs w:val="24"/>
                <w:vertAlign w:val="subscript"/>
              </w:rPr>
              <w:t>R2</w:t>
            </w:r>
          </w:p>
          <w:p w:rsidR="006179A9" w:rsidRDefault="006179A9" w:rsidP="006179A9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 xml:space="preserve">Re-calculer </w:t>
            </w:r>
            <w:r>
              <w:rPr>
                <w:szCs w:val="24"/>
              </w:rPr>
              <w:t>I</w:t>
            </w:r>
            <w:r>
              <w:rPr>
                <w:szCs w:val="24"/>
                <w:vertAlign w:val="subscript"/>
              </w:rPr>
              <w:t>R1</w:t>
            </w:r>
            <w:r>
              <w:rPr>
                <w:szCs w:val="24"/>
              </w:rPr>
              <w:t xml:space="preserve"> ; I</w:t>
            </w:r>
            <w:r w:rsidR="004C5F49">
              <w:rPr>
                <w:szCs w:val="24"/>
                <w:vertAlign w:val="subscript"/>
              </w:rPr>
              <w:t>Zener</w:t>
            </w:r>
            <w:r>
              <w:rPr>
                <w:szCs w:val="24"/>
              </w:rPr>
              <w:t xml:space="preserve"> et I</w:t>
            </w:r>
            <w:r>
              <w:rPr>
                <w:szCs w:val="24"/>
                <w:vertAlign w:val="subscript"/>
              </w:rPr>
              <w:t>R2</w:t>
            </w:r>
            <w:r>
              <w:rPr>
                <w:szCs w:val="24"/>
              </w:rPr>
              <w:t xml:space="preserve"> si la tension de la source est ajustée à U = 13 V</w:t>
            </w:r>
            <w:r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A9" w:rsidRDefault="006179A9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9A9" w:rsidRDefault="006179A9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6179A9" w:rsidTr="006179A9">
        <w:tblPrEx>
          <w:tblLook w:val="04A0" w:firstRow="1" w:lastRow="0" w:firstColumn="1" w:lastColumn="0" w:noHBand="0" w:noVBand="1"/>
        </w:tblPrEx>
        <w:trPr>
          <w:gridAfter w:val="1"/>
          <w:wAfter w:w="6" w:type="dxa"/>
        </w:trPr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9A9" w:rsidRDefault="006179A9">
            <w:pPr>
              <w:pStyle w:val="En-tte"/>
              <w:tabs>
                <w:tab w:val="left" w:pos="708"/>
              </w:tabs>
              <w:rPr>
                <w:i/>
                <w:szCs w:val="24"/>
              </w:rPr>
            </w:pPr>
            <w:r>
              <w:rPr>
                <w:b/>
                <w:i/>
              </w:rPr>
              <w:t>Réponse(s):</w:t>
            </w:r>
            <w:r>
              <w:rPr>
                <w:i/>
                <w:szCs w:val="24"/>
              </w:rPr>
              <w:t xml:space="preserve"> </w:t>
            </w:r>
          </w:p>
          <w:p w:rsidR="006179A9" w:rsidRDefault="006179A9">
            <w:pPr>
              <w:pStyle w:val="En-tte"/>
              <w:tabs>
                <w:tab w:val="left" w:pos="708"/>
              </w:tabs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Avec U = 15 V : </w:t>
            </w:r>
            <w:r w:rsidR="004C5F49">
              <w:rPr>
                <w:i/>
              </w:rPr>
              <w:t>Zener</w:t>
            </w:r>
            <w:r>
              <w:rPr>
                <w:i/>
              </w:rPr>
              <w:t xml:space="preserve"> conduit ;</w:t>
            </w:r>
            <w:r>
              <w:rPr>
                <w:i/>
                <w:szCs w:val="24"/>
              </w:rPr>
              <w:t xml:space="preserve"> I</w:t>
            </w:r>
            <w:r>
              <w:rPr>
                <w:i/>
                <w:szCs w:val="24"/>
                <w:vertAlign w:val="subscript"/>
              </w:rPr>
              <w:t>R1</w:t>
            </w:r>
            <w:r>
              <w:rPr>
                <w:i/>
                <w:szCs w:val="24"/>
              </w:rPr>
              <w:t>=1,14 A ; I</w:t>
            </w:r>
            <w:r>
              <w:rPr>
                <w:i/>
                <w:szCs w:val="24"/>
                <w:vertAlign w:val="subscript"/>
              </w:rPr>
              <w:t>R2</w:t>
            </w:r>
            <w:r>
              <w:rPr>
                <w:i/>
                <w:szCs w:val="24"/>
              </w:rPr>
              <w:t>=775mA ; I</w:t>
            </w:r>
            <w:r w:rsidR="004C5F49">
              <w:rPr>
                <w:i/>
                <w:szCs w:val="24"/>
                <w:vertAlign w:val="subscript"/>
              </w:rPr>
              <w:t>Zener</w:t>
            </w:r>
            <w:r>
              <w:rPr>
                <w:i/>
                <w:szCs w:val="24"/>
              </w:rPr>
              <w:t>=365 mA</w:t>
            </w:r>
          </w:p>
          <w:p w:rsidR="006179A9" w:rsidRDefault="006179A9" w:rsidP="004B0242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</w:rPr>
              <w:t xml:space="preserve">Avec U = 13 V : </w:t>
            </w:r>
            <w:r w:rsidR="004C5F49">
              <w:rPr>
                <w:i/>
              </w:rPr>
              <w:t>Zener</w:t>
            </w:r>
            <w:r>
              <w:rPr>
                <w:i/>
              </w:rPr>
              <w:t xml:space="preserve"> ne conduit pas;</w:t>
            </w:r>
            <w:r>
              <w:rPr>
                <w:i/>
                <w:szCs w:val="24"/>
              </w:rPr>
              <w:t xml:space="preserve"> I</w:t>
            </w:r>
            <w:r>
              <w:rPr>
                <w:i/>
                <w:szCs w:val="24"/>
                <w:vertAlign w:val="subscript"/>
              </w:rPr>
              <w:t>R1</w:t>
            </w:r>
            <w:r>
              <w:rPr>
                <w:i/>
                <w:szCs w:val="24"/>
              </w:rPr>
              <w:t>=</w:t>
            </w:r>
            <w:r w:rsidR="004B0242">
              <w:rPr>
                <w:i/>
                <w:szCs w:val="24"/>
              </w:rPr>
              <w:t>765</w:t>
            </w:r>
            <w:r>
              <w:rPr>
                <w:i/>
                <w:szCs w:val="24"/>
              </w:rPr>
              <w:t xml:space="preserve"> mA ; I</w:t>
            </w:r>
            <w:r>
              <w:rPr>
                <w:i/>
                <w:szCs w:val="24"/>
                <w:vertAlign w:val="subscript"/>
              </w:rPr>
              <w:t>R2</w:t>
            </w:r>
            <w:r>
              <w:rPr>
                <w:i/>
                <w:szCs w:val="24"/>
              </w:rPr>
              <w:t>=</w:t>
            </w:r>
            <w:r w:rsidR="004B0242">
              <w:rPr>
                <w:i/>
                <w:szCs w:val="24"/>
              </w:rPr>
              <w:t>765</w:t>
            </w:r>
            <w:r>
              <w:rPr>
                <w:i/>
                <w:szCs w:val="24"/>
              </w:rPr>
              <w:t xml:space="preserve"> mA  ; I</w:t>
            </w:r>
            <w:r w:rsidR="004C5F49">
              <w:rPr>
                <w:i/>
                <w:szCs w:val="24"/>
                <w:vertAlign w:val="subscript"/>
              </w:rPr>
              <w:t>Zener</w:t>
            </w:r>
            <w:r>
              <w:rPr>
                <w:i/>
                <w:szCs w:val="24"/>
              </w:rPr>
              <w:t>=0 A</w:t>
            </w:r>
            <w:r>
              <w:rPr>
                <w:i/>
              </w:rPr>
              <w:tab/>
            </w:r>
            <w:r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9A9" w:rsidRDefault="006179A9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616400" w:rsidRDefault="00616400"/>
    <w:p w:rsidR="00616400" w:rsidRDefault="00616400"/>
    <w:p w:rsidR="00616400" w:rsidRDefault="008B5F66" w:rsidP="00616400">
      <w:hyperlink w:anchor="_top" w:history="1">
        <w:r w:rsidR="00616400" w:rsidRPr="00D73BF9">
          <w:rPr>
            <w:rStyle w:val="Lienhypertexte"/>
          </w:rPr>
          <w:t>Retour au haut de la page</w:t>
        </w:r>
      </w:hyperlink>
    </w:p>
    <w:p w:rsidR="00575482" w:rsidRDefault="00575482">
      <w:r>
        <w:lastRenderedPageBreak/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8500"/>
        <w:gridCol w:w="567"/>
        <w:gridCol w:w="573"/>
      </w:tblGrid>
      <w:tr w:rsidR="00575482" w:rsidTr="005613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  <w:r>
              <w:t xml:space="preserve">Placer une diode </w:t>
            </w:r>
            <w:r w:rsidR="004C5F49">
              <w:t>Zener</w:t>
            </w:r>
            <w:r>
              <w:t xml:space="preserve"> dans le circuit suivant  afin de protéger R2 contre des tensions dépassant 6V.</w:t>
            </w:r>
          </w:p>
          <w:p w:rsidR="00575482" w:rsidRDefault="00CA783D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 w:val="20"/>
                <w:lang w:val="fr-FR"/>
              </w:rPr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72CE9E02" wp14:editId="7B90AF41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95885</wp:posOffset>
                      </wp:positionV>
                      <wp:extent cx="2880360" cy="1443990"/>
                      <wp:effectExtent l="0" t="0" r="0" b="0"/>
                      <wp:wrapNone/>
                      <wp:docPr id="117" name="Group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0360" cy="1443990"/>
                                <a:chOff x="2835" y="11057"/>
                                <a:chExt cx="4536" cy="2274"/>
                              </a:xfrm>
                            </wpg:grpSpPr>
                            <wps:wsp>
                              <wps:cNvPr id="118" name="Oval 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3" y="12178"/>
                                  <a:ext cx="567" cy="5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Line 831"/>
                              <wps:cNvCnPr/>
                              <wps:spPr bwMode="auto">
                                <a:xfrm flipV="1">
                                  <a:off x="3267" y="11627"/>
                                  <a:ext cx="4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832"/>
                              <wps:cNvCnPr/>
                              <wps:spPr bwMode="auto">
                                <a:xfrm>
                                  <a:off x="3267" y="11627"/>
                                  <a:ext cx="0" cy="17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833"/>
                              <wps:cNvCnPr/>
                              <wps:spPr bwMode="auto">
                                <a:xfrm>
                                  <a:off x="3267" y="13331"/>
                                  <a:ext cx="17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Line 834"/>
                              <wps:cNvCnPr/>
                              <wps:spPr bwMode="auto">
                                <a:xfrm flipV="1">
                                  <a:off x="4347" y="11627"/>
                                  <a:ext cx="161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835"/>
                              <wps:cNvCnPr/>
                              <wps:spPr bwMode="auto">
                                <a:xfrm>
                                  <a:off x="4687" y="13331"/>
                                  <a:ext cx="12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836"/>
                              <wps:cNvCnPr/>
                              <wps:spPr bwMode="auto">
                                <a:xfrm flipV="1">
                                  <a:off x="5965" y="11627"/>
                                  <a:ext cx="0" cy="17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Rectangle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3" y="12195"/>
                                  <a:ext cx="284" cy="5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Line 838"/>
                              <wps:cNvCnPr/>
                              <wps:spPr bwMode="auto">
                                <a:xfrm>
                                  <a:off x="4687" y="11627"/>
                                  <a:ext cx="0" cy="5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839"/>
                              <wps:cNvCnPr/>
                              <wps:spPr bwMode="auto">
                                <a:xfrm>
                                  <a:off x="4687" y="12763"/>
                                  <a:ext cx="0" cy="5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Text Box 8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5" y="11831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Text Box 8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7" y="12191"/>
                                  <a:ext cx="1134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r>
                                      <w:t>R</w:t>
                                    </w:r>
                                    <w:r w:rsidRPr="00773635"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Rectangle 84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3913" y="11347"/>
                                  <a:ext cx="284" cy="5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Text Box 8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2" y="11057"/>
                                  <a:ext cx="794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r>
                                      <w:t>R</w:t>
                                    </w:r>
                                    <w:r w:rsidRPr="00773635">
                                      <w:rPr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CE9E02" id="Group 829" o:spid="_x0000_s1213" style="position:absolute;margin-left:73.7pt;margin-top:7.55pt;width:226.8pt;height:113.7pt;z-index:251641856" coordorigin="2835,11057" coordsize="4536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">
                      <v:oval id="Oval 830" o:spid="_x0000_s1214" style="position:absolute;left:2983;top:12178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"/>
                      <v:line id="Line 831" o:spid="_x0000_s1215" style="position:absolute;flip:y;visibility:visible;mso-wrap-style:square" from="3267,11627" to="3762,1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7h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2RJ+n0kXyPUPAAAA//8DAFBLAQItABQABgAIAAAAIQDb4fbL7gAAAIUBAAATAAAAAAAAAAAA&#10;AAAAAAAAAABbQ29udGVudF9UeXBlc10ueG1sUEsBAi0AFAAGAAgAAAAhAFr0LFu/AAAAFQEAAAsA&#10;AAAAAAAAAAAAAAAAHwEAAF9yZWxzLy5yZWxzUEsBAi0AFAAGAAgAAAAhAFs+vuHEAAAA3AAAAA8A&#10;AAAAAAAAAAAAAAAABwIAAGRycy9kb3ducmV2LnhtbFBLBQYAAAAAAwADALcAAAD4AgAAAAA=&#10;"/>
                      <v:line id="Line 832" o:spid="_x0000_s1216" style="position:absolute;visibility:visible;mso-wrap-style:square" from="3267,11627" to="3267,1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+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zw5RmZQC/+AAAA//8DAFBLAQItABQABgAIAAAAIQDb4fbL7gAAAIUBAAATAAAAAAAA&#10;AAAAAAAAAAAAAABbQ29udGVudF9UeXBlc10ueG1sUEsBAi0AFAAGAAgAAAAhAFr0LFu/AAAAFQEA&#10;AAsAAAAAAAAAAAAAAAAAHwEAAF9yZWxzLy5yZWxzUEsBAi0AFAAGAAgAAAAhAN1MXL7HAAAA3AAA&#10;AA8AAAAAAAAAAAAAAAAABwIAAGRycy9kb3ducmV2LnhtbFBLBQYAAAAAAwADALcAAAD7AgAAAAA=&#10;"/>
                      <v:line id="Line 833" o:spid="_x0000_s1217" style="position:absolute;visibility:visible;mso-wrap-style:square" from="3267,13331" to="4968,1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l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/g/5l4gZzdAAAA//8DAFBLAQItABQABgAIAAAAIQDb4fbL7gAAAIUBAAATAAAAAAAAAAAA&#10;AAAAAAAAAABbQ29udGVudF9UeXBlc10ueG1sUEsBAi0AFAAGAAgAAAAhAFr0LFu/AAAAFQEAAAsA&#10;AAAAAAAAAAAAAAAAHwEAAF9yZWxzLy5yZWxzUEsBAi0AFAAGAAgAAAAhALIA+SXEAAAA3AAAAA8A&#10;AAAAAAAAAAAAAAAABwIAAGRycy9kb3ducmV2LnhtbFBLBQYAAAAAAwADALcAAAD4AgAAAAA=&#10;"/>
                      <v:line id="Line 834" o:spid="_x0000_s1218" style="position:absolute;flip:y;visibility:visible;mso-wrap-style:square" from="4347,11627" to="5965,1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"/>
                      <v:line id="Line 835" o:spid="_x0000_s1219" style="position:absolute;visibility:visible;mso-wrap-style:square" from="4687,13331" to="5965,1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LJ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dwfyZeIBc3AAAA//8DAFBLAQItABQABgAIAAAAIQDb4fbL7gAAAIUBAAATAAAAAAAAAAAA&#10;AAAAAAAAAABbQ29udGVudF9UeXBlc10ueG1sUEsBAi0AFAAGAAgAAAAhAFr0LFu/AAAAFQEAAAsA&#10;AAAAAAAAAAAAAAAAHwEAAF9yZWxzLy5yZWxzUEsBAi0AFAAGAAgAAAAhAC2ewsnEAAAA3AAAAA8A&#10;AAAAAAAAAAAAAAAABwIAAGRycy9kb3ducmV2LnhtbFBLBQYAAAAAAwADALcAAAD4AgAAAAA=&#10;"/>
                      <v:line id="Line 836" o:spid="_x0000_s1220" style="position:absolute;flip:y;visibility:visible;mso-wrap-style:square" from="5965,11627" to="5965,1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"/>
                      <v:rect id="Rectangle 837" o:spid="_x0000_s1221" style="position:absolute;left:5823;top:12195;width:284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Bq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HW2AasMAAADcAAAADwAA&#10;AAAAAAAAAAAAAAAHAgAAZHJzL2Rvd25yZXYueG1sUEsFBgAAAAADAAMAtwAAAPcCAAAAAA==&#10;"/>
                      <v:line id="Line 838" o:spid="_x0000_s1222" style="position:absolute;visibility:visible;mso-wrap-style:square" from="4687,11627" to="4687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      <v:line id="Line 839" o:spid="_x0000_s1223" style="position:absolute;visibility:visible;mso-wrap-style:square" from="4687,12763" to="4687,1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      <v:shape id="Text Box 840" o:spid="_x0000_s1224" type="#_x0000_t202" style="position:absolute;left:2835;top:11831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      <v:textbox>
                          <w:txbxContent>
                            <w:p w:rsidR="006F5830" w:rsidRDefault="006F5830" w:rsidP="00575482">
                              <w:r>
                                <w:t>+</w:t>
                              </w:r>
                            </w:p>
                          </w:txbxContent>
                        </v:textbox>
                      </v:shape>
                      <v:shape id="Text Box 841" o:spid="_x0000_s1225" type="#_x0000_t202" style="position:absolute;left:6237;top:12191;width:113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    <v:textbox>
                          <w:txbxContent>
                            <w:p w:rsidR="006F5830" w:rsidRDefault="006F5830" w:rsidP="00575482">
                              <w:r>
                                <w:t>R</w:t>
                              </w:r>
                              <w:r w:rsidRPr="00773635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842" o:spid="_x0000_s1226" style="position:absolute;left:3913;top:11347;width:284;height:5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"/>
                      <v:shape id="Text Box 843" o:spid="_x0000_s1227" type="#_x0000_t202" style="position:absolute;left:3742;top:11057;width:79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  <v:textbox>
                          <w:txbxContent>
                            <w:p w:rsidR="006F5830" w:rsidRDefault="006F5830" w:rsidP="00575482">
                              <w:r>
                                <w:t>R</w:t>
                              </w:r>
                              <w:r w:rsidRPr="00773635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 w:val="20"/>
                <w:lang w:val="fr-FR"/>
              </w:rPr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 w:val="20"/>
                <w:lang w:val="fr-FR"/>
              </w:rPr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 w:val="20"/>
                <w:lang w:val="fr-FR"/>
              </w:rPr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  <w:rPr>
                <w:noProof/>
                <w:sz w:val="20"/>
                <w:lang w:val="fr-FR"/>
              </w:rPr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  <w:r>
              <w:t xml:space="preserve"> </w:t>
            </w:r>
          </w:p>
          <w:p w:rsidR="00575482" w:rsidRDefault="00575482" w:rsidP="0055285D">
            <w:pPr>
              <w:pStyle w:val="En-tte"/>
              <w:tabs>
                <w:tab w:val="left" w:pos="70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ab/>
            </w: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B5609B" w:rsidTr="00561332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="00302177">
              <w:rPr>
                <w:b/>
                <w:i/>
              </w:rPr>
              <w:t xml:space="preserve"> </w:t>
            </w:r>
            <w:r w:rsidR="00302177" w:rsidRPr="00302177">
              <w:rPr>
                <w:i/>
              </w:rPr>
              <w:t>N/A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75482" w:rsidTr="005613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  <w:r>
              <w:t xml:space="preserve">Dessiner la caractéristique i = f(u)  d’une diode </w:t>
            </w:r>
            <w:r w:rsidR="004C5F49">
              <w:t>Zener</w:t>
            </w:r>
            <w:r>
              <w:t xml:space="preserve"> et son symbole.</w:t>
            </w:r>
          </w:p>
          <w:p w:rsidR="00575482" w:rsidRDefault="00CA783D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  <w:r>
              <w:rPr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78A04C9E" wp14:editId="38A83AEA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46990</wp:posOffset>
                      </wp:positionV>
                      <wp:extent cx="2877820" cy="1966595"/>
                      <wp:effectExtent l="0" t="0" r="0" b="0"/>
                      <wp:wrapNone/>
                      <wp:docPr id="112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7820" cy="1966595"/>
                                <a:chOff x="3406" y="4857"/>
                                <a:chExt cx="4532" cy="3097"/>
                              </a:xfrm>
                            </wpg:grpSpPr>
                            <wps:wsp>
                              <wps:cNvPr id="113" name="Line 844"/>
                              <wps:cNvCnPr/>
                              <wps:spPr bwMode="auto">
                                <a:xfrm>
                                  <a:off x="3406" y="6531"/>
                                  <a:ext cx="38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845"/>
                              <wps:cNvCnPr/>
                              <wps:spPr bwMode="auto">
                                <a:xfrm flipV="1">
                                  <a:off x="5107" y="5398"/>
                                  <a:ext cx="0" cy="25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Text Box 8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8" y="485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Text Box 8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1" y="5954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575482">
                                    <w: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04C9E" id="Group 892" o:spid="_x0000_s1228" style="position:absolute;margin-left:79.85pt;margin-top:3.7pt;width:226.6pt;height:154.85pt;z-index:251642880" coordorigin="3406,4857" coordsize="4532,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">
                      <v:line id="Line 844" o:spid="_x0000_s1229" style="position:absolute;visibility:visible;mso-wrap-style:square" from="3406,6531" to="7240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">
                        <v:stroke endarrow="block"/>
                      </v:line>
                      <v:line id="Line 845" o:spid="_x0000_s1230" style="position:absolute;flip:y;visibility:visible;mso-wrap-style:square" from="5107,5398" to="5107,7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">
                        <v:stroke endarrow="block"/>
                      </v:line>
                      <v:shape id="Text Box 846" o:spid="_x0000_s1231" type="#_x0000_t202" style="position:absolute;left:4738;top:485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p w:rsidR="006F5830" w:rsidRDefault="006F5830" w:rsidP="00575482">
                              <w:r>
                                <w:t>i</w:t>
                              </w:r>
                            </w:p>
                          </w:txbxContent>
                        </v:textbox>
                      </v:shape>
                      <v:shape id="Text Box 847" o:spid="_x0000_s1232" type="#_x0000_t202" style="position:absolute;left:7371;top:595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      <v:textbox>
                          <w:txbxContent>
                            <w:p w:rsidR="006F5830" w:rsidRDefault="006F5830" w:rsidP="00575482">
                              <w: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  <w:tab w:val="left" w:pos="2268"/>
              </w:tabs>
            </w:pPr>
          </w:p>
          <w:p w:rsidR="00575482" w:rsidRDefault="00575482" w:rsidP="0055285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Default="00575482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B5609B" w:rsidTr="00561332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="00302177" w:rsidRPr="00302177">
              <w:rPr>
                <w:i/>
              </w:rPr>
              <w:t xml:space="preserve"> N/A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F947C0" w:rsidRPr="00575482" w:rsidTr="005613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7C0" w:rsidRPr="00575482" w:rsidRDefault="00F947C0" w:rsidP="0055285D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7C0" w:rsidRPr="00575482" w:rsidRDefault="00CA783D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28E9040B" wp14:editId="0E4CD618">
                  <wp:extent cx="1905000" cy="8572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7C0" w:rsidRPr="00575482" w:rsidRDefault="00F947C0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 xml:space="preserve">A partir de quelle tension U, la diode </w:t>
            </w:r>
            <w:r w:rsidR="004C5F49">
              <w:rPr>
                <w:szCs w:val="24"/>
              </w:rPr>
              <w:t>Zener</w:t>
            </w:r>
            <w:r w:rsidRPr="00575482">
              <w:rPr>
                <w:szCs w:val="24"/>
              </w:rPr>
              <w:t xml:space="preserve"> conduit-elle ? </w:t>
            </w:r>
            <w:r w:rsidRPr="00575482">
              <w:rPr>
                <w:szCs w:val="24"/>
              </w:rPr>
              <w:tab/>
            </w:r>
          </w:p>
          <w:p w:rsidR="00F947C0" w:rsidRPr="00575482" w:rsidRDefault="00F947C0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 xml:space="preserve">Que vaut le courant de </w:t>
            </w:r>
            <w:r w:rsidR="004C5F49">
              <w:rPr>
                <w:szCs w:val="24"/>
              </w:rPr>
              <w:t>Zener</w:t>
            </w:r>
            <w:r w:rsidRPr="00575482">
              <w:rPr>
                <w:szCs w:val="24"/>
              </w:rPr>
              <w:t xml:space="preserve"> si U = 15 V ?</w:t>
            </w:r>
          </w:p>
          <w:p w:rsidR="00F947C0" w:rsidRPr="00575482" w:rsidRDefault="00F947C0" w:rsidP="0055285D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7C0" w:rsidRPr="00575482" w:rsidRDefault="00F947C0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7C0" w:rsidRPr="00575482" w:rsidRDefault="00F947C0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B5609B" w:rsidTr="00561332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1C4A5B">
              <w:rPr>
                <w:i/>
                <w:szCs w:val="24"/>
              </w:rPr>
              <w:t xml:space="preserve"> A partir de U ≥ 9,45V ;  </w:t>
            </w:r>
            <w:r w:rsidR="0034550F">
              <w:rPr>
                <w:i/>
                <w:szCs w:val="24"/>
              </w:rPr>
              <w:t>I</w:t>
            </w:r>
            <w:r w:rsidR="0034550F" w:rsidRPr="005A2155">
              <w:rPr>
                <w:i/>
                <w:szCs w:val="24"/>
                <w:vertAlign w:val="subscript"/>
              </w:rPr>
              <w:t>R1</w:t>
            </w:r>
            <w:r w:rsidR="0034550F">
              <w:rPr>
                <w:i/>
                <w:szCs w:val="24"/>
              </w:rPr>
              <w:t>=174 mA ; I</w:t>
            </w:r>
            <w:r w:rsidR="0034550F" w:rsidRPr="005A2155">
              <w:rPr>
                <w:i/>
                <w:szCs w:val="24"/>
                <w:vertAlign w:val="subscript"/>
              </w:rPr>
              <w:t>R2</w:t>
            </w:r>
            <w:r w:rsidR="0034550F">
              <w:rPr>
                <w:i/>
                <w:szCs w:val="24"/>
              </w:rPr>
              <w:t xml:space="preserve">=63 mA ; </w:t>
            </w:r>
            <w:r w:rsidRPr="001C4A5B">
              <w:rPr>
                <w:i/>
                <w:szCs w:val="24"/>
              </w:rPr>
              <w:t>I</w:t>
            </w:r>
            <w:r w:rsidRPr="001C4A5B">
              <w:rPr>
                <w:i/>
                <w:szCs w:val="24"/>
                <w:vertAlign w:val="subscript"/>
              </w:rPr>
              <w:t xml:space="preserve">z </w:t>
            </w:r>
            <w:r w:rsidRPr="001C4A5B">
              <w:rPr>
                <w:i/>
                <w:szCs w:val="24"/>
              </w:rPr>
              <w:t>= 111 mA</w:t>
            </w:r>
            <w:r w:rsidR="0034550F">
              <w:rPr>
                <w:i/>
                <w:szCs w:val="24"/>
              </w:rPr>
              <w:t>;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61332" w:rsidTr="0013597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Default="00561332" w:rsidP="00561332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Pr="00DE6DE0" w:rsidRDefault="00561332" w:rsidP="0013597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 xml:space="preserve">Calculer le courant dans la diode </w:t>
            </w:r>
            <w:r>
              <w:rPr>
                <w:szCs w:val="24"/>
              </w:rPr>
              <w:t>Zener</w:t>
            </w:r>
          </w:p>
          <w:p w:rsidR="00561332" w:rsidRPr="00DE6DE0" w:rsidRDefault="00561332" w:rsidP="0013597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61332" w:rsidRPr="00DE6DE0" w:rsidRDefault="00561332" w:rsidP="0013597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4BDFDC2" wp14:editId="77BCC74D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12700</wp:posOffset>
                      </wp:positionV>
                      <wp:extent cx="2586990" cy="1003935"/>
                      <wp:effectExtent l="0" t="0" r="0" b="0"/>
                      <wp:wrapNone/>
                      <wp:docPr id="329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6990" cy="1003935"/>
                                <a:chOff x="2126" y="9966"/>
                                <a:chExt cx="4074" cy="1581"/>
                              </a:xfrm>
                            </wpg:grpSpPr>
                            <wpg:grpSp>
                              <wpg:cNvPr id="330" name="Group 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26" y="10417"/>
                                  <a:ext cx="1475" cy="1130"/>
                                  <a:chOff x="1921" y="6731"/>
                                  <a:chExt cx="1475" cy="1130"/>
                                </a:xfrm>
                              </wpg:grpSpPr>
                              <wpg:grpSp>
                                <wpg:cNvPr id="331" name="Group 6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1" y="6731"/>
                                    <a:ext cx="452" cy="1130"/>
                                    <a:chOff x="1921" y="6731"/>
                                    <a:chExt cx="452" cy="1130"/>
                                  </a:xfrm>
                                </wpg:grpSpPr>
                                <wps:wsp>
                                  <wps:cNvPr id="332" name="Oval 6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21" y="7074"/>
                                      <a:ext cx="452" cy="45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3" name="Line 685"/>
                                  <wps:cNvCnPr/>
                                  <wps:spPr bwMode="auto">
                                    <a:xfrm>
                                      <a:off x="2153" y="6731"/>
                                      <a:ext cx="0" cy="11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34" name="Text Box 6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80" y="7072"/>
                                    <a:ext cx="916" cy="3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1332" w:rsidRDefault="00561332" w:rsidP="0056133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U=24 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5" name="Group 687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3259" y="10866"/>
                                  <a:ext cx="904" cy="232"/>
                                  <a:chOff x="2718" y="4582"/>
                                  <a:chExt cx="904" cy="232"/>
                                </a:xfrm>
                              </wpg:grpSpPr>
                              <wps:wsp>
                                <wps:cNvPr id="336" name="Line 688"/>
                                <wps:cNvCnPr/>
                                <wps:spPr bwMode="auto">
                                  <a:xfrm>
                                    <a:off x="3051" y="4582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" name="Line 689"/>
                                <wps:cNvCnPr/>
                                <wps:spPr bwMode="auto">
                                  <a:xfrm>
                                    <a:off x="3057" y="4588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" name="Line 690"/>
                                <wps:cNvCnPr/>
                                <wps:spPr bwMode="auto">
                                  <a:xfrm flipV="1">
                                    <a:off x="3057" y="4701"/>
                                    <a:ext cx="226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" name="Line 691"/>
                                <wps:cNvCnPr/>
                                <wps:spPr bwMode="auto">
                                  <a:xfrm>
                                    <a:off x="2718" y="4701"/>
                                    <a:ext cx="9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" name="Line 692"/>
                                <wps:cNvCnPr/>
                                <wps:spPr bwMode="auto">
                                  <a:xfrm>
                                    <a:off x="3297" y="4584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" name="Line 693"/>
                                <wps:cNvCnPr/>
                                <wps:spPr bwMode="auto">
                                  <a:xfrm>
                                    <a:off x="3240" y="4810"/>
                                    <a:ext cx="5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42" name="Text Box 6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0" y="10728"/>
                                  <a:ext cx="1130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1332" w:rsidRDefault="00561332" w:rsidP="0056133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</w:t>
                                    </w:r>
                                    <w:r w:rsidRPr="00773635">
                                      <w:rPr>
                                        <w:sz w:val="20"/>
                                        <w:vertAlign w:val="subscript"/>
                                      </w:rPr>
                                      <w:t>z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 xml:space="preserve"> =9,2 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343" name="Group 6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83" y="10426"/>
                                  <a:ext cx="1017" cy="1112"/>
                                  <a:chOff x="4752" y="6731"/>
                                  <a:chExt cx="1017" cy="1130"/>
                                </a:xfrm>
                              </wpg:grpSpPr>
                              <wpg:grpSp>
                                <wpg:cNvPr id="344" name="Group 696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4300" y="7183"/>
                                    <a:ext cx="1130" cy="226"/>
                                    <a:chOff x="2605" y="3906"/>
                                    <a:chExt cx="1130" cy="226"/>
                                  </a:xfrm>
                                </wpg:grpSpPr>
                                <wps:wsp>
                                  <wps:cNvPr id="345" name="Rectangle 6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1" y="3906"/>
                                      <a:ext cx="678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6" name="Line 698"/>
                                  <wps:cNvCnPr/>
                                  <wps:spPr bwMode="auto">
                                    <a:xfrm flipH="1">
                                      <a:off x="3509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7" name="Line 699"/>
                                  <wps:cNvCnPr/>
                                  <wps:spPr bwMode="auto">
                                    <a:xfrm>
                                      <a:off x="2605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48" name="Text Box 7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1" y="7070"/>
                                    <a:ext cx="678" cy="2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1332" w:rsidRDefault="00561332" w:rsidP="00561332">
                                      <w:pPr>
                                        <w:pStyle w:val="Corpsdetexte"/>
                                      </w:pPr>
                                      <w:r>
                                        <w:t>R</w:t>
                                      </w:r>
                                      <w:r w:rsidRPr="00773635"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t>=5 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9" name="Line 701"/>
                              <wps:cNvCnPr/>
                              <wps:spPr bwMode="auto">
                                <a:xfrm>
                                  <a:off x="2359" y="11547"/>
                                  <a:ext cx="29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702"/>
                              <wps:cNvCnPr/>
                              <wps:spPr bwMode="auto">
                                <a:xfrm>
                                  <a:off x="2352" y="10417"/>
                                  <a:ext cx="13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1" name="Group 7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8" y="9966"/>
                                  <a:ext cx="1356" cy="565"/>
                                  <a:chOff x="2831" y="7409"/>
                                  <a:chExt cx="1356" cy="565"/>
                                </a:xfrm>
                              </wpg:grpSpPr>
                              <wpg:grpSp>
                                <wpg:cNvPr id="352" name="Group 7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31" y="7748"/>
                                    <a:ext cx="1130" cy="226"/>
                                    <a:chOff x="2605" y="3906"/>
                                    <a:chExt cx="1130" cy="226"/>
                                  </a:xfrm>
                                </wpg:grpSpPr>
                                <wps:wsp>
                                  <wps:cNvPr id="353" name="Rectangle 7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1" y="3906"/>
                                      <a:ext cx="678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4" name="Line 706"/>
                                  <wps:cNvCnPr/>
                                  <wps:spPr bwMode="auto">
                                    <a:xfrm flipH="1">
                                      <a:off x="3509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5" name="Line 707"/>
                                  <wps:cNvCnPr/>
                                  <wps:spPr bwMode="auto">
                                    <a:xfrm>
                                      <a:off x="2605" y="4019"/>
                                      <a:ext cx="2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56" name="Text Box 7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57" y="7409"/>
                                    <a:ext cx="1130" cy="3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61332" w:rsidRDefault="00561332" w:rsidP="0056133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R</w:t>
                                      </w:r>
                                      <w:r w:rsidRPr="00773635">
                                        <w:rPr>
                                          <w:sz w:val="20"/>
                                          <w:vertAlign w:val="subscript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=10 Ω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7" name="Line 709"/>
                              <wps:cNvCnPr/>
                              <wps:spPr bwMode="auto">
                                <a:xfrm>
                                  <a:off x="3601" y="10420"/>
                                  <a:ext cx="16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Line 710"/>
                              <wps:cNvCnPr/>
                              <wps:spPr bwMode="auto">
                                <a:xfrm>
                                  <a:off x="3714" y="10420"/>
                                  <a:ext cx="0" cy="1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Text Box 7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5" y="10530"/>
                                  <a:ext cx="226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61332" w:rsidRDefault="00561332" w:rsidP="0056133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BDFDC2" id="_x0000_s1233" style="position:absolute;margin-left:26.9pt;margin-top:1pt;width:203.7pt;height:79.05pt;z-index:251680768" coordorigin="2126,9966" coordsize="4074,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">
                      <v:group id="Group 682" o:spid="_x0000_s1234" style="position:absolute;left:2126;top:10417;width:1475;height:1130" coordorigin="1921,6731" coordsize="147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<v:group id="Group 683" o:spid="_x0000_s1235" style="position:absolute;left:1921;top:6731;width:452;height:1130" coordorigin="1921,6731" coordsize="45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<v:oval id="Oval 684" o:spid="_x0000_s1236" style="position:absolute;left:1921;top:7074;width:452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"/>
                          <v:line id="Line 685" o:spid="_x0000_s1237" style="position:absolute;visibility:visible;mso-wrap-style:square" from="2153,6731" to="2153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r1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TeF2Jh4BOb8CAAD//wMAUEsBAi0AFAAGAAgAAAAhANvh9svuAAAAhQEAABMAAAAAAAAA&#10;AAAAAAAAAAAAAFtDb250ZW50X1R5cGVzXS54bWxQSwECLQAUAAYACAAAACEAWvQsW78AAAAVAQAA&#10;CwAAAAAAAAAAAAAAAAAfAQAAX3JlbHMvLnJlbHNQSwECLQAUAAYACAAAACEABYM69cYAAADcAAAA&#10;DwAAAAAAAAAAAAAAAAAHAgAAZHJzL2Rvd25yZXYueG1sUEsFBgAAAAADAAMAtwAAAPoCAAAAAA==&#10;"/>
                        </v:group>
                        <v:shape id="Text Box 686" o:spid="_x0000_s1238" type="#_x0000_t202" style="position:absolute;left:2480;top:7072;width:916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        <v:textbox inset="0,0,0,0">
                            <w:txbxContent>
                              <w:p w:rsidR="00561332" w:rsidRDefault="00561332" w:rsidP="00561332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U=24 V</w:t>
                                </w:r>
                              </w:p>
                            </w:txbxContent>
                          </v:textbox>
                        </v:shape>
                      </v:group>
                      <v:group id="Group 687" o:spid="_x0000_s1239" style="position:absolute;left:3259;top:10866;width:904;height:232;rotation:-90" coordorigin="2718,4582" coordsize="904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">
                        <v:line id="Line 688" o:spid="_x0000_s1240" style="position:absolute;visibility:visible;mso-wrap-style:square" from="3051,4582" to="3051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lt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zeB2Jh4BOb8CAAD//wMAUEsBAi0AFAAGAAgAAAAhANvh9svuAAAAhQEAABMAAAAAAAAA&#10;AAAAAAAAAAAAAFtDb250ZW50X1R5cGVzXS54bWxQSwECLQAUAAYACAAAACEAWvQsW78AAAAVAQAA&#10;CwAAAAAAAAAAAAAAAAAfAQAAX3JlbHMvLnJlbHNQSwECLQAUAAYACAAAACEAFfSZbcYAAADcAAAA&#10;DwAAAAAAAAAAAAAAAAAHAgAAZHJzL2Rvd25yZXYueG1sUEsFBgAAAAADAAMAtwAAAPoCAAAAAA==&#10;"/>
                        <v:line id="Line 689" o:spid="_x0000_s1241" style="position:absolute;visibility:visible;mso-wrap-style:square" from="3057,4588" to="3283,4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z2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Hq4PPbHAAAA3AAA&#10;AA8AAAAAAAAAAAAAAAAABwIAAGRycy9kb3ducmV2LnhtbFBLBQYAAAAAAwADALcAAAD7AgAAAAA=&#10;"/>
                        <v:line id="Line 690" o:spid="_x0000_s1242" style="position:absolute;flip:y;visibility:visible;mso-wrap-style:square" from="3057,4701" to="3283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"/>
                        <v:line id="Line 691" o:spid="_x0000_s1243" style="position:absolute;visibility:visible;mso-wrap-style:square" from="2718,4701" to="3622,4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0f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Vp+gh/Z+IRkMtfAAAA//8DAFBLAQItABQABgAIAAAAIQDb4fbL7gAAAIUBAAATAAAAAAAA&#10;AAAAAAAAAAAAAABbQ29udGVudF9UeXBlc10ueG1sUEsBAi0AFAAGAAgAAAAhAFr0LFu/AAAAFQEA&#10;AAsAAAAAAAAAAAAAAAAAHwEAAF9yZWxzLy5yZWxzUEsBAi0AFAAGAAgAAAAhAGRrDR/HAAAA3AAA&#10;AA8AAAAAAAAAAAAAAAAABwIAAGRycy9kb3ducmV2LnhtbFBLBQYAAAAAAwADALcAAAD7AgAAAAA=&#10;"/>
                        <v:line id="Line 692" o:spid="_x0000_s1244" style="position:absolute;visibility:visible;mso-wrap-style:square" from="3297,4584" to="3297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f/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K1X1//EAAAA3AAAAA8A&#10;AAAAAAAAAAAAAAAABwIAAGRycy9kb3ducmV2LnhtbFBLBQYAAAAAAwADALcAAAD4AgAAAAA=&#10;"/>
                        <v:line id="Line 693" o:spid="_x0000_s1245" style="position:absolute;visibility:visible;mso-wrap-style:square" from="3240,4810" to="3297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Jk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whtyZMYAAADcAAAA&#10;DwAAAAAAAAAAAAAAAAAHAgAAZHJzL2Rvd25yZXYueG1sUEsFBgAAAAADAAMAtwAAAPoCAAAAAA==&#10;"/>
                      </v:group>
                      <v:shape id="Text Box 694" o:spid="_x0000_s1246" type="#_x0000_t202" style="position:absolute;left:3940;top:10728;width:113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      <v:textbox inset="0,0,0,0">
                          <w:txbxContent>
                            <w:p w:rsidR="00561332" w:rsidRDefault="00561332" w:rsidP="0056133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r w:rsidRPr="00773635">
                                <w:rPr>
                                  <w:sz w:val="20"/>
                                  <w:vertAlign w:val="subscript"/>
                                </w:rPr>
                                <w:t>z</w:t>
                              </w:r>
                              <w:r>
                                <w:rPr>
                                  <w:sz w:val="20"/>
                                </w:rPr>
                                <w:t xml:space="preserve"> =9,2 V</w:t>
                              </w:r>
                            </w:p>
                          </w:txbxContent>
                        </v:textbox>
                      </v:shape>
                      <v:group id="Group 695" o:spid="_x0000_s1247" style="position:absolute;left:5183;top:10426;width:1017;height:1112" coordorigin="4752,6731" coordsize="1017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Group 696" o:spid="_x0000_s1248" style="position:absolute;left:4300;top:7183;width:1130;height:226;rotation:-90" coordorigin="2605,3906" coordsize="11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">
                          <v:rect id="Rectangle 697" o:spid="_x0000_s1249" style="position:absolute;left:2831;top:3906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sr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8QT+z4QjIBd/AAAA//8DAFBLAQItABQABgAIAAAAIQDb4fbL7gAAAIUBAAATAAAAAAAAAAAA&#10;AAAAAAAAAABbQ29udGVudF9UeXBlc10ueG1sUEsBAi0AFAAGAAgAAAAhAFr0LFu/AAAAFQEAAAsA&#10;AAAAAAAAAAAAAAAAHwEAAF9yZWxzLy5yZWxzUEsBAi0AFAAGAAgAAAAhAG12CyvEAAAA3AAAAA8A&#10;AAAAAAAAAAAAAAAABwIAAGRycy9kb3ducmV2LnhtbFBLBQYAAAAAAwADALcAAAD4AgAAAAA=&#10;"/>
                          <v:line id="Line 698" o:spid="_x0000_s1250" style="position:absolute;flip:x;visibility:visible;mso-wrap-style:square" from="3509,4019" to="373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tv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PIHbmXQE5OIKAAD//wMAUEsBAi0AFAAGAAgAAAAhANvh9svuAAAAhQEAABMAAAAAAAAA&#10;AAAAAAAAAAAAAFtDb250ZW50X1R5cGVzXS54bWxQSwECLQAUAAYACAAAACEAWvQsW78AAAAVAQAA&#10;CwAAAAAAAAAAAAAAAAAfAQAAX3JlbHMvLnJlbHNQSwECLQAUAAYACAAAACEAlNZrb8YAAADcAAAA&#10;DwAAAAAAAAAAAAAAAAAHAgAAZHJzL2Rvd25yZXYueG1sUEsFBgAAAAADAAMAtwAAAPoCAAAAAA==&#10;"/>
                          <v:line id="Line 699" o:spid="_x0000_s1251" style="position:absolute;visibility:visible;mso-wrap-style:square" from="2605,4019" to="2831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+L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CK+T4vHAAAA3AAA&#10;AA8AAAAAAAAAAAAAAAAABwIAAGRycy9kb3ducmV2LnhtbFBLBQYAAAAAAwADALcAAAD7AgAAAAA=&#10;"/>
                        </v:group>
                        <v:shape id="Text Box 700" o:spid="_x0000_s1252" type="#_x0000_t202" style="position:absolute;left:5091;top:7070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        <v:textbox inset="0,0,0,0">
                            <w:txbxContent>
                              <w:p w:rsidR="00561332" w:rsidRDefault="00561332" w:rsidP="00561332">
                                <w:pPr>
                                  <w:pStyle w:val="Corpsdetexte"/>
                                </w:pPr>
                                <w:r>
                                  <w:t>R</w:t>
                                </w:r>
                                <w:r w:rsidRPr="00773635"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t>=5 Ω</w:t>
                                </w:r>
                              </w:p>
                            </w:txbxContent>
                          </v:textbox>
                        </v:shape>
                      </v:group>
                      <v:line id="Line 701" o:spid="_x0000_s1253" style="position:absolute;visibility:visible;mso-wrap-style:square" from="2359,11547" to="5297,1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5i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DxtfmLHAAAA3AAA&#10;AA8AAAAAAAAAAAAAAAAABwIAAGRycy9kb3ducmV2LnhtbFBLBQYAAAAAAwADALcAAAD7AgAAAAA=&#10;"/>
                      <v:line id="Line 702" o:spid="_x0000_s1254" style="position:absolute;visibility:visible;mso-wrap-style:square" from="2352,10417" to="3708,10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i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CiOQSLEAAAA3AAAAA8A&#10;AAAAAAAAAAAAAAAABwIAAGRycy9kb3ducmV2LnhtbFBLBQYAAAAAAwADALcAAAD4AgAAAAA=&#10;"/>
                      <v:group id="Group 703" o:spid="_x0000_s1255" style="position:absolute;left:2458;top:9966;width:1356;height:565" coordorigin="2831,7409" coordsize="135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  <v:group id="Group 704" o:spid="_x0000_s1256" style="position:absolute;left:2831;top:7748;width:1130;height:226" coordorigin="2605,3906" coordsize="11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  <v:rect id="Rectangle 705" o:spid="_x0000_s1257" style="position:absolute;left:2831;top:3906;width:6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AZ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AICqAZxQAAANwAAAAP&#10;AAAAAAAAAAAAAAAAAAcCAABkcnMvZG93bnJldi54bWxQSwUGAAAAAAMAAwC3AAAA+QIAAAAA&#10;"/>
                          <v:line id="Line 706" o:spid="_x0000_s1258" style="position:absolute;flip:x;visibility:visible;mso-wrap-style:square" from="3509,4019" to="373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Ze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L6xj+zqQjIBe/AAAA//8DAFBLAQItABQABgAIAAAAIQDb4fbL7gAAAIUBAAATAAAAAAAA&#10;AAAAAAAAAAAAAABbQ29udGVudF9UeXBlc10ueG1sUEsBAi0AFAAGAAgAAAAhAFr0LFu/AAAAFQEA&#10;AAsAAAAAAAAAAAAAAAAAHwEAAF9yZWxzLy5yZWxzUEsBAi0AFAAGAAgAAAAhAI6Rxl7HAAAA3AAA&#10;AA8AAAAAAAAAAAAAAAAABwIAAGRycy9kb3ducmV2LnhtbFBLBQYAAAAAAwADALcAAAD7AgAAAAA=&#10;"/>
                          <v:line id="Line 707" o:spid="_x0000_s1259" style="position:absolute;visibility:visible;mso-wrap-style:square" from="2605,4019" to="2831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          </v:group>
                        <v:shape id="Text Box 708" o:spid="_x0000_s1260" type="#_x0000_t202" style="position:absolute;left:3057;top:7409;width:113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      <v:textbox inset="0,0,0,0">
                            <w:txbxContent>
                              <w:p w:rsidR="00561332" w:rsidRDefault="00561332" w:rsidP="00561332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R</w:t>
                                </w:r>
                                <w:r w:rsidRPr="00773635">
                                  <w:rPr>
                                    <w:sz w:val="20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sz w:val="20"/>
                                  </w:rPr>
                                  <w:t>=10 Ω</w:t>
                                </w:r>
                              </w:p>
                            </w:txbxContent>
                          </v:textbox>
                        </v:shape>
                      </v:group>
                      <v:line id="Line 709" o:spid="_x0000_s1261" style="position:absolute;visibility:visible;mso-wrap-style:square" from="3601,10420" to="5296,1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lW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Kdn2VbHAAAA3AAA&#10;AA8AAAAAAAAAAAAAAAAABwIAAGRycy9kb3ducmV2LnhtbFBLBQYAAAAAAwADALcAAAD7AgAAAAA=&#10;"/>
                      <v:line id="Line 710" o:spid="_x0000_s1262" style="position:absolute;visibility:visible;mso-wrap-style:square" from="3714,10420" to="3714,1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0k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Nb4TSTEAAAA3AAAAA8A&#10;AAAAAAAAAAAAAAAABwIAAGRycy9kb3ducmV2LnhtbFBLBQYAAAAAAwADALcAAAD4AgAAAAA=&#10;"/>
                      <v:shape id="Text Box 711" o:spid="_x0000_s1263" type="#_x0000_t202" style="position:absolute;left:2465;top:10530;width:22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      <v:textbox inset="0,0,0,0">
                          <w:txbxContent>
                            <w:p w:rsidR="00561332" w:rsidRDefault="00561332" w:rsidP="0056133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61332" w:rsidRPr="00DE6DE0" w:rsidRDefault="00561332" w:rsidP="0013597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61332" w:rsidRPr="00DE6DE0" w:rsidRDefault="00561332" w:rsidP="00135971">
            <w:pPr>
              <w:tabs>
                <w:tab w:val="left" w:pos="105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ab/>
            </w:r>
          </w:p>
          <w:p w:rsidR="00561332" w:rsidRPr="00DE6DE0" w:rsidRDefault="00561332" w:rsidP="00135971">
            <w:pPr>
              <w:tabs>
                <w:tab w:val="left" w:pos="3390"/>
              </w:tabs>
              <w:spacing w:before="20" w:after="20"/>
              <w:rPr>
                <w:szCs w:val="24"/>
              </w:rPr>
            </w:pPr>
            <w:r w:rsidRPr="00DE6DE0">
              <w:rPr>
                <w:szCs w:val="24"/>
              </w:rPr>
              <w:tab/>
            </w:r>
          </w:p>
          <w:p w:rsidR="00561332" w:rsidRPr="00DE6DE0" w:rsidRDefault="00561332" w:rsidP="0013597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61332" w:rsidRDefault="00561332" w:rsidP="00135971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Default="00561332" w:rsidP="00135971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Default="00561332" w:rsidP="00135971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561332" w:rsidTr="00135971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Pr="00613A83" w:rsidRDefault="00561332" w:rsidP="00135971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7C6D8F">
              <w:rPr>
                <w:i/>
              </w:rPr>
              <w:t xml:space="preserve"> </w:t>
            </w:r>
            <w:r>
              <w:rPr>
                <w:i/>
              </w:rPr>
              <w:t xml:space="preserve">Zener ne conduit pas ! ; </w:t>
            </w:r>
            <w:r w:rsidRPr="007C6D8F">
              <w:rPr>
                <w:i/>
              </w:rPr>
              <w:t>I</w:t>
            </w:r>
            <w:r w:rsidRPr="007C6D8F">
              <w:rPr>
                <w:i/>
                <w:vertAlign w:val="subscript"/>
              </w:rPr>
              <w:t>Z</w:t>
            </w:r>
            <w:r>
              <w:rPr>
                <w:i/>
              </w:rPr>
              <w:t xml:space="preserve">=0 </w:t>
            </w:r>
            <w:r w:rsidRPr="007C6D8F">
              <w:rPr>
                <w:i/>
              </w:rPr>
              <w:t>A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Pr="00613A83" w:rsidRDefault="00561332" w:rsidP="0013597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61332" w:rsidRPr="00575482" w:rsidTr="0013597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Pr="00575482" w:rsidRDefault="00561332" w:rsidP="00135971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Default="00561332" w:rsidP="0013597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object w:dxaOrig="4020" w:dyaOrig="1485">
                <v:shape id="_x0000_i1034" type="#_x0000_t75" style="width:200.85pt;height:74.4pt" o:ole="">
                  <v:imagedata r:id="rId23" o:title=""/>
                </v:shape>
                <o:OLEObject Type="Embed" ProgID="PBrush" ShapeID="_x0000_i1034" DrawAspect="Content" ObjectID="_1579968586" r:id="rId28"/>
              </w:object>
            </w:r>
          </w:p>
          <w:p w:rsidR="00561332" w:rsidRPr="00575482" w:rsidRDefault="00561332" w:rsidP="00135971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szCs w:val="24"/>
              </w:rPr>
              <w:t>Pour quelle tension de la source, la Zener conduit-elle</w:t>
            </w:r>
            <w:r w:rsidR="00783E76">
              <w:rPr>
                <w:szCs w:val="24"/>
              </w:rPr>
              <w:t> ?</w:t>
            </w:r>
          </w:p>
          <w:p w:rsidR="00561332" w:rsidRPr="00575482" w:rsidRDefault="00561332" w:rsidP="00135971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  <w:r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Pr="00575482" w:rsidRDefault="00561332" w:rsidP="00135971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Pr="00575482" w:rsidRDefault="00561332" w:rsidP="00135971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561332" w:rsidTr="00135971"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Pr="00613A83" w:rsidRDefault="00561332" w:rsidP="00561332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7C6D8F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A partir de U = 32V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332" w:rsidRPr="00613A83" w:rsidRDefault="00561332" w:rsidP="00135971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0F5310" w:rsidRDefault="000F5310" w:rsidP="00616400"/>
    <w:p w:rsidR="00616400" w:rsidRDefault="008B5F66" w:rsidP="00616400">
      <w:hyperlink w:anchor="_top" w:history="1">
        <w:r w:rsidR="00616400" w:rsidRPr="00D73BF9">
          <w:rPr>
            <w:rStyle w:val="Lienhypertexte"/>
          </w:rPr>
          <w:t>Retour au haut de la page</w:t>
        </w:r>
      </w:hyperlink>
    </w:p>
    <w:p w:rsidR="00575482" w:rsidRDefault="00575482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575482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>Tracer le graphe U</w:t>
            </w:r>
            <w:r w:rsidRPr="00575482">
              <w:rPr>
                <w:szCs w:val="24"/>
                <w:vertAlign w:val="subscript"/>
              </w:rPr>
              <w:t xml:space="preserve">R2 </w:t>
            </w:r>
            <w:r w:rsidRPr="00575482">
              <w:rPr>
                <w:szCs w:val="24"/>
              </w:rPr>
              <w:t>= f (U) pour le circuit suivant : calculer quelques points clés.</w:t>
            </w:r>
          </w:p>
          <w:p w:rsidR="00575482" w:rsidRPr="00575482" w:rsidRDefault="00CA783D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1666BB7C" wp14:editId="7E333413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160020</wp:posOffset>
                      </wp:positionV>
                      <wp:extent cx="3023235" cy="2449830"/>
                      <wp:effectExtent l="0" t="0" r="0" b="0"/>
                      <wp:wrapNone/>
                      <wp:docPr id="80" name="Group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3235" cy="2449830"/>
                                <a:chOff x="2155" y="5899"/>
                                <a:chExt cx="4761" cy="3858"/>
                              </a:xfrm>
                            </wpg:grpSpPr>
                            <wps:wsp>
                              <wps:cNvPr id="81" name="Line 894"/>
                              <wps:cNvCnPr/>
                              <wps:spPr bwMode="auto">
                                <a:xfrm rot="5400000" flipH="1">
                                  <a:off x="1016" y="7939"/>
                                  <a:ext cx="3179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895"/>
                              <wps:cNvCnPr/>
                              <wps:spPr bwMode="auto">
                                <a:xfrm>
                                  <a:off x="2609" y="9531"/>
                                  <a:ext cx="3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896"/>
                              <wps:cNvCnPr/>
                              <wps:spPr bwMode="auto">
                                <a:xfrm>
                                  <a:off x="2609" y="9304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897"/>
                              <wps:cNvCnPr/>
                              <wps:spPr bwMode="auto">
                                <a:xfrm>
                                  <a:off x="2603" y="7714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898"/>
                              <wps:cNvCnPr/>
                              <wps:spPr bwMode="auto">
                                <a:xfrm>
                                  <a:off x="2603" y="8622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899"/>
                              <wps:cNvCnPr/>
                              <wps:spPr bwMode="auto">
                                <a:xfrm>
                                  <a:off x="2603" y="8395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900"/>
                              <wps:cNvCnPr/>
                              <wps:spPr bwMode="auto">
                                <a:xfrm>
                                  <a:off x="2603" y="8849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901"/>
                              <wps:cNvCnPr/>
                              <wps:spPr bwMode="auto">
                                <a:xfrm>
                                  <a:off x="2609" y="9077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902"/>
                              <wps:cNvCnPr/>
                              <wps:spPr bwMode="auto">
                                <a:xfrm>
                                  <a:off x="2609" y="7942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903"/>
                              <wps:cNvCnPr/>
                              <wps:spPr bwMode="auto">
                                <a:xfrm>
                                  <a:off x="2603" y="6806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904"/>
                              <wps:cNvCnPr/>
                              <wps:spPr bwMode="auto">
                                <a:xfrm>
                                  <a:off x="2603" y="7260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905"/>
                              <wps:cNvCnPr/>
                              <wps:spPr bwMode="auto">
                                <a:xfrm>
                                  <a:off x="2603" y="7033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906"/>
                              <wps:cNvCnPr/>
                              <wps:spPr bwMode="auto">
                                <a:xfrm>
                                  <a:off x="2603" y="7487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907"/>
                              <wps:cNvCnPr/>
                              <wps:spPr bwMode="auto">
                                <a:xfrm rot="-5400000">
                                  <a:off x="1476" y="8155"/>
                                  <a:ext cx="273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908"/>
                              <wps:cNvCnPr/>
                              <wps:spPr bwMode="auto">
                                <a:xfrm rot="-5400000">
                                  <a:off x="1703" y="8155"/>
                                  <a:ext cx="273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909"/>
                              <wps:cNvCnPr/>
                              <wps:spPr bwMode="auto">
                                <a:xfrm rot="-5400000">
                                  <a:off x="3055" y="8158"/>
                                  <a:ext cx="273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910"/>
                              <wps:cNvCnPr/>
                              <wps:spPr bwMode="auto">
                                <a:xfrm rot="5400000" flipH="1">
                                  <a:off x="3280" y="8161"/>
                                  <a:ext cx="2725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911"/>
                              <wps:cNvCnPr/>
                              <wps:spPr bwMode="auto">
                                <a:xfrm rot="5400000" flipH="1">
                                  <a:off x="3507" y="8161"/>
                                  <a:ext cx="2725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912"/>
                              <wps:cNvCnPr/>
                              <wps:spPr bwMode="auto">
                                <a:xfrm rot="5400000" flipH="1">
                                  <a:off x="3734" y="8161"/>
                                  <a:ext cx="2725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913"/>
                              <wps:cNvCnPr/>
                              <wps:spPr bwMode="auto">
                                <a:xfrm rot="5400000" flipH="1">
                                  <a:off x="3971" y="8158"/>
                                  <a:ext cx="2725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914"/>
                              <wps:cNvCnPr/>
                              <wps:spPr bwMode="auto">
                                <a:xfrm rot="5400000" flipH="1">
                                  <a:off x="4198" y="8158"/>
                                  <a:ext cx="2725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915"/>
                              <wps:cNvCnPr/>
                              <wps:spPr bwMode="auto">
                                <a:xfrm rot="5400000" flipH="1">
                                  <a:off x="4425" y="8158"/>
                                  <a:ext cx="2725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916"/>
                              <wps:cNvCnPr/>
                              <wps:spPr bwMode="auto">
                                <a:xfrm rot="5400000" flipH="1">
                                  <a:off x="4646" y="8164"/>
                                  <a:ext cx="2733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917"/>
                              <wps:cNvCnPr/>
                              <wps:spPr bwMode="auto">
                                <a:xfrm rot="5400000" flipH="1">
                                  <a:off x="2826" y="8161"/>
                                  <a:ext cx="2725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918"/>
                              <wps:cNvCnPr/>
                              <wps:spPr bwMode="auto">
                                <a:xfrm rot="-5400000">
                                  <a:off x="2601" y="8158"/>
                                  <a:ext cx="273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919"/>
                              <wps:cNvCnPr/>
                              <wps:spPr bwMode="auto">
                                <a:xfrm rot="-5400000">
                                  <a:off x="2374" y="8158"/>
                                  <a:ext cx="273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920"/>
                              <wps:cNvCnPr/>
                              <wps:spPr bwMode="auto">
                                <a:xfrm rot="-5400000">
                                  <a:off x="2147" y="8158"/>
                                  <a:ext cx="273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921"/>
                              <wps:cNvCnPr/>
                              <wps:spPr bwMode="auto">
                                <a:xfrm rot="-5400000">
                                  <a:off x="1920" y="8158"/>
                                  <a:ext cx="273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Line 922"/>
                              <wps:cNvCnPr/>
                              <wps:spPr bwMode="auto">
                                <a:xfrm>
                                  <a:off x="2609" y="8169"/>
                                  <a:ext cx="36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Text Box 9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2" y="9303"/>
                                  <a:ext cx="454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1C4A5B">
                                    <w: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Text Box 9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5" y="5899"/>
                                  <a:ext cx="1135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 w:rsidP="001C4A5B">
                                    <w:r>
                                      <w:t>U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R2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66BB7C" id="Group 893" o:spid="_x0000_s1264" style="position:absolute;margin-left:170.1pt;margin-top:12.6pt;width:238.05pt;height:192.9pt;z-index:251652096" coordorigin="2155,5899" coordsize="4761,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">
                      <v:line id="Line 894" o:spid="_x0000_s1265" style="position:absolute;rotation:-90;flip:x;visibility:visible;mso-wrap-style:square" from="1016,7939" to="419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">
                        <v:stroke endarrow="block"/>
                      </v:line>
                      <v:line id="Line 895" o:spid="_x0000_s1266" style="position:absolute;visibility:visible;mso-wrap-style:square" from="2609,9531" to="6585,9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">
                        <v:stroke endarrow="block"/>
                      </v:line>
                      <v:line id="Line 896" o:spid="_x0000_s1267" style="position:absolute;visibility:visible;mso-wrap-style:square" from="2609,9304" to="6301,9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">
                        <v:stroke dashstyle="1 1" endcap="round"/>
                      </v:line>
                      <v:line id="Line 897" o:spid="_x0000_s1268" style="position:absolute;visibility:visible;mso-wrap-style:square" from="2603,7714" to="6295,7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">
                        <v:stroke dashstyle="1 1" endcap="round"/>
                      </v:line>
                      <v:line id="Line 898" o:spid="_x0000_s1269" style="position:absolute;visibility:visible;mso-wrap-style:square" from="2603,8622" to="6295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">
                        <v:stroke dashstyle="1 1" endcap="round"/>
                      </v:line>
                      <v:line id="Line 899" o:spid="_x0000_s1270" style="position:absolute;visibility:visible;mso-wrap-style:square" from="2603,8395" to="6295,8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">
                        <v:stroke dashstyle="1 1" endcap="round"/>
                      </v:line>
                      <v:line id="Line 900" o:spid="_x0000_s1271" style="position:absolute;visibility:visible;mso-wrap-style:square" from="2603,8849" to="6295,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">
                        <v:stroke dashstyle="1 1" endcap="round"/>
                      </v:line>
                      <v:line id="Line 901" o:spid="_x0000_s1272" style="position:absolute;visibility:visible;mso-wrap-style:square" from="2609,9077" to="6301,9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">
                        <v:stroke dashstyle="1 1" endcap="round"/>
                      </v:line>
                      <v:line id="Line 902" o:spid="_x0000_s1273" style="position:absolute;visibility:visible;mso-wrap-style:square" from="2609,7942" to="6301,7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">
                        <v:stroke dashstyle="1 1" endcap="round"/>
                      </v:line>
                      <v:line id="Line 903" o:spid="_x0000_s1274" style="position:absolute;visibility:visible;mso-wrap-style:square" from="2603,6806" to="6295,6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">
                        <v:stroke dashstyle="1 1" endcap="round"/>
                      </v:line>
                      <v:line id="Line 904" o:spid="_x0000_s1275" style="position:absolute;visibility:visible;mso-wrap-style:square" from="2603,7260" to="6295,7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">
                        <v:stroke dashstyle="1 1" endcap="round"/>
                      </v:line>
                      <v:line id="Line 905" o:spid="_x0000_s1276" style="position:absolute;visibility:visible;mso-wrap-style:square" from="2603,7033" to="6295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">
                        <v:stroke dashstyle="1 1" endcap="round"/>
                      </v:line>
                      <v:line id="Line 906" o:spid="_x0000_s1277" style="position:absolute;visibility:visible;mso-wrap-style:square" from="2603,7487" to="6295,7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">
                        <v:stroke dashstyle="1 1" endcap="round"/>
                      </v:line>
                      <v:line id="Line 907" o:spid="_x0000_s1278" style="position:absolute;rotation:-90;visibility:visible;mso-wrap-style:square" from="1476,8155" to="4208,8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">
                        <v:stroke dashstyle="1 1" endcap="round"/>
                      </v:line>
                      <v:line id="Line 908" o:spid="_x0000_s1279" style="position:absolute;rotation:-90;visibility:visible;mso-wrap-style:square" from="1703,8155" to="4435,8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">
                        <v:stroke dashstyle="1 1" endcap="round"/>
                      </v:line>
                      <v:line id="Line 909" o:spid="_x0000_s1280" style="position:absolute;rotation:-90;visibility:visible;mso-wrap-style:square" from="3055,8158" to="5787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">
                        <v:stroke dashstyle="1 1" endcap="round"/>
                      </v:line>
                      <v:line id="Line 910" o:spid="_x0000_s1281" style="position:absolute;rotation:-90;flip:x;visibility:visible;mso-wrap-style:square" from="3280,8161" to="6005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">
                        <v:stroke dashstyle="1 1" endcap="round"/>
                      </v:line>
                      <v:line id="Line 911" o:spid="_x0000_s1282" style="position:absolute;rotation:-90;flip:x;visibility:visible;mso-wrap-style:square" from="3507,8161" to="6232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">
                        <v:stroke dashstyle="1 1" endcap="round"/>
                      </v:line>
                      <v:line id="Line 912" o:spid="_x0000_s1283" style="position:absolute;rotation:-90;flip:x;visibility:visible;mso-wrap-style:square" from="3734,8161" to="6459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">
                        <v:stroke dashstyle="1 1" endcap="round"/>
                      </v:line>
                      <v:line id="Line 913" o:spid="_x0000_s1284" style="position:absolute;rotation:-90;flip:x;visibility:visible;mso-wrap-style:square" from="3971,8158" to="6696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">
                        <v:stroke dashstyle="1 1" endcap="round"/>
                      </v:line>
                      <v:line id="Line 914" o:spid="_x0000_s1285" style="position:absolute;rotation:-90;flip:x;visibility:visible;mso-wrap-style:square" from="4198,8158" to="6923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">
                        <v:stroke dashstyle="1 1" endcap="round"/>
                      </v:line>
                      <v:line id="Line 915" o:spid="_x0000_s1286" style="position:absolute;rotation:-90;flip:x;visibility:visible;mso-wrap-style:square" from="4425,8158" to="7150,8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">
                        <v:stroke dashstyle="1 1" endcap="round"/>
                      </v:line>
                      <v:line id="Line 916" o:spid="_x0000_s1287" style="position:absolute;rotation:-90;flip:x;visibility:visible;mso-wrap-style:square" from="4646,8164" to="7379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">
                        <v:stroke dashstyle="1 1" endcap="round"/>
                      </v:line>
                      <v:line id="Line 917" o:spid="_x0000_s1288" style="position:absolute;rotation:-90;flip:x;visibility:visible;mso-wrap-style:square" from="2826,8161" to="5551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">
                        <v:stroke dashstyle="1 1" endcap="round"/>
                      </v:line>
                      <v:line id="Line 918" o:spid="_x0000_s1289" style="position:absolute;rotation:-90;visibility:visible;mso-wrap-style:square" from="2601,8158" to="5333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">
                        <v:stroke dashstyle="1 1" endcap="round"/>
                      </v:line>
                      <v:line id="Line 919" o:spid="_x0000_s1290" style="position:absolute;rotation:-90;visibility:visible;mso-wrap-style:square" from="2374,8158" to="5106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">
                        <v:stroke dashstyle="1 1" endcap="round"/>
                      </v:line>
                      <v:line id="Line 920" o:spid="_x0000_s1291" style="position:absolute;rotation:-90;visibility:visible;mso-wrap-style:square" from="2147,8158" to="4879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">
                        <v:stroke dashstyle="1 1" endcap="round"/>
                      </v:line>
                      <v:line id="Line 921" o:spid="_x0000_s1292" style="position:absolute;rotation:-90;visibility:visible;mso-wrap-style:square" from="1920,8158" to="4652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">
                        <v:stroke dashstyle="1 1" endcap="round"/>
                      </v:line>
                      <v:line id="Line 922" o:spid="_x0000_s1293" style="position:absolute;visibility:visible;mso-wrap-style:square" from="2609,8169" to="6301,8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">
                        <v:stroke dashstyle="1 1" endcap="round"/>
                      </v:line>
                      <v:shape id="Text Box 923" o:spid="_x0000_s1294" type="#_x0000_t202" style="position:absolute;left:6462;top:9303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p w:rsidR="006F5830" w:rsidRDefault="006F5830" w:rsidP="001C4A5B">
                              <w:r>
                                <w:t>U</w:t>
                              </w:r>
                            </w:p>
                          </w:txbxContent>
                        </v:textbox>
                      </v:shape>
                      <v:shape id="Text Box 924" o:spid="_x0000_s1295" type="#_x0000_t202" style="position:absolute;left:2155;top:5899;width:113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  <v:textbox>
                          <w:txbxContent>
                            <w:p w:rsidR="006F5830" w:rsidRDefault="006F5830" w:rsidP="001C4A5B">
                              <w:r>
                                <w:t>U</w:t>
                              </w:r>
                              <w:r>
                                <w:rPr>
                                  <w:vertAlign w:val="subscript"/>
                                </w:rPr>
                                <w:t>R2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5482" w:rsidRPr="00575482" w:rsidRDefault="00CA783D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0D61A74E" wp14:editId="765C0C1C">
                  <wp:extent cx="1524000" cy="9525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482" w:rsidRPr="00575482">
              <w:rPr>
                <w:szCs w:val="24"/>
              </w:rPr>
              <w:tab/>
            </w: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  <w:r w:rsidRPr="00575482">
              <w:rPr>
                <w:szCs w:val="24"/>
              </w:rPr>
              <w:t xml:space="preserve"> </w:t>
            </w: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575482" w:rsidP="0055285D">
            <w:pPr>
              <w:tabs>
                <w:tab w:val="left" w:pos="6350"/>
              </w:tabs>
              <w:spacing w:before="20" w:after="20"/>
              <w:rPr>
                <w:szCs w:val="24"/>
              </w:rPr>
            </w:pPr>
          </w:p>
          <w:p w:rsidR="00575482" w:rsidRPr="00575482" w:rsidRDefault="00575482" w:rsidP="0055285D">
            <w:pPr>
              <w:pStyle w:val="En-tte"/>
              <w:tabs>
                <w:tab w:val="left" w:pos="708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482" w:rsidRPr="00575482" w:rsidRDefault="00575482" w:rsidP="0055285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Default="00CA783D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  <w:r>
              <w:rPr>
                <w:b/>
                <w:i/>
                <w:noProof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444997E4" wp14:editId="5654DA45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86995</wp:posOffset>
                      </wp:positionV>
                      <wp:extent cx="2492375" cy="2199640"/>
                      <wp:effectExtent l="0" t="0" r="0" b="0"/>
                      <wp:wrapNone/>
                      <wp:docPr id="41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2375" cy="2199640"/>
                                <a:chOff x="2312" y="6240"/>
                                <a:chExt cx="3925" cy="3464"/>
                              </a:xfrm>
                            </wpg:grpSpPr>
                            <wpg:grpSp>
                              <wpg:cNvPr id="42" name="Group 10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12" y="6240"/>
                                  <a:ext cx="3925" cy="2898"/>
                                  <a:chOff x="2312" y="6240"/>
                                  <a:chExt cx="3925" cy="2898"/>
                                </a:xfrm>
                              </wpg:grpSpPr>
                              <wps:wsp>
                                <wps:cNvPr id="43" name="Line 1045"/>
                                <wps:cNvCnPr/>
                                <wps:spPr bwMode="auto">
                                  <a:xfrm rot="5400000" flipH="1">
                                    <a:off x="1982" y="7680"/>
                                    <a:ext cx="2244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1046"/>
                                <wps:cNvCnPr/>
                                <wps:spPr bwMode="auto">
                                  <a:xfrm>
                                    <a:off x="3105" y="8804"/>
                                    <a:ext cx="23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Line 1047"/>
                                <wps:cNvCnPr/>
                                <wps:spPr bwMode="auto">
                                  <a:xfrm>
                                    <a:off x="3105" y="8644"/>
                                    <a:ext cx="2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Line 1048"/>
                                <wps:cNvCnPr/>
                                <wps:spPr bwMode="auto">
                                  <a:xfrm>
                                    <a:off x="3102" y="7522"/>
                                    <a:ext cx="2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Line 1049"/>
                                <wps:cNvCnPr/>
                                <wps:spPr bwMode="auto">
                                  <a:xfrm>
                                    <a:off x="3102" y="8163"/>
                                    <a:ext cx="2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Line 1050"/>
                                <wps:cNvCnPr/>
                                <wps:spPr bwMode="auto">
                                  <a:xfrm>
                                    <a:off x="3102" y="8002"/>
                                    <a:ext cx="2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Line 1051"/>
                                <wps:cNvCnPr/>
                                <wps:spPr bwMode="auto">
                                  <a:xfrm>
                                    <a:off x="3102" y="8323"/>
                                    <a:ext cx="2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1052"/>
                                <wps:cNvCnPr/>
                                <wps:spPr bwMode="auto">
                                  <a:xfrm>
                                    <a:off x="3105" y="8484"/>
                                    <a:ext cx="2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1053"/>
                                <wps:cNvCnPr/>
                                <wps:spPr bwMode="auto">
                                  <a:xfrm>
                                    <a:off x="3105" y="7682"/>
                                    <a:ext cx="2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1054"/>
                                <wps:cNvCnPr/>
                                <wps:spPr bwMode="auto">
                                  <a:xfrm>
                                    <a:off x="3102" y="6880"/>
                                    <a:ext cx="2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1055"/>
                                <wps:cNvCnPr/>
                                <wps:spPr bwMode="auto">
                                  <a:xfrm>
                                    <a:off x="3102" y="7201"/>
                                    <a:ext cx="2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1056"/>
                                <wps:cNvCnPr/>
                                <wps:spPr bwMode="auto">
                                  <a:xfrm>
                                    <a:off x="3102" y="7041"/>
                                    <a:ext cx="2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1057"/>
                                <wps:cNvCnPr/>
                                <wps:spPr bwMode="auto">
                                  <a:xfrm>
                                    <a:off x="3102" y="7361"/>
                                    <a:ext cx="2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Line 1058"/>
                                <wps:cNvCnPr/>
                                <wps:spPr bwMode="auto">
                                  <a:xfrm rot="-5400000">
                                    <a:off x="2279" y="7834"/>
                                    <a:ext cx="1929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Line 1059"/>
                                <wps:cNvCnPr/>
                                <wps:spPr bwMode="auto">
                                  <a:xfrm rot="-5400000">
                                    <a:off x="2414" y="7834"/>
                                    <a:ext cx="1929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1060"/>
                                <wps:cNvCnPr/>
                                <wps:spPr bwMode="auto">
                                  <a:xfrm rot="-5400000">
                                    <a:off x="3220" y="7835"/>
                                    <a:ext cx="1929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1061"/>
                                <wps:cNvCnPr/>
                                <wps:spPr bwMode="auto">
                                  <a:xfrm rot="5400000" flipH="1">
                                    <a:off x="3355" y="7837"/>
                                    <a:ext cx="1924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Line 1062"/>
                                <wps:cNvCnPr/>
                                <wps:spPr bwMode="auto">
                                  <a:xfrm rot="5400000" flipH="1">
                                    <a:off x="3490" y="7837"/>
                                    <a:ext cx="1924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Line 1063"/>
                                <wps:cNvCnPr/>
                                <wps:spPr bwMode="auto">
                                  <a:xfrm rot="5400000" flipH="1">
                                    <a:off x="3625" y="7837"/>
                                    <a:ext cx="1924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Line 1064"/>
                                <wps:cNvCnPr/>
                                <wps:spPr bwMode="auto">
                                  <a:xfrm rot="5400000" flipH="1">
                                    <a:off x="3766" y="7835"/>
                                    <a:ext cx="1924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" name="Line 1065"/>
                                <wps:cNvCnPr/>
                                <wps:spPr bwMode="auto">
                                  <a:xfrm rot="5400000" flipH="1">
                                    <a:off x="3901" y="7835"/>
                                    <a:ext cx="1924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Line 1066"/>
                                <wps:cNvCnPr/>
                                <wps:spPr bwMode="auto">
                                  <a:xfrm rot="5400000" flipH="1">
                                    <a:off x="4037" y="7835"/>
                                    <a:ext cx="1924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Line 1067"/>
                                <wps:cNvCnPr/>
                                <wps:spPr bwMode="auto">
                                  <a:xfrm rot="5400000" flipH="1">
                                    <a:off x="4168" y="7839"/>
                                    <a:ext cx="192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Line 1068"/>
                                <wps:cNvCnPr/>
                                <wps:spPr bwMode="auto">
                                  <a:xfrm rot="5400000" flipH="1">
                                    <a:off x="3084" y="7837"/>
                                    <a:ext cx="1924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Line 1069"/>
                                <wps:cNvCnPr/>
                                <wps:spPr bwMode="auto">
                                  <a:xfrm rot="-5400000">
                                    <a:off x="2949" y="7836"/>
                                    <a:ext cx="1929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Line 1070"/>
                                <wps:cNvCnPr/>
                                <wps:spPr bwMode="auto">
                                  <a:xfrm rot="-5400000">
                                    <a:off x="2814" y="7836"/>
                                    <a:ext cx="1929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Line 1071"/>
                                <wps:cNvCnPr/>
                                <wps:spPr bwMode="auto">
                                  <a:xfrm rot="-5400000">
                                    <a:off x="2679" y="7835"/>
                                    <a:ext cx="1929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1072"/>
                                <wps:cNvCnPr/>
                                <wps:spPr bwMode="auto">
                                  <a:xfrm rot="-5400000">
                                    <a:off x="2544" y="7835"/>
                                    <a:ext cx="1929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1073"/>
                                <wps:cNvCnPr/>
                                <wps:spPr bwMode="auto">
                                  <a:xfrm>
                                    <a:off x="3105" y="7843"/>
                                    <a:ext cx="2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Text Box 10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70" y="8508"/>
                                    <a:ext cx="567" cy="3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Pr="00A25E16" w:rsidRDefault="006F5830" w:rsidP="00B5609B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A25E16">
                                        <w:rPr>
                                          <w:sz w:val="16"/>
                                          <w:szCs w:val="16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 xml:space="preserve"> [V]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3" name="Text Box 10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35" y="6240"/>
                                    <a:ext cx="785" cy="3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Pr="00A25E16" w:rsidRDefault="006F5830" w:rsidP="00B5609B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A25E16">
                                        <w:rPr>
                                          <w:sz w:val="16"/>
                                          <w:szCs w:val="16"/>
                                        </w:rPr>
                                        <w:t>U</w:t>
                                      </w:r>
                                      <w:r w:rsidRPr="00A25E16">
                                        <w:rPr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R2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[V]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Line 1076"/>
                                <wps:cNvCnPr/>
                                <wps:spPr bwMode="auto">
                                  <a:xfrm flipV="1">
                                    <a:off x="3103" y="7199"/>
                                    <a:ext cx="2033" cy="16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Line 1077"/>
                                <wps:cNvCnPr/>
                                <wps:spPr bwMode="auto">
                                  <a:xfrm>
                                    <a:off x="5138" y="7198"/>
                                    <a:ext cx="828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Line 1078"/>
                                <wps:cNvCnPr/>
                                <wps:spPr bwMode="auto">
                                  <a:xfrm flipH="1">
                                    <a:off x="5134" y="8750"/>
                                    <a:ext cx="2" cy="3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" name="Line 1079"/>
                                <wps:cNvCnPr/>
                                <wps:spPr bwMode="auto">
                                  <a:xfrm flipH="1">
                                    <a:off x="2800" y="7209"/>
                                    <a:ext cx="44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" name="Text Box 10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12" y="7002"/>
                                    <a:ext cx="567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5830" w:rsidRPr="00A25E16" w:rsidRDefault="006F5830" w:rsidP="00B5609B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 w:rsidRPr="00A25E16">
                                        <w:rPr>
                                          <w:sz w:val="20"/>
                                        </w:rPr>
                                        <w:t>5V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9" name="Text Box 10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9" y="9138"/>
                                  <a:ext cx="838" cy="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Pr="00A25E16" w:rsidRDefault="006F5830" w:rsidP="00B5609B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    7,5V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4997E4" id="Group 1043" o:spid="_x0000_s1296" style="position:absolute;margin-left:65.05pt;margin-top:6.85pt;width:196.25pt;height:173.2pt;z-index:251653120" coordorigin="2312,6240" coordsize="3925,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">
                      <v:group id="Group 1044" o:spid="_x0000_s1297" style="position:absolute;left:2312;top:6240;width:3925;height:2898" coordorigin="2312,6240" coordsize="3925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line id="Line 1045" o:spid="_x0000_s1298" style="position:absolute;rotation:-90;flip:x;visibility:visible;mso-wrap-style:square" from="1982,7680" to="4226,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">
                          <v:stroke endarrow="block"/>
                        </v:line>
                        <v:line id="Line 1046" o:spid="_x0000_s1299" style="position:absolute;visibility:visible;mso-wrap-style:square" from="3105,8804" to="5473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EixAAAANsAAAAPAAAAZHJzL2Rvd25yZXYueG1sRI9La8Mw&#10;EITvhfwHsYHcGjkl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F4xISLEAAAA2wAAAA8A&#10;AAAAAAAAAAAAAAAABwIAAGRycy9kb3ducmV2LnhtbFBLBQYAAAAAAwADALcAAAD4AgAAAAA=&#10;">
                          <v:stroke endarrow="block"/>
                        </v:line>
                        <v:line id="Line 1047" o:spid="_x0000_s1300" style="position:absolute;visibility:visible;mso-wrap-style:square" from="3105,8644" to="5304,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">
                          <v:stroke dashstyle="1 1" endcap="round"/>
                        </v:line>
                        <v:line id="Line 1048" o:spid="_x0000_s1301" style="position:absolute;visibility:visible;mso-wrap-style:square" from="3102,7522" to="5300,7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">
                          <v:stroke dashstyle="1 1" endcap="round"/>
                        </v:line>
                        <v:line id="Line 1049" o:spid="_x0000_s1302" style="position:absolute;visibility:visible;mso-wrap-style:square" from="3102,8163" to="5300,8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">
                          <v:stroke dashstyle="1 1" endcap="round"/>
                        </v:line>
                        <v:line id="Line 1050" o:spid="_x0000_s1303" style="position:absolute;visibility:visible;mso-wrap-style:square" from="3102,8002" to="5300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">
                          <v:stroke dashstyle="1 1" endcap="round"/>
                        </v:line>
                        <v:line id="Line 1051" o:spid="_x0000_s1304" style="position:absolute;visibility:visible;mso-wrap-style:square" from="3102,8323" to="5300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">
                          <v:stroke dashstyle="1 1" endcap="round"/>
                        </v:line>
                        <v:line id="Line 1052" o:spid="_x0000_s1305" style="position:absolute;visibility:visible;mso-wrap-style:square" from="3105,8484" to="5304,8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">
                          <v:stroke dashstyle="1 1" endcap="round"/>
                        </v:line>
                        <v:line id="Line 1053" o:spid="_x0000_s1306" style="position:absolute;visibility:visible;mso-wrap-style:square" from="3105,7682" to="5304,7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">
                          <v:stroke dashstyle="1 1" endcap="round"/>
                        </v:line>
                        <v:line id="Line 1054" o:spid="_x0000_s1307" style="position:absolute;visibility:visible;mso-wrap-style:square" from="3102,6880" to="5300,6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">
                          <v:stroke dashstyle="1 1" endcap="round"/>
                        </v:line>
                        <v:line id="Line 1055" o:spid="_x0000_s1308" style="position:absolute;visibility:visible;mso-wrap-style:square" from="3102,7201" to="5300,7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">
                          <v:stroke dashstyle="1 1" endcap="round"/>
                        </v:line>
                        <v:line id="Line 1056" o:spid="_x0000_s1309" style="position:absolute;visibility:visible;mso-wrap-style:square" from="3102,7041" to="5300,7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">
                          <v:stroke dashstyle="1 1" endcap="round"/>
                        </v:line>
                        <v:line id="Line 1057" o:spid="_x0000_s1310" style="position:absolute;visibility:visible;mso-wrap-style:square" from="3102,7361" to="5300,7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">
                          <v:stroke dashstyle="1 1" endcap="round"/>
                        </v:line>
                        <v:line id="Line 1058" o:spid="_x0000_s1311" style="position:absolute;rotation:-90;visibility:visible;mso-wrap-style:square" from="2279,7834" to="4208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">
                          <v:stroke dashstyle="1 1" endcap="round"/>
                        </v:line>
                        <v:line id="Line 1059" o:spid="_x0000_s1312" style="position:absolute;rotation:-90;visibility:visible;mso-wrap-style:square" from="2414,7834" to="4343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">
                          <v:stroke dashstyle="1 1" endcap="round"/>
                        </v:line>
                        <v:line id="Line 1060" o:spid="_x0000_s1313" style="position:absolute;rotation:-90;visibility:visible;mso-wrap-style:square" from="3220,7835" to="5149,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">
                          <v:stroke dashstyle="1 1" endcap="round"/>
                        </v:line>
                        <v:line id="Line 1061" o:spid="_x0000_s1314" style="position:absolute;rotation:-90;flip:x;visibility:visible;mso-wrap-style:square" from="3355,7837" to="5279,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">
                          <v:stroke dashstyle="1 1" endcap="round"/>
                        </v:line>
                        <v:line id="Line 1062" o:spid="_x0000_s1315" style="position:absolute;rotation:-90;flip:x;visibility:visible;mso-wrap-style:square" from="3490,7837" to="5414,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">
                          <v:stroke dashstyle="1 1" endcap="round"/>
                        </v:line>
                        <v:line id="Line 1063" o:spid="_x0000_s1316" style="position:absolute;rotation:-90;flip:x;visibility:visible;mso-wrap-style:square" from="3625,7837" to="5549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">
                          <v:stroke dashstyle="1 1" endcap="round"/>
                        </v:line>
                        <v:line id="Line 1064" o:spid="_x0000_s1317" style="position:absolute;rotation:-90;flip:x;visibility:visible;mso-wrap-style:square" from="3766,7835" to="5690,7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">
                          <v:stroke dashstyle="1 1" endcap="round"/>
                        </v:line>
                        <v:line id="Line 1065" o:spid="_x0000_s1318" style="position:absolute;rotation:-90;flip:x;visibility:visible;mso-wrap-style:square" from="3901,7835" to="5825,7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">
                          <v:stroke dashstyle="1 1" endcap="round"/>
                        </v:line>
                        <v:line id="Line 1066" o:spid="_x0000_s1319" style="position:absolute;rotation:-90;flip:x;visibility:visible;mso-wrap-style:square" from="4037,7835" to="5961,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">
                          <v:stroke dashstyle="1 1" endcap="round"/>
                        </v:line>
                        <v:line id="Line 1067" o:spid="_x0000_s1320" style="position:absolute;rotation:-90;flip:x;visibility:visible;mso-wrap-style:square" from="4168,7839" to="6097,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">
                          <v:stroke dashstyle="1 1" endcap="round"/>
                        </v:line>
                        <v:line id="Line 1068" o:spid="_x0000_s1321" style="position:absolute;rotation:-90;flip:x;visibility:visible;mso-wrap-style:square" from="3084,7837" to="5008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">
                          <v:stroke dashstyle="1 1" endcap="round"/>
                        </v:line>
                        <v:line id="Line 1069" o:spid="_x0000_s1322" style="position:absolute;rotation:-90;visibility:visible;mso-wrap-style:square" from="2949,7836" to="4878,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">
                          <v:stroke dashstyle="1 1" endcap="round"/>
                        </v:line>
                        <v:line id="Line 1070" o:spid="_x0000_s1323" style="position:absolute;rotation:-90;visibility:visible;mso-wrap-style:square" from="2814,7836" to="4743,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">
                          <v:stroke dashstyle="1 1" endcap="round"/>
                        </v:line>
                        <v:line id="Line 1071" o:spid="_x0000_s1324" style="position:absolute;rotation:-90;visibility:visible;mso-wrap-style:square" from="2679,7835" to="4608,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">
                          <v:stroke dashstyle="1 1" endcap="round"/>
                        </v:line>
                        <v:line id="Line 1072" o:spid="_x0000_s1325" style="position:absolute;rotation:-90;visibility:visible;mso-wrap-style:square" from="2544,7835" to="4473,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">
                          <v:stroke dashstyle="1 1" endcap="round"/>
                        </v:line>
                        <v:line id="Line 1073" o:spid="_x0000_s1326" style="position:absolute;visibility:visible;mso-wrap-style:square" from="3105,7843" to="5304,7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">
                          <v:stroke dashstyle="1 1" endcap="round"/>
                        </v:line>
                        <v:shape id="Text Box 1074" o:spid="_x0000_s1327" type="#_x0000_t202" style="position:absolute;left:5670;top:8508;width:567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        <v:textbox inset="0,0,0,0">
                            <w:txbxContent>
                              <w:p w:rsidR="006F5830" w:rsidRPr="00A25E16" w:rsidRDefault="006F5830" w:rsidP="00B5609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25E16">
                                  <w:rPr>
                                    <w:sz w:val="16"/>
                                    <w:szCs w:val="16"/>
                                  </w:rPr>
                                  <w:t>U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[V]</w:t>
                                </w:r>
                              </w:p>
                            </w:txbxContent>
                          </v:textbox>
                        </v:shape>
                        <v:shape id="Text Box 1075" o:spid="_x0000_s1328" type="#_x0000_t202" style="position:absolute;left:2835;top:6240;width:78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  <v:textbox>
                            <w:txbxContent>
                              <w:p w:rsidR="006F5830" w:rsidRPr="00A25E16" w:rsidRDefault="006F5830" w:rsidP="00B5609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25E16">
                                  <w:rPr>
                                    <w:sz w:val="16"/>
                                    <w:szCs w:val="16"/>
                                  </w:rPr>
                                  <w:t>U</w:t>
                                </w:r>
                                <w:r w:rsidRPr="00A25E16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R2</w:t>
                                </w:r>
                                <w:r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[V]</w:t>
                                </w:r>
                              </w:p>
                            </w:txbxContent>
                          </v:textbox>
                        </v:shape>
                        <v:line id="Line 1076" o:spid="_x0000_s1329" style="position:absolute;flip:y;visibility:visible;mso-wrap-style:square" from="3103,7199" to="5136,8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" strokeweight="1.5pt"/>
                        <v:line id="Line 1077" o:spid="_x0000_s1330" style="position:absolute;visibility:visible;mso-wrap-style:square" from="5138,7198" to="5966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" strokeweight="1.5pt"/>
                        <v:line id="Line 1078" o:spid="_x0000_s1331" style="position:absolute;flip:x;visibility:visible;mso-wrap-style:square" from="5134,8750" to="5136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"/>
                        <v:line id="Line 1079" o:spid="_x0000_s1332" style="position:absolute;flip:x;visibility:visible;mso-wrap-style:square" from="2800,7209" to="3248,7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"/>
                        <v:shape id="Text Box 1080" o:spid="_x0000_s1333" type="#_x0000_t202" style="position:absolute;left:2312;top:700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  <v:textbox>
                            <w:txbxContent>
                              <w:p w:rsidR="006F5830" w:rsidRPr="00A25E16" w:rsidRDefault="006F5830" w:rsidP="00B5609B">
                                <w:pPr>
                                  <w:rPr>
                                    <w:sz w:val="20"/>
                                  </w:rPr>
                                </w:pPr>
                                <w:r w:rsidRPr="00A25E16">
                                  <w:rPr>
                                    <w:sz w:val="20"/>
                                  </w:rPr>
                                  <w:t>5V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081" o:spid="_x0000_s1334" type="#_x0000_t202" style="position:absolute;left:4739;top:9138;width:838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      <v:textbox inset="0,0,0,0">
                          <w:txbxContent>
                            <w:p w:rsidR="006F5830" w:rsidRPr="00A25E16" w:rsidRDefault="006F5830" w:rsidP="00B5609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7,5V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5609B" w:rsidRPr="00613A83">
              <w:rPr>
                <w:b/>
                <w:i/>
              </w:rPr>
              <w:t>Réponse(s):</w:t>
            </w: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Default="00B5609B" w:rsidP="00B5609B">
            <w:pPr>
              <w:pStyle w:val="En-tte"/>
              <w:tabs>
                <w:tab w:val="left" w:pos="708"/>
              </w:tabs>
              <w:rPr>
                <w:b/>
                <w:i/>
              </w:rPr>
            </w:pPr>
          </w:p>
          <w:p w:rsidR="00B5609B" w:rsidRPr="00613A83" w:rsidRDefault="00B5609B" w:rsidP="00B5609B">
            <w:pPr>
              <w:pStyle w:val="En-tte"/>
              <w:tabs>
                <w:tab w:val="left" w:pos="708"/>
              </w:tabs>
              <w:rPr>
                <w:i/>
                <w:szCs w:val="24"/>
                <w:lang w:val="fr-FR"/>
              </w:rPr>
            </w:pP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B5609B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187C6B" w:rsidRDefault="00187C6B"/>
    <w:p w:rsidR="00187C6B" w:rsidRDefault="008B5F66" w:rsidP="00187C6B">
      <w:hyperlink w:anchor="_top" w:history="1">
        <w:r w:rsidR="00187C6B" w:rsidRPr="00D73BF9">
          <w:rPr>
            <w:rStyle w:val="Lienhypertexte"/>
          </w:rPr>
          <w:t>Retour au haut de la page</w:t>
        </w:r>
      </w:hyperlink>
    </w:p>
    <w:p w:rsidR="009D1122" w:rsidRDefault="009D1122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4253"/>
        <w:gridCol w:w="4253"/>
        <w:gridCol w:w="567"/>
        <w:gridCol w:w="567"/>
      </w:tblGrid>
      <w:tr w:rsidR="009D1122" w:rsidRPr="00705EA4">
        <w:trPr>
          <w:trHeight w:val="2353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Pr="00705EA4" w:rsidRDefault="009D1122" w:rsidP="009D1122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D1122" w:rsidRDefault="00CA783D" w:rsidP="009D1122">
            <w:pPr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25D42785" wp14:editId="56FCE7C4">
                  <wp:extent cx="1733550" cy="85725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D1122" w:rsidRDefault="009D1122" w:rsidP="009D1122">
            <w:pPr>
              <w:rPr>
                <w:szCs w:val="24"/>
              </w:rPr>
            </w:pPr>
          </w:p>
          <w:p w:rsidR="009D1122" w:rsidRDefault="009D1122" w:rsidP="009D1122">
            <w:pPr>
              <w:rPr>
                <w:szCs w:val="24"/>
              </w:rPr>
            </w:pPr>
            <w:r>
              <w:rPr>
                <w:szCs w:val="24"/>
              </w:rPr>
              <w:t>E = 0...15 V</w:t>
            </w:r>
          </w:p>
          <w:p w:rsidR="009D1122" w:rsidRDefault="009D1122" w:rsidP="009D1122">
            <w:pPr>
              <w:rPr>
                <w:szCs w:val="24"/>
                <w:lang w:val="el-GR"/>
              </w:rPr>
            </w:pPr>
            <w:r>
              <w:rPr>
                <w:szCs w:val="24"/>
              </w:rPr>
              <w:t>R</w:t>
            </w:r>
            <w:r>
              <w:rPr>
                <w:szCs w:val="24"/>
                <w:vertAlign w:val="subscript"/>
              </w:rPr>
              <w:t>1</w:t>
            </w:r>
            <w:r>
              <w:rPr>
                <w:szCs w:val="24"/>
              </w:rPr>
              <w:t xml:space="preserve">=12 </w:t>
            </w:r>
            <w:r>
              <w:rPr>
                <w:szCs w:val="24"/>
                <w:lang w:val="el-GR"/>
              </w:rPr>
              <w:t>Ω</w:t>
            </w:r>
          </w:p>
          <w:p w:rsidR="009D1122" w:rsidRDefault="009D1122" w:rsidP="009D1122">
            <w:pPr>
              <w:rPr>
                <w:szCs w:val="24"/>
                <w:lang w:val="el-GR"/>
              </w:rPr>
            </w:pPr>
            <w:r>
              <w:rPr>
                <w:szCs w:val="24"/>
              </w:rPr>
              <w:t>R</w:t>
            </w:r>
            <w:r>
              <w:rPr>
                <w:szCs w:val="24"/>
                <w:vertAlign w:val="subscript"/>
              </w:rPr>
              <w:t>2</w:t>
            </w:r>
            <w:r>
              <w:rPr>
                <w:szCs w:val="24"/>
              </w:rPr>
              <w:t xml:space="preserve">=68 </w:t>
            </w:r>
            <w:r>
              <w:rPr>
                <w:szCs w:val="24"/>
                <w:lang w:val="el-GR"/>
              </w:rPr>
              <w:t>Ω</w:t>
            </w:r>
          </w:p>
          <w:p w:rsidR="009D1122" w:rsidRPr="00705EA4" w:rsidRDefault="009D1122" w:rsidP="009D1122">
            <w:pPr>
              <w:rPr>
                <w:szCs w:val="24"/>
              </w:rPr>
            </w:pPr>
            <w:r>
              <w:rPr>
                <w:szCs w:val="24"/>
              </w:rPr>
              <w:t>D</w:t>
            </w:r>
            <w:r>
              <w:rPr>
                <w:szCs w:val="24"/>
                <w:vertAlign w:val="subscript"/>
              </w:rPr>
              <w:t>z</w:t>
            </w:r>
            <w:r>
              <w:rPr>
                <w:szCs w:val="24"/>
              </w:rPr>
              <w:t>=6,8 V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Pr="00705EA4" w:rsidRDefault="009D1122" w:rsidP="009D112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Pr="00705EA4" w:rsidRDefault="009D1122" w:rsidP="009D112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</w:tr>
      <w:tr w:rsidR="009D1122" w:rsidRPr="00705EA4">
        <w:trPr>
          <w:trHeight w:val="2352"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Pr="00705EA4" w:rsidRDefault="009D1122" w:rsidP="009D1122">
            <w:pPr>
              <w:pStyle w:val="En-tte"/>
              <w:numPr>
                <w:ilvl w:val="0"/>
                <w:numId w:val="2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Default="009D1122" w:rsidP="009D1122">
            <w:pPr>
              <w:rPr>
                <w:szCs w:val="24"/>
              </w:rPr>
            </w:pPr>
            <w:r>
              <w:rPr>
                <w:szCs w:val="24"/>
              </w:rPr>
              <w:t>Compléter le tableau:</w:t>
            </w: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Default="00CA783D" w:rsidP="009D1122">
            <w:pPr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F542ADC" wp14:editId="1AFD1FE7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69215</wp:posOffset>
                      </wp:positionV>
                      <wp:extent cx="4226560" cy="1447165"/>
                      <wp:effectExtent l="0" t="0" r="0" b="0"/>
                      <wp:wrapNone/>
                      <wp:docPr id="40" name="Text Box 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6560" cy="144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086"/>
                                    <w:gridCol w:w="1086"/>
                                    <w:gridCol w:w="1086"/>
                                    <w:gridCol w:w="1086"/>
                                    <w:gridCol w:w="1086"/>
                                    <w:gridCol w:w="1086"/>
                                  </w:tblGrid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>
                                        <w:r>
                                          <w:t>E [V]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>
                                        <w: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 w:rsidP="009D1122">
                                        <w: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>
                                        <w: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>
                                        <w:r>
                                          <w:t>15</w:t>
                                        </w: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E44F12" w:rsidRDefault="006F5830">
                                        <w:r>
                                          <w:t>I</w:t>
                                        </w:r>
                                        <w:r w:rsidRPr="00206423">
                                          <w:rPr>
                                            <w:vertAlign w:val="subscript"/>
                                          </w:rPr>
                                          <w:t>R1</w:t>
                                        </w:r>
                                        <w:r>
                                          <w:t xml:space="preserve"> [mA]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</w:tr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>
                                        <w:r>
                                          <w:t>I</w:t>
                                        </w:r>
                                        <w:r w:rsidRPr="00206423">
                                          <w:rPr>
                                            <w:vertAlign w:val="subscript"/>
                                          </w:rPr>
                                          <w:t>R2</w:t>
                                        </w:r>
                                        <w:r>
                                          <w:t xml:space="preserve"> [mA]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</w:tr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>
                                        <w:r>
                                          <w:t>I</w:t>
                                        </w:r>
                                        <w:r w:rsidRPr="00206423">
                                          <w:rPr>
                                            <w:vertAlign w:val="subscript"/>
                                          </w:rPr>
                                          <w:t>z</w:t>
                                        </w:r>
                                        <w:r>
                                          <w:t xml:space="preserve"> [mA]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/>
                                    </w:tc>
                                  </w:tr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 w:rsidP="009D1122">
                                        <w:r>
                                          <w:t>P</w:t>
                                        </w:r>
                                        <w:r w:rsidRPr="00206423">
                                          <w:rPr>
                                            <w:vertAlign w:val="subscript"/>
                                          </w:rPr>
                                          <w:t>z</w:t>
                                        </w:r>
                                        <w:r>
                                          <w:t xml:space="preserve"> [W]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 w:rsidP="009D1122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 w:rsidP="009D1122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 w:rsidP="009D1122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 w:rsidP="009D1122"/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Default="006F5830" w:rsidP="009D1122"/>
                                    </w:tc>
                                  </w:tr>
                                </w:tbl>
                                <w:p w:rsidR="006F5830" w:rsidRDefault="006F5830" w:rsidP="009D11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42ADC" id="Text Box 1097" o:spid="_x0000_s1335" type="#_x0000_t202" style="position:absolute;margin-left:44.9pt;margin-top:5.45pt;width:332.8pt;height:113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nXuw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" filled="f" stroked="f">
                      <v:textbo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86"/>
                              <w:gridCol w:w="1086"/>
                              <w:gridCol w:w="1086"/>
                              <w:gridCol w:w="1086"/>
                              <w:gridCol w:w="1086"/>
                              <w:gridCol w:w="1086"/>
                            </w:tblGrid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>
                                  <w:r>
                                    <w:t>E [V]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 w:rsidP="009D1122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E44F12" w:rsidRDefault="006F5830">
                                  <w:r>
                                    <w:t>I</w:t>
                                  </w:r>
                                  <w:r w:rsidRPr="00206423">
                                    <w:rPr>
                                      <w:vertAlign w:val="subscript"/>
                                    </w:rPr>
                                    <w:t>R1</w:t>
                                  </w:r>
                                  <w:r>
                                    <w:t xml:space="preserve"> [mA]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</w:tr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>
                                  <w:r>
                                    <w:t>I</w:t>
                                  </w:r>
                                  <w:r w:rsidRPr="00206423">
                                    <w:rPr>
                                      <w:vertAlign w:val="subscript"/>
                                    </w:rPr>
                                    <w:t>R2</w:t>
                                  </w:r>
                                  <w:r>
                                    <w:t xml:space="preserve"> [mA]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</w:tr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>
                                  <w:r>
                                    <w:t>I</w:t>
                                  </w:r>
                                  <w:r w:rsidRPr="00206423">
                                    <w:rPr>
                                      <w:vertAlign w:val="subscript"/>
                                    </w:rPr>
                                    <w:t>z</w:t>
                                  </w:r>
                                  <w:r>
                                    <w:t xml:space="preserve"> [mA]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/>
                              </w:tc>
                            </w:tr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 w:rsidP="009D1122">
                                  <w:r>
                                    <w:t>P</w:t>
                                  </w:r>
                                  <w:r w:rsidRPr="00206423">
                                    <w:rPr>
                                      <w:vertAlign w:val="subscript"/>
                                    </w:rPr>
                                    <w:t>z</w:t>
                                  </w:r>
                                  <w:r>
                                    <w:t xml:space="preserve"> [W]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 w:rsidP="009D1122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 w:rsidP="009D1122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 w:rsidP="009D1122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 w:rsidP="009D1122"/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Default="006F5830" w:rsidP="009D1122"/>
                              </w:tc>
                            </w:tr>
                          </w:tbl>
                          <w:p w:rsidR="006F5830" w:rsidRDefault="006F5830" w:rsidP="009D1122"/>
                        </w:txbxContent>
                      </v:textbox>
                    </v:shape>
                  </w:pict>
                </mc:Fallback>
              </mc:AlternateContent>
            </w: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Default="009D1122" w:rsidP="009D1122">
            <w:pPr>
              <w:rPr>
                <w:szCs w:val="24"/>
              </w:rPr>
            </w:pPr>
          </w:p>
          <w:p w:rsidR="009D1122" w:rsidRPr="00E44F12" w:rsidRDefault="009D1122" w:rsidP="009D1122">
            <w:pPr>
              <w:rPr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Pr="00705EA4" w:rsidRDefault="009D1122" w:rsidP="009D1122">
            <w:pPr>
              <w:rPr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Pr="00705EA4" w:rsidRDefault="009D1122" w:rsidP="009D112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</w:tr>
      <w:tr w:rsidR="009D1122" w:rsidRPr="00705EA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Default="00CA783D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b/>
                <w:i/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BBD9C8F" wp14:editId="342C0A45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94615</wp:posOffset>
                      </wp:positionV>
                      <wp:extent cx="4226560" cy="1447165"/>
                      <wp:effectExtent l="0" t="0" r="0" b="0"/>
                      <wp:wrapNone/>
                      <wp:docPr id="39" name="Text Box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6560" cy="144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086"/>
                                    <w:gridCol w:w="1086"/>
                                    <w:gridCol w:w="1086"/>
                                    <w:gridCol w:w="1086"/>
                                    <w:gridCol w:w="1086"/>
                                    <w:gridCol w:w="1086"/>
                                  </w:tblGrid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E [V]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 w:rsidP="009D1122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I</w:t>
                                        </w:r>
                                        <w:r w:rsidRPr="00206423">
                                          <w:rPr>
                                            <w:i/>
                                            <w:vertAlign w:val="subscript"/>
                                          </w:rPr>
                                          <w:t>R1</w:t>
                                        </w:r>
                                        <w:r w:rsidRPr="00206423">
                                          <w:rPr>
                                            <w:i/>
                                          </w:rPr>
                                          <w:t xml:space="preserve"> [mA]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62,5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267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600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683</w:t>
                                        </w: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I</w:t>
                                        </w:r>
                                        <w:r w:rsidRPr="00206423">
                                          <w:rPr>
                                            <w:i/>
                                            <w:vertAlign w:val="subscript"/>
                                          </w:rPr>
                                          <w:t>R2</w:t>
                                        </w:r>
                                        <w:r w:rsidRPr="00206423">
                                          <w:rPr>
                                            <w:i/>
                                          </w:rPr>
                                          <w:t xml:space="preserve"> [mA]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62,5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I</w:t>
                                        </w:r>
                                        <w:r w:rsidRPr="00206423">
                                          <w:rPr>
                                            <w:i/>
                                            <w:vertAlign w:val="subscript"/>
                                          </w:rPr>
                                          <w:t>z</w:t>
                                        </w:r>
                                        <w:r w:rsidRPr="00206423">
                                          <w:rPr>
                                            <w:i/>
                                          </w:rPr>
                                          <w:t xml:space="preserve"> [mA]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167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500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583</w:t>
                                        </w: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 w:rsidP="009D1122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P</w:t>
                                        </w:r>
                                        <w:r w:rsidRPr="00206423">
                                          <w:rPr>
                                            <w:i/>
                                            <w:vertAlign w:val="subscript"/>
                                          </w:rPr>
                                          <w:t>z</w:t>
                                        </w:r>
                                        <w:r w:rsidRPr="00206423">
                                          <w:rPr>
                                            <w:i/>
                                          </w:rPr>
                                          <w:t xml:space="preserve"> [W]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 w:rsidP="009D1122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 w:rsidP="009D1122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 w:rsidP="009D1122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1,14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 w:rsidP="009D1122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3,4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86" w:type="dxa"/>
                                        <w:shd w:val="clear" w:color="auto" w:fill="auto"/>
                                      </w:tcPr>
                                      <w:p w:rsidR="006F5830" w:rsidRPr="00206423" w:rsidRDefault="006F5830" w:rsidP="009D1122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  <w:r w:rsidRPr="00206423">
                                          <w:rPr>
                                            <w:i/>
                                          </w:rPr>
                                          <w:t>3,96</w:t>
                                        </w:r>
                                      </w:p>
                                    </w:tc>
                                  </w:tr>
                                </w:tbl>
                                <w:p w:rsidR="006F5830" w:rsidRDefault="006F5830" w:rsidP="009D11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D9C8F" id="Text Box 1098" o:spid="_x0000_s1336" type="#_x0000_t202" style="position:absolute;margin-left:73.25pt;margin-top:7.45pt;width:332.8pt;height:113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Mk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" filled="f" stroked="f">
                      <v:textbo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86"/>
                              <w:gridCol w:w="1086"/>
                              <w:gridCol w:w="1086"/>
                              <w:gridCol w:w="1086"/>
                              <w:gridCol w:w="1086"/>
                              <w:gridCol w:w="1086"/>
                            </w:tblGrid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E [V]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 w:rsidP="009D1122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I</w:t>
                                  </w:r>
                                  <w:r w:rsidRPr="00206423">
                                    <w:rPr>
                                      <w:i/>
                                      <w:vertAlign w:val="subscript"/>
                                    </w:rPr>
                                    <w:t>R1</w:t>
                                  </w:r>
                                  <w:r w:rsidRPr="00206423">
                                    <w:rPr>
                                      <w:i/>
                                    </w:rPr>
                                    <w:t xml:space="preserve"> [mA]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62,5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683</w:t>
                                  </w:r>
                                </w:p>
                              </w:tc>
                            </w:tr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I</w:t>
                                  </w:r>
                                  <w:r w:rsidRPr="00206423">
                                    <w:rPr>
                                      <w:i/>
                                      <w:vertAlign w:val="subscript"/>
                                    </w:rPr>
                                    <w:t>R2</w:t>
                                  </w:r>
                                  <w:r w:rsidRPr="00206423">
                                    <w:rPr>
                                      <w:i/>
                                    </w:rPr>
                                    <w:t xml:space="preserve"> [mA]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62,5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I</w:t>
                                  </w:r>
                                  <w:r w:rsidRPr="00206423">
                                    <w:rPr>
                                      <w:i/>
                                      <w:vertAlign w:val="subscript"/>
                                    </w:rPr>
                                    <w:t>z</w:t>
                                  </w:r>
                                  <w:r w:rsidRPr="00206423">
                                    <w:rPr>
                                      <w:i/>
                                    </w:rPr>
                                    <w:t xml:space="preserve"> [mA]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583</w:t>
                                  </w:r>
                                </w:p>
                              </w:tc>
                            </w:tr>
                            <w:tr w:rsidR="006F5830">
                              <w:trPr>
                                <w:trHeight w:val="397"/>
                              </w:trPr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 w:rsidP="009D1122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P</w:t>
                                  </w:r>
                                  <w:r w:rsidRPr="00206423">
                                    <w:rPr>
                                      <w:i/>
                                      <w:vertAlign w:val="subscript"/>
                                    </w:rPr>
                                    <w:t>z</w:t>
                                  </w:r>
                                  <w:r w:rsidRPr="00206423">
                                    <w:rPr>
                                      <w:i/>
                                    </w:rPr>
                                    <w:t xml:space="preserve"> [W]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 w:rsidP="009D1122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 w:rsidP="009D1122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 w:rsidP="009D1122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1,14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 w:rsidP="009D1122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3,4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auto"/>
                                </w:tcPr>
                                <w:p w:rsidR="006F5830" w:rsidRPr="00206423" w:rsidRDefault="006F5830" w:rsidP="009D1122">
                                  <w:pPr>
                                    <w:rPr>
                                      <w:i/>
                                    </w:rPr>
                                  </w:pPr>
                                  <w:r w:rsidRPr="00206423">
                                    <w:rPr>
                                      <w:i/>
                                    </w:rPr>
                                    <w:t>3,96</w:t>
                                  </w:r>
                                </w:p>
                              </w:tc>
                            </w:tr>
                          </w:tbl>
                          <w:p w:rsidR="006F5830" w:rsidRDefault="006F5830" w:rsidP="009D1122"/>
                        </w:txbxContent>
                      </v:textbox>
                    </v:shape>
                  </w:pict>
                </mc:Fallback>
              </mc:AlternateContent>
            </w:r>
            <w:r w:rsidR="009D1122" w:rsidRPr="00705EA4">
              <w:rPr>
                <w:b/>
                <w:i/>
              </w:rPr>
              <w:t>Réponse(s):</w:t>
            </w:r>
            <w:r w:rsidR="009D1122" w:rsidRPr="00705EA4">
              <w:rPr>
                <w:i/>
              </w:rPr>
              <w:t xml:space="preserve"> </w:t>
            </w:r>
          </w:p>
          <w:p w:rsidR="009D1122" w:rsidRDefault="009D1122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9D1122" w:rsidRDefault="009D1122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9D1122" w:rsidRDefault="009D1122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9D1122" w:rsidRDefault="009D1122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9D1122" w:rsidRDefault="009D1122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9D1122" w:rsidRDefault="009D1122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9D1122" w:rsidRDefault="009D1122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</w:p>
          <w:p w:rsidR="009D1122" w:rsidRPr="00705EA4" w:rsidRDefault="009D1122" w:rsidP="009D1122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122" w:rsidRPr="00705EA4" w:rsidRDefault="009D1122" w:rsidP="009D112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A52F55" w:rsidRPr="005754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F55" w:rsidRPr="00575482" w:rsidRDefault="00A52F55" w:rsidP="00A52F55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52F55" w:rsidRPr="004E371E" w:rsidRDefault="00A52F55" w:rsidP="00A52F55">
            <w:pPr>
              <w:spacing w:before="20" w:after="20"/>
              <w:rPr>
                <w:szCs w:val="24"/>
              </w:rPr>
            </w:pPr>
          </w:p>
          <w:p w:rsidR="00A52F55" w:rsidRPr="00575482" w:rsidRDefault="00CA783D" w:rsidP="00A52F55">
            <w:pPr>
              <w:spacing w:before="20" w:after="20"/>
              <w:rPr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1892B756" wp14:editId="4F900F8B">
                  <wp:extent cx="2209800" cy="8953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F55" w:rsidRPr="00E558E5" w:rsidRDefault="00A52F55" w:rsidP="00A52F55">
            <w:pPr>
              <w:spacing w:before="20" w:after="20"/>
              <w:rPr>
                <w:szCs w:val="24"/>
                <w:lang w:val="de-CH"/>
              </w:rPr>
            </w:pPr>
            <w:r w:rsidRPr="00E558E5">
              <w:rPr>
                <w:szCs w:val="24"/>
                <w:lang w:val="de-CH"/>
              </w:rPr>
              <w:t>E = 40 V</w:t>
            </w:r>
          </w:p>
          <w:p w:rsidR="00A52F55" w:rsidRPr="00E558E5" w:rsidRDefault="00A52F55" w:rsidP="00A52F55">
            <w:pPr>
              <w:spacing w:before="20" w:after="20"/>
              <w:rPr>
                <w:szCs w:val="24"/>
                <w:lang w:val="de-CH"/>
              </w:rPr>
            </w:pPr>
            <w:r w:rsidRPr="00E558E5">
              <w:rPr>
                <w:szCs w:val="24"/>
                <w:lang w:val="de-CH"/>
              </w:rPr>
              <w:t>U</w:t>
            </w:r>
            <w:r w:rsidRPr="00E558E5">
              <w:rPr>
                <w:szCs w:val="24"/>
                <w:vertAlign w:val="subscript"/>
                <w:lang w:val="de-CH"/>
              </w:rPr>
              <w:t>D</w:t>
            </w:r>
            <w:r w:rsidRPr="00E558E5">
              <w:rPr>
                <w:szCs w:val="24"/>
                <w:lang w:val="de-CH"/>
              </w:rPr>
              <w:t xml:space="preserve">= 0,7 V </w:t>
            </w:r>
          </w:p>
          <w:p w:rsidR="00A52F55" w:rsidRPr="00E558E5" w:rsidRDefault="00A52F55" w:rsidP="00A52F55">
            <w:pPr>
              <w:spacing w:before="20" w:after="20"/>
              <w:rPr>
                <w:szCs w:val="24"/>
                <w:lang w:val="de-CH"/>
              </w:rPr>
            </w:pPr>
            <w:r w:rsidRPr="00E558E5">
              <w:rPr>
                <w:szCs w:val="24"/>
                <w:lang w:val="de-CH"/>
              </w:rPr>
              <w:t>U</w:t>
            </w:r>
            <w:r w:rsidRPr="00E558E5">
              <w:rPr>
                <w:szCs w:val="24"/>
                <w:vertAlign w:val="subscript"/>
                <w:lang w:val="de-CH"/>
              </w:rPr>
              <w:t>Dz</w:t>
            </w:r>
            <w:r w:rsidRPr="00E558E5">
              <w:rPr>
                <w:szCs w:val="24"/>
                <w:lang w:val="de-CH"/>
              </w:rPr>
              <w:t xml:space="preserve"> = 10 V</w:t>
            </w:r>
          </w:p>
          <w:p w:rsidR="00A52F55" w:rsidRPr="00E558E5" w:rsidRDefault="00A52F55" w:rsidP="00A52F55">
            <w:pPr>
              <w:spacing w:before="20" w:after="20"/>
              <w:rPr>
                <w:szCs w:val="24"/>
                <w:lang w:val="de-CH"/>
              </w:rPr>
            </w:pPr>
            <w:r w:rsidRPr="00E558E5">
              <w:rPr>
                <w:szCs w:val="24"/>
                <w:lang w:val="de-CH"/>
              </w:rPr>
              <w:t>R1 = 10 Ω</w:t>
            </w:r>
          </w:p>
          <w:p w:rsidR="00A52F55" w:rsidRDefault="00A52F55" w:rsidP="00A52F55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R2 = 20 Ω</w:t>
            </w:r>
          </w:p>
          <w:p w:rsidR="00A52F55" w:rsidRDefault="00A52F55" w:rsidP="00A52F55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R3 = 30 Ω</w:t>
            </w:r>
          </w:p>
          <w:p w:rsidR="00A52F55" w:rsidRDefault="00A52F55" w:rsidP="00A52F55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R4 = 40 Ω</w:t>
            </w:r>
          </w:p>
          <w:p w:rsidR="00A52F55" w:rsidRDefault="00A52F55" w:rsidP="00A52F55">
            <w:pPr>
              <w:spacing w:before="20" w:after="20"/>
              <w:rPr>
                <w:szCs w:val="24"/>
              </w:rPr>
            </w:pPr>
          </w:p>
          <w:p w:rsidR="00A52F55" w:rsidRPr="0079619A" w:rsidRDefault="00A52F55" w:rsidP="00A52F55">
            <w:pPr>
              <w:spacing w:before="20" w:after="20"/>
              <w:rPr>
                <w:szCs w:val="24"/>
                <w:vertAlign w:val="subscript"/>
              </w:rPr>
            </w:pPr>
            <w:r>
              <w:rPr>
                <w:szCs w:val="24"/>
              </w:rPr>
              <w:t>Calculer le courant dans la résistance R2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F55" w:rsidRPr="0063613C" w:rsidRDefault="00A52F55" w:rsidP="00A52F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F55" w:rsidRPr="0063613C" w:rsidRDefault="00A52F55" w:rsidP="00A52F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</w:tr>
      <w:tr w:rsidR="00A52F55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F55" w:rsidRPr="007B5852" w:rsidRDefault="00A52F55" w:rsidP="00A52F55">
            <w:pPr>
              <w:pStyle w:val="En-tte"/>
              <w:tabs>
                <w:tab w:val="left" w:pos="708"/>
              </w:tabs>
              <w:rPr>
                <w:i/>
                <w:szCs w:val="24"/>
              </w:rPr>
            </w:pPr>
            <w:r w:rsidRPr="00613A83">
              <w:rPr>
                <w:b/>
                <w:i/>
              </w:rPr>
              <w:t>Réponse(s):</w:t>
            </w:r>
            <w:r>
              <w:rPr>
                <w:i/>
                <w:szCs w:val="24"/>
              </w:rPr>
              <w:t>U</w:t>
            </w:r>
            <w:r>
              <w:rPr>
                <w:i/>
                <w:szCs w:val="24"/>
                <w:vertAlign w:val="subscript"/>
              </w:rPr>
              <w:t>TH</w:t>
            </w:r>
            <w:r>
              <w:rPr>
                <w:i/>
                <w:szCs w:val="24"/>
              </w:rPr>
              <w:t xml:space="preserve"> = 15 V; R</w:t>
            </w:r>
            <w:r>
              <w:rPr>
                <w:i/>
                <w:szCs w:val="24"/>
                <w:vertAlign w:val="subscript"/>
              </w:rPr>
              <w:t xml:space="preserve">TH </w:t>
            </w:r>
            <w:r>
              <w:rPr>
                <w:i/>
                <w:szCs w:val="24"/>
              </w:rPr>
              <w:t>=18,75 Ω; I</w:t>
            </w:r>
            <w:r>
              <w:rPr>
                <w:i/>
                <w:szCs w:val="24"/>
                <w:vertAlign w:val="subscript"/>
              </w:rPr>
              <w:t xml:space="preserve">R2 </w:t>
            </w:r>
            <w:r>
              <w:rPr>
                <w:i/>
                <w:szCs w:val="24"/>
              </w:rPr>
              <w:t xml:space="preserve">=369 mA; diode </w:t>
            </w:r>
            <w:r w:rsidR="004C5F49">
              <w:rPr>
                <w:i/>
                <w:szCs w:val="24"/>
              </w:rPr>
              <w:t>Zener</w:t>
            </w:r>
            <w:r>
              <w:rPr>
                <w:i/>
                <w:szCs w:val="24"/>
              </w:rPr>
              <w:t xml:space="preserve"> ne conduit pas !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F55" w:rsidRPr="00613A83" w:rsidRDefault="00A52F55" w:rsidP="00A52F55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940B17" w:rsidRDefault="00940B17"/>
    <w:p w:rsidR="00940B17" w:rsidRDefault="008B5F66" w:rsidP="00940B17">
      <w:hyperlink w:anchor="_top" w:history="1">
        <w:r w:rsidR="00940B17" w:rsidRPr="00D73BF9">
          <w:rPr>
            <w:rStyle w:val="Lienhypertexte"/>
          </w:rPr>
          <w:t>Retour au haut de la page</w:t>
        </w:r>
      </w:hyperlink>
    </w:p>
    <w:p w:rsidR="00940B17" w:rsidRDefault="00940B17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5388"/>
        <w:gridCol w:w="3118"/>
        <w:gridCol w:w="567"/>
        <w:gridCol w:w="567"/>
      </w:tblGrid>
      <w:tr w:rsidR="00AE73F0" w:rsidRPr="0057548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3F0" w:rsidRPr="00575482" w:rsidRDefault="00AE73F0" w:rsidP="00AE73F0">
            <w:pPr>
              <w:pStyle w:val="En-tte"/>
              <w:numPr>
                <w:ilvl w:val="0"/>
                <w:numId w:val="11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E73F0" w:rsidRDefault="00AE73F0" w:rsidP="008C72C0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Calculer la constante de temps τ et le courant dans la diode </w:t>
            </w:r>
            <w:r w:rsidR="004C5F49">
              <w:rPr>
                <w:szCs w:val="24"/>
              </w:rPr>
              <w:t>Zener</w:t>
            </w:r>
            <w:r>
              <w:rPr>
                <w:szCs w:val="24"/>
              </w:rPr>
              <w:t xml:space="preserve"> lorsque le condensateur est chargé. </w:t>
            </w:r>
          </w:p>
          <w:p w:rsidR="00AE73F0" w:rsidRDefault="00AE73F0" w:rsidP="008C72C0">
            <w:pPr>
              <w:spacing w:before="20" w:after="20"/>
              <w:rPr>
                <w:szCs w:val="24"/>
              </w:rPr>
            </w:pPr>
          </w:p>
          <w:p w:rsidR="00AE73F0" w:rsidRPr="00E25EB0" w:rsidRDefault="00AE73F0" w:rsidP="008C72C0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Ensuite, esquisser </w:t>
            </w:r>
            <w:r w:rsidR="008C72C0">
              <w:rPr>
                <w:szCs w:val="24"/>
              </w:rPr>
              <w:t>(</w:t>
            </w:r>
            <w:r>
              <w:rPr>
                <w:szCs w:val="24"/>
              </w:rPr>
              <w:t>sur un même graphique</w:t>
            </w:r>
            <w:r w:rsidR="008C72C0">
              <w:rPr>
                <w:szCs w:val="24"/>
              </w:rPr>
              <w:t>)</w:t>
            </w:r>
            <w:r>
              <w:rPr>
                <w:szCs w:val="24"/>
              </w:rPr>
              <w:t xml:space="preserve"> les caractéristiques de u</w:t>
            </w:r>
            <w:r>
              <w:rPr>
                <w:szCs w:val="24"/>
                <w:vertAlign w:val="subscript"/>
              </w:rPr>
              <w:t>c</w:t>
            </w:r>
            <w:r>
              <w:rPr>
                <w:szCs w:val="24"/>
              </w:rPr>
              <w:t xml:space="preserve"> = f (t) et de i</w:t>
            </w:r>
            <w:r w:rsidR="004C5F49">
              <w:rPr>
                <w:szCs w:val="24"/>
                <w:vertAlign w:val="subscript"/>
              </w:rPr>
              <w:t>Zener</w:t>
            </w:r>
            <w:r>
              <w:rPr>
                <w:szCs w:val="24"/>
              </w:rPr>
              <w:t xml:space="preserve">= f(t) </w:t>
            </w:r>
          </w:p>
          <w:p w:rsidR="00AE73F0" w:rsidRPr="00575482" w:rsidRDefault="00AE73F0" w:rsidP="008C72C0">
            <w:pPr>
              <w:spacing w:before="20" w:after="20"/>
              <w:rPr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3F0" w:rsidRPr="00E25EB0" w:rsidRDefault="00CA783D" w:rsidP="008C72C0">
            <w:pPr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4CA98D8E" wp14:editId="1FA865E4">
                  <wp:extent cx="1743075" cy="85725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3F0" w:rsidRDefault="00AE73F0" w:rsidP="008C72C0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Avec:</w:t>
            </w:r>
          </w:p>
          <w:p w:rsidR="00AE73F0" w:rsidRDefault="00AE73F0" w:rsidP="008C72C0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U = 20 V</w:t>
            </w:r>
          </w:p>
          <w:p w:rsidR="00AE73F0" w:rsidRPr="00306447" w:rsidRDefault="00AE73F0" w:rsidP="008C72C0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U</w:t>
            </w:r>
            <w:r w:rsidR="004C5F49">
              <w:rPr>
                <w:szCs w:val="24"/>
                <w:vertAlign w:val="subscript"/>
              </w:rPr>
              <w:t>ZENER</w:t>
            </w:r>
            <w:r>
              <w:rPr>
                <w:szCs w:val="24"/>
              </w:rPr>
              <w:t>= 15,5 V</w:t>
            </w:r>
          </w:p>
          <w:p w:rsidR="00AE73F0" w:rsidRDefault="00AE73F0" w:rsidP="008C72C0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R1= 250 Ω</w:t>
            </w:r>
          </w:p>
          <w:p w:rsidR="00AE73F0" w:rsidRPr="0063613C" w:rsidRDefault="00AE73F0" w:rsidP="008C72C0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C= 40 μF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3F0" w:rsidRPr="0063613C" w:rsidRDefault="00AE73F0" w:rsidP="008C72C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3F0" w:rsidRPr="0063613C" w:rsidRDefault="00AE73F0" w:rsidP="008C72C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</w:tc>
      </w:tr>
      <w:tr w:rsidR="00AE73F0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3F0" w:rsidRPr="008C72C0" w:rsidRDefault="00AE73F0" w:rsidP="008C72C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noProof/>
                <w:szCs w:val="24"/>
                <w:lang w:val="fr-FR"/>
              </w:rPr>
            </w:pPr>
            <w:r>
              <w:rPr>
                <w:b/>
                <w:i/>
                <w:szCs w:val="24"/>
                <w:lang w:val="fr-FR"/>
              </w:rPr>
              <w:t>Réponse(s) 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  <w:noProof/>
                <w:szCs w:val="24"/>
                <w:lang w:val="fr-FR"/>
              </w:rPr>
              <w:t xml:space="preserve">τ = </w:t>
            </w:r>
            <w:r w:rsidR="008C72C0">
              <w:rPr>
                <w:i/>
                <w:noProof/>
                <w:szCs w:val="24"/>
                <w:lang w:val="fr-FR"/>
              </w:rPr>
              <w:t>10 ms; i</w:t>
            </w:r>
            <w:r w:rsidR="004C5F49">
              <w:rPr>
                <w:i/>
                <w:noProof/>
                <w:szCs w:val="24"/>
                <w:vertAlign w:val="subscript"/>
                <w:lang w:val="fr-FR"/>
              </w:rPr>
              <w:t>Zener</w:t>
            </w:r>
            <w:r w:rsidR="008C72C0">
              <w:rPr>
                <w:i/>
                <w:noProof/>
                <w:szCs w:val="24"/>
                <w:lang w:val="fr-FR"/>
              </w:rPr>
              <w:t>=5 mA (lorsque le condensateur est chargé)</w:t>
            </w:r>
          </w:p>
          <w:p w:rsidR="008C72C0" w:rsidRDefault="008C72C0" w:rsidP="008C72C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noProof/>
                <w:szCs w:val="24"/>
                <w:lang w:val="fr-FR"/>
              </w:rPr>
            </w:pPr>
          </w:p>
          <w:p w:rsidR="000918D5" w:rsidRPr="008C72C0" w:rsidRDefault="008C72C0" w:rsidP="008C72C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noProof/>
                <w:szCs w:val="24"/>
                <w:lang w:val="fr-FR"/>
              </w:rPr>
            </w:pPr>
            <w:r>
              <w:rPr>
                <w:i/>
                <w:noProof/>
                <w:szCs w:val="24"/>
                <w:lang w:val="fr-FR"/>
              </w:rPr>
              <w:t>Caractéristiques u</w:t>
            </w:r>
            <w:r w:rsidR="000918D5">
              <w:rPr>
                <w:i/>
                <w:noProof/>
                <w:szCs w:val="24"/>
                <w:vertAlign w:val="subscript"/>
                <w:lang w:val="fr-FR"/>
              </w:rPr>
              <w:t>c</w:t>
            </w:r>
            <w:r w:rsidR="000918D5">
              <w:rPr>
                <w:i/>
                <w:noProof/>
                <w:szCs w:val="24"/>
                <w:lang w:val="fr-FR"/>
              </w:rPr>
              <w:t>=</w:t>
            </w:r>
            <w:r>
              <w:rPr>
                <w:i/>
                <w:noProof/>
                <w:szCs w:val="24"/>
                <w:lang w:val="fr-FR"/>
              </w:rPr>
              <w:t>f(t) et i</w:t>
            </w:r>
            <w:r w:rsidR="004C5F49">
              <w:rPr>
                <w:i/>
                <w:noProof/>
                <w:szCs w:val="24"/>
                <w:vertAlign w:val="subscript"/>
                <w:lang w:val="fr-FR"/>
              </w:rPr>
              <w:t>Zener</w:t>
            </w:r>
            <w:r>
              <w:rPr>
                <w:i/>
                <w:noProof/>
                <w:szCs w:val="24"/>
                <w:lang w:val="fr-FR"/>
              </w:rPr>
              <w:t>=f(t):</w:t>
            </w:r>
          </w:p>
          <w:p w:rsidR="008C72C0" w:rsidRPr="000918D5" w:rsidRDefault="00CA783D" w:rsidP="008C72C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noProof/>
                <w:szCs w:val="24"/>
                <w:lang w:val="fr-FR"/>
              </w:rPr>
            </w:pPr>
            <w:r>
              <w:rPr>
                <w:b/>
                <w:i/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1D4A2E71" wp14:editId="41E47274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50165</wp:posOffset>
                      </wp:positionV>
                      <wp:extent cx="3054350" cy="2067560"/>
                      <wp:effectExtent l="0" t="0" r="0" b="0"/>
                      <wp:wrapNone/>
                      <wp:docPr id="30" name="Group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4350" cy="2067560"/>
                                <a:chOff x="1981" y="1760"/>
                                <a:chExt cx="4810" cy="3256"/>
                              </a:xfrm>
                            </wpg:grpSpPr>
                            <wps:wsp>
                              <wps:cNvPr id="31" name="Line 1163"/>
                              <wps:cNvCnPr/>
                              <wps:spPr bwMode="auto">
                                <a:xfrm>
                                  <a:off x="2669" y="4598"/>
                                  <a:ext cx="34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Text Box 1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28" y="4450"/>
                                  <a:ext cx="663" cy="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Default="006F5830">
                                    <w:r>
                                      <w:t>t [ms]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11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8" y="1797"/>
                                  <a:ext cx="663" cy="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Pr="008C72C0" w:rsidRDefault="006F5830" w:rsidP="000918D5">
                                    <w:pPr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 w:rsidRPr="008C72C0"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 w:rsidRPr="008C72C0">
                                      <w:rPr>
                                        <w:color w:val="FF0000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c</w:t>
                                    </w:r>
                                    <w:r w:rsidRPr="008C72C0"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  <w:t xml:space="preserve"> [V]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Line 1166"/>
                              <wps:cNvCnPr/>
                              <wps:spPr bwMode="auto">
                                <a:xfrm flipV="1">
                                  <a:off x="2660" y="1760"/>
                                  <a:ext cx="0" cy="28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Text Box 11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1" y="2000"/>
                                  <a:ext cx="663" cy="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F5830" w:rsidRPr="008C72C0" w:rsidRDefault="006F5830" w:rsidP="000918D5">
                                    <w:pPr>
                                      <w:rPr>
                                        <w:color w:val="0000FF"/>
                                        <w:sz w:val="16"/>
                                        <w:szCs w:val="16"/>
                                      </w:rPr>
                                    </w:pPr>
                                    <w:r w:rsidRPr="008C72C0">
                                      <w:rPr>
                                        <w:color w:val="0000FF"/>
                                        <w:sz w:val="16"/>
                                        <w:szCs w:val="16"/>
                                      </w:rPr>
                                      <w:t>i</w:t>
                                    </w:r>
                                    <w:r w:rsidRPr="008C72C0">
                                      <w:rPr>
                                        <w:color w:val="0000FF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Z</w:t>
                                    </w:r>
                                    <w:r w:rsidRPr="008C72C0">
                                      <w:rPr>
                                        <w:color w:val="0000FF"/>
                                        <w:sz w:val="16"/>
                                        <w:szCs w:val="16"/>
                                      </w:rPr>
                                      <w:t xml:space="preserve"> [mA]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" name="Line 1177"/>
                              <wps:cNvCnPr/>
                              <wps:spPr bwMode="auto">
                                <a:xfrm>
                                  <a:off x="2660" y="4609"/>
                                  <a:ext cx="13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1178"/>
                              <wps:cNvCnPr/>
                              <wps:spPr bwMode="auto">
                                <a:xfrm flipH="1" flipV="1">
                                  <a:off x="4044" y="3990"/>
                                  <a:ext cx="3" cy="6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1179"/>
                              <wps:cNvCnPr/>
                              <wps:spPr bwMode="auto">
                                <a:xfrm flipV="1">
                                  <a:off x="4047" y="3988"/>
                                  <a:ext cx="166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4A2E71" id="Group 1182" o:spid="_x0000_s1337" style="position:absolute;margin-left:36.95pt;margin-top:3.95pt;width:240.5pt;height:162.8pt;z-index:251657216" coordorigin="1981,1760" coordsize="4810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">
                      <v:line id="Line 1163" o:spid="_x0000_s1338" style="position:absolute;visibility:visible;mso-wrap-style:square" from="2669,4598" to="6071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      <v:stroke endarrow="block"/>
                      </v:line>
                      <v:shape id="Text Box 1164" o:spid="_x0000_s1339" type="#_x0000_t202" style="position:absolute;left:6128;top:4450;width:663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  <v:textbox inset="0,0,0,0">
                          <w:txbxContent>
                            <w:p w:rsidR="006F5830" w:rsidRDefault="006F5830">
                              <w:r>
                                <w:t>t [ms]</w:t>
                              </w:r>
                            </w:p>
                          </w:txbxContent>
                        </v:textbox>
                      </v:shape>
                      <v:shape id="Text Box 1165" o:spid="_x0000_s1340" type="#_x0000_t202" style="position:absolute;left:2088;top:1797;width:663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    <v:textbox inset="0,0,0,0">
                          <w:txbxContent>
                            <w:p w:rsidR="006F5830" w:rsidRPr="008C72C0" w:rsidRDefault="006F5830" w:rsidP="000918D5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8C72C0"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u</w:t>
                              </w:r>
                              <w:r w:rsidRPr="008C72C0">
                                <w:rPr>
                                  <w:color w:val="FF0000"/>
                                  <w:sz w:val="16"/>
                                  <w:szCs w:val="16"/>
                                  <w:vertAlign w:val="subscript"/>
                                </w:rPr>
                                <w:t>c</w:t>
                              </w:r>
                              <w:r w:rsidRPr="008C72C0"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 xml:space="preserve"> [V]</w:t>
                              </w:r>
                            </w:p>
                          </w:txbxContent>
                        </v:textbox>
                      </v:shape>
                      <v:line id="Line 1166" o:spid="_x0000_s1341" style="position:absolute;flip:y;visibility:visible;mso-wrap-style:square" from="2660,1760" to="2660,4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      <v:stroke endarrow="block"/>
                      </v:line>
                      <v:shape id="Text Box 1172" o:spid="_x0000_s1342" type="#_x0000_t202" style="position:absolute;left:1981;top:2000;width:663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    <v:textbox inset="0,0,0,0">
                          <w:txbxContent>
                            <w:p w:rsidR="006F5830" w:rsidRPr="008C72C0" w:rsidRDefault="006F5830" w:rsidP="000918D5">
                              <w:pPr>
                                <w:rPr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 w:rsidRPr="008C72C0">
                                <w:rPr>
                                  <w:color w:val="0000FF"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8C72C0">
                                <w:rPr>
                                  <w:color w:val="0000FF"/>
                                  <w:sz w:val="16"/>
                                  <w:szCs w:val="16"/>
                                  <w:vertAlign w:val="subscript"/>
                                </w:rPr>
                                <w:t>Z</w:t>
                              </w:r>
                              <w:r w:rsidRPr="008C72C0">
                                <w:rPr>
                                  <w:color w:val="0000FF"/>
                                  <w:sz w:val="16"/>
                                  <w:szCs w:val="16"/>
                                </w:rPr>
                                <w:t xml:space="preserve"> [mA]</w:t>
                              </w:r>
                            </w:p>
                          </w:txbxContent>
                        </v:textbox>
                      </v:shape>
                      <v:line id="Line 1177" o:spid="_x0000_s1343" style="position:absolute;visibility:visible;mso-wrap-style:square" from="2660,4609" to="4037,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" strokecolor="blue"/>
                      <v:line id="Line 1178" o:spid="_x0000_s1344" style="position:absolute;flip:x y;visibility:visible;mso-wrap-style:square" from="4044,3990" to="4047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" strokecolor="blue"/>
                      <v:line id="Line 1179" o:spid="_x0000_s1345" style="position:absolute;flip:y;visibility:visible;mso-wrap-style:square" from="4047,3988" to="5715,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" strokecolor="blue"/>
                    </v:group>
                  </w:pict>
                </mc:Fallback>
              </mc:AlternateContent>
            </w:r>
          </w:p>
          <w:p w:rsidR="000918D5" w:rsidRDefault="00CA783D" w:rsidP="008C72C0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40797F7" wp14:editId="625DD80A">
                      <wp:simplePos x="0" y="0"/>
                      <wp:positionH relativeFrom="column">
                        <wp:posOffset>6910070</wp:posOffset>
                      </wp:positionH>
                      <wp:positionV relativeFrom="paragraph">
                        <wp:posOffset>3549650</wp:posOffset>
                      </wp:positionV>
                      <wp:extent cx="421005" cy="359410"/>
                      <wp:effectExtent l="0" t="0" r="0" b="0"/>
                      <wp:wrapNone/>
                      <wp:docPr id="29" name="Text Box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830" w:rsidRDefault="006F5830" w:rsidP="000918D5">
                                  <w:r>
                                    <w:t>t [ms]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797F7" id="Text Box 1171" o:spid="_x0000_s1346" type="#_x0000_t202" style="position:absolute;margin-left:544.1pt;margin-top:279.5pt;width:33.15pt;height:28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b3tQIAALQ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" filled="f" stroked="f">
                      <v:textbox inset="0,0,0,0">
                        <w:txbxContent>
                          <w:p w:rsidR="006F5830" w:rsidRDefault="006F5830" w:rsidP="000918D5">
                            <w:r>
                              <w:t>t [ms]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18D5">
              <w:t xml:space="preserve"> </w:t>
            </w:r>
            <w:r w:rsidR="008C72C0">
              <w:t xml:space="preserve">                   </w:t>
            </w:r>
            <w:r w:rsidR="000918D5">
              <w:object w:dxaOrig="7935" w:dyaOrig="6780">
                <v:shape id="_x0000_i1035" type="#_x0000_t75" style="width:163.95pt;height:140.95pt" o:ole="">
                  <v:imagedata r:id="rId33" o:title=""/>
                </v:shape>
                <o:OLEObject Type="Embed" ProgID="PBrush" ShapeID="_x0000_i1035" DrawAspect="Content" ObjectID="_1579968587" r:id="rId34"/>
              </w:object>
            </w:r>
          </w:p>
          <w:p w:rsidR="008C72C0" w:rsidRDefault="008C72C0" w:rsidP="008C72C0">
            <w:pPr>
              <w:pStyle w:val="En-tte"/>
              <w:tabs>
                <w:tab w:val="clear" w:pos="4536"/>
                <w:tab w:val="clear" w:pos="9072"/>
              </w:tabs>
              <w:rPr>
                <w:b/>
                <w:i/>
                <w:szCs w:val="24"/>
                <w:lang w:val="fr-F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3F0" w:rsidRPr="007501EC" w:rsidRDefault="00AE73F0" w:rsidP="008C72C0">
            <w:pPr>
              <w:pStyle w:val="En-tte"/>
              <w:tabs>
                <w:tab w:val="left" w:pos="708"/>
              </w:tabs>
              <w:jc w:val="center"/>
              <w:rPr>
                <w:i/>
                <w:szCs w:val="24"/>
                <w:lang w:val="fr-FR"/>
              </w:rPr>
            </w:pPr>
            <w:r w:rsidRPr="007501EC">
              <w:rPr>
                <w:i/>
                <w:szCs w:val="24"/>
                <w:lang w:val="fr-FR"/>
              </w:rPr>
              <w:t>SP</w:t>
            </w:r>
          </w:p>
        </w:tc>
      </w:tr>
    </w:tbl>
    <w:p w:rsidR="00940B17" w:rsidRDefault="00940B17" w:rsidP="00D73BF9">
      <w:bookmarkStart w:id="5" w:name="_Circuit_avec_diode_et_diode_Zener_("/>
      <w:bookmarkStart w:id="6" w:name="_Circuit_avec_diode_et_diode_Zener_(_1"/>
      <w:bookmarkEnd w:id="5"/>
      <w:bookmarkEnd w:id="6"/>
    </w:p>
    <w:p w:rsidR="006C1F7D" w:rsidRDefault="00940B17" w:rsidP="00D73BF9">
      <w:r>
        <w:br w:type="page"/>
      </w:r>
    </w:p>
    <w:p w:rsidR="006C1F7D" w:rsidRDefault="006C1F7D" w:rsidP="006C1F7D">
      <w:pPr>
        <w:pStyle w:val="Titre2"/>
      </w:pPr>
      <w:bookmarkStart w:id="7" w:name="_Puissance_dissipée_dans_une_diode"/>
      <w:bookmarkStart w:id="8" w:name="_Puissance_dissipée_dans_une_diode_o"/>
      <w:bookmarkEnd w:id="7"/>
      <w:bookmarkEnd w:id="8"/>
      <w:r>
        <w:lastRenderedPageBreak/>
        <w:t xml:space="preserve">Puissance dissipée </w:t>
      </w:r>
      <w:r w:rsidR="003919EF">
        <w:t>par</w:t>
      </w:r>
      <w:r>
        <w:t xml:space="preserve"> une diode</w:t>
      </w:r>
      <w:r w:rsidR="003919EF">
        <w:t xml:space="preserve"> ou diode </w:t>
      </w:r>
      <w:r w:rsidR="004C5F49">
        <w:t>Zener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276"/>
        <w:gridCol w:w="2976"/>
        <w:gridCol w:w="426"/>
        <w:gridCol w:w="212"/>
        <w:gridCol w:w="3615"/>
        <w:gridCol w:w="567"/>
        <w:gridCol w:w="567"/>
      </w:tblGrid>
      <w:tr w:rsidR="006C1F7D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7D" w:rsidRPr="00575482" w:rsidRDefault="006C1F7D" w:rsidP="006C1F7D">
            <w:pPr>
              <w:pStyle w:val="En-tte"/>
              <w:numPr>
                <w:ilvl w:val="0"/>
                <w:numId w:val="19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7D" w:rsidRPr="00575482" w:rsidRDefault="003919EF" w:rsidP="003919EF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Déterminer la puissance dissipée par la diode D</w:t>
            </w:r>
            <w:r>
              <w:rPr>
                <w:szCs w:val="24"/>
                <w:vertAlign w:val="subscript"/>
              </w:rPr>
              <w:t>2</w:t>
            </w:r>
          </w:p>
          <w:p w:rsidR="006C1F7D" w:rsidRPr="00575482" w:rsidRDefault="00CA783D" w:rsidP="003919E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7C333129" wp14:editId="52F1E44F">
                  <wp:extent cx="3000375" cy="11239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1F7D"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7D" w:rsidRPr="00575482" w:rsidRDefault="006C1F7D" w:rsidP="006C1F7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F7D" w:rsidRPr="00575482" w:rsidRDefault="006C1F7D" w:rsidP="006C1F7D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B5609B"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3919EF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="003919EF">
              <w:rPr>
                <w:b/>
                <w:i/>
              </w:rPr>
              <w:t xml:space="preserve"> </w:t>
            </w:r>
            <w:r w:rsidR="003919EF">
              <w:rPr>
                <w:i/>
              </w:rPr>
              <w:t>I</w:t>
            </w:r>
            <w:r w:rsidR="00DE6320">
              <w:rPr>
                <w:i/>
                <w:vertAlign w:val="subscript"/>
              </w:rPr>
              <w:t>D2</w:t>
            </w:r>
            <w:r w:rsidR="003919EF">
              <w:rPr>
                <w:i/>
              </w:rPr>
              <w:t>=</w:t>
            </w:r>
            <w:r w:rsidR="00DE6320">
              <w:rPr>
                <w:i/>
              </w:rPr>
              <w:t>80</w:t>
            </w:r>
            <w:r w:rsidR="003919EF">
              <w:rPr>
                <w:i/>
              </w:rPr>
              <w:t xml:space="preserve"> mA; P</w:t>
            </w:r>
            <w:r w:rsidR="00DE6320">
              <w:rPr>
                <w:i/>
                <w:vertAlign w:val="subscript"/>
              </w:rPr>
              <w:t>D2</w:t>
            </w:r>
            <w:r w:rsidR="003919EF">
              <w:rPr>
                <w:i/>
              </w:rPr>
              <w:t>=5</w:t>
            </w:r>
            <w:r w:rsidR="00DE6320">
              <w:rPr>
                <w:i/>
              </w:rPr>
              <w:t>6 m</w:t>
            </w:r>
            <w:r w:rsidR="003919EF">
              <w:rPr>
                <w:i/>
              </w:rPr>
              <w:t>W</w:t>
            </w:r>
            <w:r w:rsidRPr="00613A83">
              <w:rPr>
                <w:i/>
              </w:rPr>
              <w:tab/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09B" w:rsidRPr="00613A83" w:rsidRDefault="00B5609B" w:rsidP="003919E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3919EF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9EF" w:rsidRPr="00575482" w:rsidRDefault="003919EF" w:rsidP="00DE6320">
            <w:pPr>
              <w:pStyle w:val="En-tte"/>
              <w:numPr>
                <w:ilvl w:val="0"/>
                <w:numId w:val="19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9EF" w:rsidRPr="00575482" w:rsidRDefault="003919EF" w:rsidP="00DE6320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Déterminer la puissance dissipée par la diode </w:t>
            </w:r>
            <w:r w:rsidR="004C5F49">
              <w:rPr>
                <w:szCs w:val="24"/>
              </w:rPr>
              <w:t>Zener</w:t>
            </w:r>
            <w:r>
              <w:rPr>
                <w:szCs w:val="24"/>
              </w:rPr>
              <w:t xml:space="preserve"> lorsque U = 50 V</w:t>
            </w:r>
          </w:p>
          <w:p w:rsidR="003919EF" w:rsidRPr="00575482" w:rsidRDefault="00CA783D" w:rsidP="00DE632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6A1B86F6" wp14:editId="3D1577A4">
                  <wp:extent cx="1905000" cy="85725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19EF" w:rsidRPr="00575482">
              <w:rPr>
                <w:szCs w:val="24"/>
                <w:lang w:val="en-GB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9EF" w:rsidRPr="00575482" w:rsidRDefault="003919EF" w:rsidP="00DE6320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9EF" w:rsidRPr="00575482" w:rsidRDefault="003919EF" w:rsidP="00DE6320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3919EF"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9EF" w:rsidRPr="00613A83" w:rsidRDefault="003919EF" w:rsidP="00DE6320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>
              <w:rPr>
                <w:b/>
                <w:i/>
              </w:rPr>
              <w:t xml:space="preserve"> </w:t>
            </w:r>
            <w:r w:rsidR="004C5F49">
              <w:rPr>
                <w:i/>
              </w:rPr>
              <w:t>Zener</w:t>
            </w:r>
            <w:r w:rsidR="00940B17" w:rsidRPr="00940B17">
              <w:rPr>
                <w:i/>
              </w:rPr>
              <w:t xml:space="preserve"> conduit ;</w:t>
            </w:r>
            <w:r w:rsidR="00940B17">
              <w:rPr>
                <w:b/>
                <w:i/>
              </w:rPr>
              <w:t xml:space="preserve"> </w:t>
            </w:r>
            <w:r w:rsidR="00CB3B6B">
              <w:rPr>
                <w:i/>
              </w:rPr>
              <w:t>I</w:t>
            </w:r>
            <w:r w:rsidR="00CB3B6B">
              <w:rPr>
                <w:i/>
                <w:vertAlign w:val="subscript"/>
              </w:rPr>
              <w:t>R1</w:t>
            </w:r>
            <w:r w:rsidR="00CB3B6B">
              <w:rPr>
                <w:i/>
              </w:rPr>
              <w:t>=874 mA; I</w:t>
            </w:r>
            <w:r w:rsidR="00CB3B6B">
              <w:rPr>
                <w:i/>
                <w:vertAlign w:val="subscript"/>
              </w:rPr>
              <w:t>R2</w:t>
            </w:r>
            <w:r w:rsidR="00CB3B6B">
              <w:rPr>
                <w:i/>
              </w:rPr>
              <w:t>=63 mA; I</w:t>
            </w:r>
            <w:r w:rsidR="00CB3B6B">
              <w:rPr>
                <w:i/>
                <w:vertAlign w:val="subscript"/>
              </w:rPr>
              <w:t>Z</w:t>
            </w:r>
            <w:r w:rsidR="00CB3B6B">
              <w:rPr>
                <w:i/>
              </w:rPr>
              <w:t>=811 mA; P</w:t>
            </w:r>
            <w:r w:rsidR="00CB3B6B">
              <w:rPr>
                <w:i/>
                <w:vertAlign w:val="subscript"/>
              </w:rPr>
              <w:t>Z</w:t>
            </w:r>
            <w:r w:rsidR="00CB3B6B">
              <w:rPr>
                <w:i/>
              </w:rPr>
              <w:t>=5,11 W</w:t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9EF" w:rsidRPr="00613A83" w:rsidRDefault="003919EF" w:rsidP="00DE632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F06CD7" w:rsidRPr="0057548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CD7" w:rsidRPr="00575482" w:rsidRDefault="00F06CD7" w:rsidP="00AB29BC">
            <w:pPr>
              <w:pStyle w:val="En-tte"/>
              <w:numPr>
                <w:ilvl w:val="0"/>
                <w:numId w:val="19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06CD7" w:rsidRPr="00575482" w:rsidRDefault="00CA783D" w:rsidP="00AB29BC">
            <w:pPr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w:drawing>
                <wp:inline distT="0" distB="0" distL="0" distR="0" wp14:anchorId="361DD835" wp14:editId="31FC37EE">
                  <wp:extent cx="2019300" cy="885825"/>
                  <wp:effectExtent l="0" t="0" r="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CD7" w:rsidRDefault="00F06CD7" w:rsidP="00AB29B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 xml:space="preserve">Déterminer la puissance dissipée par la diode et par la diode </w:t>
            </w:r>
            <w:r w:rsidR="004C5F49">
              <w:rPr>
                <w:szCs w:val="24"/>
              </w:rPr>
              <w:t>Zener</w:t>
            </w:r>
            <w:r>
              <w:rPr>
                <w:szCs w:val="24"/>
              </w:rPr>
              <w:t>, avec:</w:t>
            </w:r>
          </w:p>
          <w:p w:rsidR="00F06CD7" w:rsidRDefault="00F06CD7" w:rsidP="00AB29B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U</w:t>
            </w:r>
            <w:r w:rsidR="00AB29BC">
              <w:rPr>
                <w:szCs w:val="24"/>
              </w:rPr>
              <w:t xml:space="preserve"> </w:t>
            </w:r>
            <w:r>
              <w:rPr>
                <w:szCs w:val="24"/>
              </w:rPr>
              <w:t>=</w:t>
            </w:r>
            <w:r w:rsidR="00AB29BC">
              <w:rPr>
                <w:szCs w:val="24"/>
              </w:rPr>
              <w:t xml:space="preserve"> 15</w:t>
            </w:r>
            <w:r>
              <w:rPr>
                <w:szCs w:val="24"/>
              </w:rPr>
              <w:t xml:space="preserve"> V</w:t>
            </w:r>
          </w:p>
          <w:p w:rsidR="00F06CD7" w:rsidRDefault="00F06CD7" w:rsidP="00AB29B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U</w:t>
            </w:r>
            <w:r>
              <w:rPr>
                <w:szCs w:val="24"/>
                <w:vertAlign w:val="subscript"/>
              </w:rPr>
              <w:t>D</w:t>
            </w:r>
            <w:r w:rsidR="00AB29BC">
              <w:rPr>
                <w:szCs w:val="24"/>
                <w:vertAlign w:val="subscript"/>
              </w:rPr>
              <w:t xml:space="preserve"> </w:t>
            </w:r>
            <w:r>
              <w:rPr>
                <w:szCs w:val="24"/>
              </w:rPr>
              <w:t>=</w:t>
            </w:r>
            <w:r w:rsidR="003F0790">
              <w:rPr>
                <w:szCs w:val="24"/>
              </w:rPr>
              <w:t xml:space="preserve"> </w:t>
            </w:r>
            <w:r>
              <w:rPr>
                <w:szCs w:val="24"/>
              </w:rPr>
              <w:t>0,7 V</w:t>
            </w:r>
          </w:p>
          <w:p w:rsidR="00F06CD7" w:rsidRDefault="00F06CD7" w:rsidP="00AB29B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U</w:t>
            </w:r>
            <w:r>
              <w:rPr>
                <w:szCs w:val="24"/>
                <w:vertAlign w:val="subscript"/>
              </w:rPr>
              <w:t>Dz</w:t>
            </w:r>
            <w:r w:rsidR="00AB29BC">
              <w:rPr>
                <w:szCs w:val="24"/>
                <w:vertAlign w:val="subscript"/>
              </w:rPr>
              <w:t xml:space="preserve"> </w:t>
            </w:r>
            <w:r>
              <w:rPr>
                <w:szCs w:val="24"/>
              </w:rPr>
              <w:t>=</w:t>
            </w:r>
            <w:r w:rsidR="003F0790">
              <w:rPr>
                <w:szCs w:val="24"/>
              </w:rPr>
              <w:t xml:space="preserve"> </w:t>
            </w:r>
            <w:r w:rsidR="00AB29BC">
              <w:rPr>
                <w:szCs w:val="24"/>
              </w:rPr>
              <w:t>6,3 V</w:t>
            </w:r>
          </w:p>
          <w:p w:rsidR="00AB29BC" w:rsidRDefault="00AB29BC" w:rsidP="00AB29B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R1 = 9 Ω</w:t>
            </w:r>
          </w:p>
          <w:p w:rsidR="00AB29BC" w:rsidRDefault="00AB29BC" w:rsidP="00AB29B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R2 = 14 Ω</w:t>
            </w:r>
          </w:p>
          <w:p w:rsidR="00AB29BC" w:rsidRPr="00F06CD7" w:rsidRDefault="00AB29BC" w:rsidP="00AB29BC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CD7" w:rsidRPr="00575482" w:rsidRDefault="00F06CD7" w:rsidP="00AB29BC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CD7" w:rsidRPr="00575482" w:rsidRDefault="00F06CD7" w:rsidP="00AB29BC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940B17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40B17" w:rsidRPr="00613A83" w:rsidRDefault="00940B17" w:rsidP="00AB29B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B17" w:rsidRDefault="004C5F49" w:rsidP="00AB29BC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i/>
              </w:rPr>
              <w:t>Zener</w:t>
            </w:r>
            <w:r w:rsidR="00940B17" w:rsidRPr="00940B17">
              <w:rPr>
                <w:i/>
              </w:rPr>
              <w:t xml:space="preserve"> conduit ;</w:t>
            </w:r>
            <w:r w:rsidR="00940B17">
              <w:rPr>
                <w:b/>
                <w:i/>
              </w:rPr>
              <w:t xml:space="preserve"> </w:t>
            </w:r>
            <w:r w:rsidR="00940B17">
              <w:rPr>
                <w:i/>
              </w:rPr>
              <w:t>I</w:t>
            </w:r>
            <w:r w:rsidR="00940B17">
              <w:rPr>
                <w:i/>
                <w:vertAlign w:val="subscript"/>
              </w:rPr>
              <w:t>R1</w:t>
            </w:r>
            <w:r w:rsidR="00940B17">
              <w:rPr>
                <w:i/>
              </w:rPr>
              <w:t xml:space="preserve">=889 mA; </w:t>
            </w:r>
            <w:r w:rsidR="00940B17" w:rsidRPr="00AB29BC">
              <w:rPr>
                <w:i/>
              </w:rPr>
              <w:t>P</w:t>
            </w:r>
            <w:r w:rsidR="00940B17">
              <w:rPr>
                <w:i/>
                <w:vertAlign w:val="subscript"/>
              </w:rPr>
              <w:t>D</w:t>
            </w:r>
            <w:r w:rsidR="00940B17">
              <w:rPr>
                <w:i/>
              </w:rPr>
              <w:t xml:space="preserve"> =622mW; I</w:t>
            </w:r>
            <w:r w:rsidR="00940B17">
              <w:rPr>
                <w:i/>
                <w:vertAlign w:val="subscript"/>
              </w:rPr>
              <w:t>R2</w:t>
            </w:r>
            <w:r w:rsidR="00940B17">
              <w:rPr>
                <w:i/>
              </w:rPr>
              <w:t xml:space="preserve">=450 mA; </w:t>
            </w:r>
          </w:p>
          <w:p w:rsidR="00940B17" w:rsidRPr="00613A83" w:rsidRDefault="00940B17" w:rsidP="00AB29B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rPr>
                <w:i/>
              </w:rPr>
              <w:t>I</w:t>
            </w:r>
            <w:r>
              <w:rPr>
                <w:i/>
                <w:vertAlign w:val="subscript"/>
              </w:rPr>
              <w:t>Z</w:t>
            </w:r>
            <w:r>
              <w:rPr>
                <w:i/>
              </w:rPr>
              <w:t>=439 mA;P</w:t>
            </w:r>
            <w:r>
              <w:rPr>
                <w:i/>
                <w:vertAlign w:val="subscript"/>
              </w:rPr>
              <w:t>Dz</w:t>
            </w:r>
            <w:r>
              <w:rPr>
                <w:i/>
              </w:rPr>
              <w:t>=2,765 W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B17" w:rsidRPr="00613A83" w:rsidRDefault="00940B17" w:rsidP="00AB29B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  <w:tr w:rsidR="005B6E76" w:rsidRPr="00575482" w:rsidTr="00956C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E76" w:rsidRPr="00575482" w:rsidRDefault="005B6E76" w:rsidP="00863627">
            <w:pPr>
              <w:pStyle w:val="En-tte"/>
              <w:numPr>
                <w:ilvl w:val="0"/>
                <w:numId w:val="19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13AAB" w:rsidRDefault="00FD09CC" w:rsidP="00863627">
            <w:pPr>
              <w:spacing w:before="20" w:after="20"/>
            </w:pPr>
            <w:r>
              <w:t xml:space="preserve">On souhaite indiquer l’état de charge d’une batterie de 12 VDC à l’aide du </w:t>
            </w:r>
          </w:p>
          <w:p w:rsidR="00FD09CC" w:rsidRDefault="00FD09CC" w:rsidP="00863627">
            <w:pPr>
              <w:spacing w:before="20" w:after="20"/>
            </w:pPr>
            <w:r>
              <w:t>VU mètre ci-contre.</w:t>
            </w:r>
          </w:p>
          <w:p w:rsidR="00FD09CC" w:rsidRDefault="00FD09CC" w:rsidP="00863627">
            <w:pPr>
              <w:spacing w:before="20" w:after="20"/>
            </w:pPr>
          </w:p>
          <w:p w:rsidR="00513AAB" w:rsidRDefault="00FD09CC" w:rsidP="00863627">
            <w:pPr>
              <w:spacing w:before="20" w:after="20"/>
            </w:pPr>
            <w:r>
              <w:t>L’aiguille doit être</w:t>
            </w:r>
            <w:r w:rsidR="00513AAB">
              <w:t> :</w:t>
            </w:r>
          </w:p>
          <w:p w:rsidR="00513AAB" w:rsidRDefault="00FD09CC" w:rsidP="00513AAB">
            <w:pPr>
              <w:numPr>
                <w:ilvl w:val="0"/>
                <w:numId w:val="31"/>
              </w:numPr>
              <w:spacing w:before="20" w:after="20"/>
            </w:pPr>
            <w:r>
              <w:t xml:space="preserve">à </w:t>
            </w:r>
            <w:r w:rsidR="00956C11">
              <w:t>« 12h00 »</w:t>
            </w:r>
            <w:r>
              <w:t xml:space="preserve"> lorsque U</w:t>
            </w:r>
            <w:r w:rsidRPr="00FD09CC">
              <w:rPr>
                <w:vertAlign w:val="subscript"/>
              </w:rPr>
              <w:t>batt</w:t>
            </w:r>
            <w:r>
              <w:rPr>
                <w:vertAlign w:val="subscript"/>
              </w:rPr>
              <w:t>.</w:t>
            </w:r>
            <w:r w:rsidR="00513AAB">
              <w:t xml:space="preserve"> = 12 V</w:t>
            </w:r>
          </w:p>
          <w:p w:rsidR="005B6E76" w:rsidRDefault="00956C11" w:rsidP="00513AAB">
            <w:pPr>
              <w:numPr>
                <w:ilvl w:val="0"/>
                <w:numId w:val="31"/>
              </w:numPr>
              <w:spacing w:before="20" w:after="20"/>
            </w:pPr>
            <w:r>
              <w:t>à « 14h00</w:t>
            </w:r>
            <w:r>
              <w:rPr>
                <w:vertAlign w:val="superscript"/>
              </w:rPr>
              <w:t>*</w:t>
            </w:r>
            <w:r>
              <w:t xml:space="preserve"> » </w:t>
            </w:r>
            <w:r w:rsidR="00FD09CC">
              <w:t>lorsque U</w:t>
            </w:r>
            <w:r w:rsidR="00FD09CC" w:rsidRPr="00FD09CC">
              <w:rPr>
                <w:vertAlign w:val="subscript"/>
              </w:rPr>
              <w:t>batt</w:t>
            </w:r>
            <w:r w:rsidR="00FD09CC">
              <w:rPr>
                <w:vertAlign w:val="subscript"/>
              </w:rPr>
              <w:t>.</w:t>
            </w:r>
            <w:r w:rsidR="00FD09CC">
              <w:t xml:space="preserve"> = 14 V</w:t>
            </w:r>
          </w:p>
          <w:p w:rsidR="00FD09CC" w:rsidRDefault="00FD09CC" w:rsidP="00863627">
            <w:pPr>
              <w:spacing w:before="20" w:after="20"/>
            </w:pPr>
          </w:p>
          <w:p w:rsidR="00956C11" w:rsidRDefault="00956C11" w:rsidP="00863627">
            <w:pPr>
              <w:spacing w:before="20" w:after="20"/>
              <w:rPr>
                <w:szCs w:val="24"/>
              </w:rPr>
            </w:pPr>
            <w:r>
              <w:rPr>
                <w:vertAlign w:val="superscript"/>
              </w:rPr>
              <w:t>*</w:t>
            </w:r>
            <w:r>
              <w:t xml:space="preserve"> </w:t>
            </w:r>
            <w:r w:rsidRPr="00956C11">
              <w:rPr>
                <w:szCs w:val="24"/>
              </w:rPr>
              <w:t>aiguille au maximum du cadran</w:t>
            </w:r>
          </w:p>
          <w:p w:rsidR="00956C11" w:rsidRPr="00956C11" w:rsidRDefault="00956C11" w:rsidP="00863627">
            <w:pPr>
              <w:spacing w:before="20" w:after="20"/>
            </w:pPr>
          </w:p>
          <w:p w:rsidR="00FD09CC" w:rsidRPr="00FD09CC" w:rsidRDefault="00FD09CC" w:rsidP="00863627">
            <w:pPr>
              <w:spacing w:before="20" w:after="20"/>
            </w:pPr>
            <w:r>
              <w:t>Réaliser le circuit qui permet de répondre à ces critères</w:t>
            </w:r>
            <w:r w:rsidR="00956C11">
              <w:t xml:space="preserve"> à l’aide d’une diode </w:t>
            </w:r>
            <w:r w:rsidR="004C5F49">
              <w:t>Zener</w:t>
            </w:r>
            <w:r w:rsidR="00956C11">
              <w:t xml:space="preserve"> et d’une résistance</w:t>
            </w:r>
            <w:r w:rsidR="00513AAB">
              <w:t xml:space="preserve"> de la série E12</w:t>
            </w:r>
          </w:p>
          <w:p w:rsidR="005B6E76" w:rsidRPr="00575482" w:rsidRDefault="005B6E76" w:rsidP="00863627">
            <w:pPr>
              <w:spacing w:before="20" w:after="20"/>
              <w:rPr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09CC" w:rsidRDefault="00FD09CC" w:rsidP="00FD09C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  <w:r>
              <w:object w:dxaOrig="5610" w:dyaOrig="4605">
                <v:shape id="_x0000_i1036" type="#_x0000_t75" style="width:109.5pt;height:90.75pt" o:ole="">
                  <v:imagedata r:id="rId37" o:title=""/>
                </v:shape>
                <o:OLEObject Type="Embed" ProgID="PBrush" ShapeID="_x0000_i1036" DrawAspect="Content" ObjectID="_1579968588" r:id="rId38"/>
              </w:object>
            </w:r>
          </w:p>
          <w:p w:rsidR="00FD09CC" w:rsidRDefault="00FD09CC" w:rsidP="0086362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D09CC" w:rsidRDefault="00FD09CC" w:rsidP="00863627">
            <w:pPr>
              <w:pStyle w:val="En-tte"/>
              <w:tabs>
                <w:tab w:val="clear" w:pos="4536"/>
                <w:tab w:val="clear" w:pos="9072"/>
              </w:tabs>
              <w:rPr>
                <w:sz w:val="16"/>
                <w:szCs w:val="16"/>
              </w:rPr>
            </w:pPr>
            <w:r w:rsidRPr="00FD09CC">
              <w:rPr>
                <w:szCs w:val="24"/>
              </w:rPr>
              <w:t>I</w:t>
            </w:r>
            <w:r w:rsidRPr="00FD09CC">
              <w:rPr>
                <w:szCs w:val="24"/>
                <w:vertAlign w:val="subscript"/>
              </w:rPr>
              <w:t>max.</w:t>
            </w:r>
            <w:r>
              <w:rPr>
                <w:szCs w:val="24"/>
              </w:rPr>
              <w:t xml:space="preserve"> = 688 µ</w:t>
            </w:r>
            <w:r w:rsidR="006532A7">
              <w:rPr>
                <w:szCs w:val="24"/>
              </w:rPr>
              <w:t xml:space="preserve">A </w:t>
            </w:r>
            <w:r w:rsidR="006532A7" w:rsidRPr="00956C11">
              <w:rPr>
                <w:sz w:val="16"/>
                <w:szCs w:val="16"/>
              </w:rPr>
              <w:t>(</w:t>
            </w:r>
            <w:r w:rsidRPr="00956C11">
              <w:rPr>
                <w:sz w:val="16"/>
                <w:szCs w:val="16"/>
              </w:rPr>
              <w:t>aiguille au maximum du cadran)</w:t>
            </w:r>
          </w:p>
          <w:p w:rsidR="00956C11" w:rsidRDefault="00956C11" w:rsidP="0086362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6532A7" w:rsidRDefault="006532A7" w:rsidP="0086362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R</w:t>
            </w:r>
            <w:r w:rsidRPr="00956C11">
              <w:rPr>
                <w:szCs w:val="24"/>
                <w:vertAlign w:val="subscript"/>
              </w:rPr>
              <w:t xml:space="preserve">inst. </w:t>
            </w:r>
            <w:r>
              <w:rPr>
                <w:szCs w:val="24"/>
              </w:rPr>
              <w:t>= 650 Ω</w:t>
            </w:r>
          </w:p>
          <w:p w:rsidR="00FD09CC" w:rsidRDefault="00FD09CC" w:rsidP="0086362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5B6E76" w:rsidRPr="00F06CD7" w:rsidRDefault="005B6E76" w:rsidP="006532A7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E76" w:rsidRPr="00575482" w:rsidRDefault="005B6E76" w:rsidP="00863627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E76" w:rsidRPr="00575482" w:rsidRDefault="005B6E76" w:rsidP="00863627">
            <w:pPr>
              <w:pStyle w:val="En-tte"/>
              <w:tabs>
                <w:tab w:val="left" w:pos="2268"/>
              </w:tabs>
              <w:rPr>
                <w:szCs w:val="24"/>
                <w:lang w:val="en-GB"/>
              </w:rPr>
            </w:pPr>
          </w:p>
        </w:tc>
      </w:tr>
      <w:tr w:rsidR="00513AAB" w:rsidTr="00EB05F1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13AAB" w:rsidRPr="00613A83" w:rsidRDefault="00513AAB" w:rsidP="0086362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 w:rsidRPr="00613A83">
              <w:rPr>
                <w:b/>
                <w:i/>
              </w:rPr>
              <w:t>Réponse(s):</w:t>
            </w:r>
            <w:r w:rsidRPr="00613A83">
              <w:rPr>
                <w:i/>
                <w:szCs w:val="24"/>
                <w:lang w:val="fr-FR"/>
              </w:rPr>
              <w:tab/>
            </w:r>
          </w:p>
        </w:tc>
        <w:tc>
          <w:tcPr>
            <w:tcW w:w="3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56C11" w:rsidRPr="00525BAC" w:rsidRDefault="00956C11" w:rsidP="0086362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de-CH"/>
              </w:rPr>
            </w:pPr>
          </w:p>
          <w:p w:rsidR="00513AAB" w:rsidRPr="00525BAC" w:rsidRDefault="00513AAB" w:rsidP="0086362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de-CH"/>
              </w:rPr>
            </w:pPr>
            <w:r w:rsidRPr="00525BAC">
              <w:rPr>
                <w:i/>
                <w:lang w:val="de-CH"/>
              </w:rPr>
              <w:t>U</w:t>
            </w:r>
            <w:r w:rsidRPr="00525BAC">
              <w:rPr>
                <w:i/>
                <w:vertAlign w:val="subscript"/>
                <w:lang w:val="de-CH"/>
              </w:rPr>
              <w:t xml:space="preserve">min.(instr.) </w:t>
            </w:r>
            <w:r w:rsidRPr="00525BAC">
              <w:rPr>
                <w:i/>
                <w:lang w:val="de-CH"/>
              </w:rPr>
              <w:t>= 10 V</w:t>
            </w:r>
          </w:p>
          <w:p w:rsidR="00513AAB" w:rsidRPr="00197B37" w:rsidRDefault="00513AAB" w:rsidP="00513AA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de-CH"/>
              </w:rPr>
            </w:pPr>
            <w:r w:rsidRPr="00525BAC">
              <w:rPr>
                <w:i/>
                <w:lang w:val="de-CH"/>
              </w:rPr>
              <w:t>U</w:t>
            </w:r>
            <w:r w:rsidRPr="00525BAC">
              <w:rPr>
                <w:i/>
                <w:vertAlign w:val="subscript"/>
                <w:lang w:val="de-CH"/>
              </w:rPr>
              <w:t xml:space="preserve">max.(instr.) </w:t>
            </w:r>
            <w:r w:rsidRPr="00197B37">
              <w:rPr>
                <w:i/>
                <w:lang w:val="de-CH"/>
              </w:rPr>
              <w:t>= 14 V</w:t>
            </w:r>
          </w:p>
          <w:p w:rsidR="00513AAB" w:rsidRPr="00525BAC" w:rsidRDefault="00513AAB" w:rsidP="00513AA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lang w:val="de-CH"/>
              </w:rPr>
            </w:pPr>
            <w:r w:rsidRPr="00525BAC">
              <w:rPr>
                <w:i/>
                <w:lang w:val="de-CH"/>
              </w:rPr>
              <w:t>U</w:t>
            </w:r>
            <w:r w:rsidR="004C5F49">
              <w:rPr>
                <w:i/>
                <w:vertAlign w:val="subscript"/>
                <w:lang w:val="de-CH"/>
              </w:rPr>
              <w:t>Zener</w:t>
            </w:r>
            <w:r w:rsidRPr="00525BAC">
              <w:rPr>
                <w:i/>
                <w:lang w:val="de-CH"/>
              </w:rPr>
              <w:t xml:space="preserve"> = 10 V</w:t>
            </w:r>
          </w:p>
          <w:p w:rsidR="00513AAB" w:rsidRPr="00525BAC" w:rsidRDefault="00513AAB" w:rsidP="00513AAB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de-CH"/>
              </w:rPr>
            </w:pPr>
            <w:r w:rsidRPr="00525BAC">
              <w:rPr>
                <w:i/>
                <w:lang w:val="de-CH"/>
              </w:rPr>
              <w:t>R</w:t>
            </w:r>
            <w:r w:rsidRPr="00525BAC">
              <w:rPr>
                <w:i/>
                <w:vertAlign w:val="subscript"/>
                <w:lang w:val="de-CH"/>
              </w:rPr>
              <w:t>add</w:t>
            </w:r>
            <w:r w:rsidRPr="00525BAC">
              <w:rPr>
                <w:i/>
                <w:lang w:val="de-CH"/>
              </w:rPr>
              <w:t xml:space="preserve"> = 5,2 K</w:t>
            </w:r>
            <w:r w:rsidRPr="006532A7">
              <w:rPr>
                <w:i/>
                <w:szCs w:val="24"/>
              </w:rPr>
              <w:t>Ω</w:t>
            </w:r>
            <w:r w:rsidRPr="00525BAC">
              <w:rPr>
                <w:i/>
                <w:szCs w:val="24"/>
                <w:lang w:val="de-CH"/>
              </w:rPr>
              <w:t xml:space="preserve"> =&gt; E12 : </w:t>
            </w:r>
            <w:r w:rsidRPr="00525BAC">
              <w:rPr>
                <w:i/>
                <w:lang w:val="de-CH"/>
              </w:rPr>
              <w:t>5,6 K</w:t>
            </w:r>
            <w:r w:rsidRPr="006532A7">
              <w:rPr>
                <w:i/>
                <w:szCs w:val="24"/>
              </w:rPr>
              <w:t>Ω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AAB" w:rsidRPr="006532A7" w:rsidRDefault="00513AAB" w:rsidP="0086362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szCs w:val="24"/>
                <w:lang w:val="fr-FR"/>
              </w:rPr>
            </w:pPr>
            <w:r>
              <w:object w:dxaOrig="2010" w:dyaOrig="2370">
                <v:shape id="_x0000_i1037" type="#_x0000_t75" style="width:78.65pt;height:92.55pt" o:ole="">
                  <v:imagedata r:id="rId39" o:title=""/>
                </v:shape>
                <o:OLEObject Type="Embed" ProgID="PBrush" ShapeID="_x0000_i1037" DrawAspect="Content" ObjectID="_1579968589" r:id="rId40"/>
              </w:objec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AAB" w:rsidRPr="00613A83" w:rsidRDefault="00513AAB" w:rsidP="0086362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szCs w:val="24"/>
                <w:lang w:val="fr-FR"/>
              </w:rPr>
            </w:pPr>
            <w:r>
              <w:rPr>
                <w:i/>
                <w:szCs w:val="24"/>
                <w:lang w:val="fr-FR"/>
              </w:rPr>
              <w:t>SP</w:t>
            </w:r>
          </w:p>
        </w:tc>
      </w:tr>
    </w:tbl>
    <w:p w:rsidR="00811EBD" w:rsidRDefault="00811EBD"/>
    <w:p w:rsidR="00811EBD" w:rsidRDefault="008B5F66" w:rsidP="00811EBD">
      <w:hyperlink w:anchor="_top" w:history="1">
        <w:r w:rsidR="00811EBD" w:rsidRPr="00D73BF9">
          <w:rPr>
            <w:rStyle w:val="Lienhypertexte"/>
          </w:rPr>
          <w:t>Retour au haut de la page</w:t>
        </w:r>
      </w:hyperlink>
    </w:p>
    <w:p w:rsidR="007A1265" w:rsidRDefault="00811EBD" w:rsidP="007A1265">
      <w:bookmarkStart w:id="9" w:name="_Circuits_à_diodes"/>
      <w:bookmarkEnd w:id="9"/>
      <w:r>
        <w:br w:type="page"/>
      </w:r>
    </w:p>
    <w:p w:rsidR="00811EBD" w:rsidRDefault="007C5BEE" w:rsidP="007A1265">
      <w:pPr>
        <w:pStyle w:val="Titre2"/>
      </w:pPr>
      <w:bookmarkStart w:id="10" w:name="_Circuits_à_diodes_1"/>
      <w:bookmarkEnd w:id="10"/>
      <w:r>
        <w:lastRenderedPageBreak/>
        <w:t>Circuits à diodes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560"/>
        <w:gridCol w:w="6945"/>
        <w:gridCol w:w="567"/>
        <w:gridCol w:w="567"/>
      </w:tblGrid>
      <w:tr w:rsidR="00ED12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22B" w:rsidRDefault="00ED122B" w:rsidP="007C5BEE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  <w:bookmarkStart w:id="11" w:name="OLE_LINK1"/>
            <w:bookmarkStart w:id="12" w:name="OLE_LINK2"/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22B" w:rsidRDefault="00ED122B" w:rsidP="00ED122B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Dessiner l’allure de la tension aux bornes de Rch pour U = 24 V</w:t>
            </w:r>
            <w:r w:rsidR="00425DB4">
              <w:rPr>
                <w:szCs w:val="24"/>
              </w:rPr>
              <w:t>.</w:t>
            </w:r>
          </w:p>
          <w:p w:rsidR="00425DB4" w:rsidRPr="00575482" w:rsidRDefault="00425DB4" w:rsidP="00ED122B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U = 24 VAC ; R = 1</w:t>
            </w:r>
            <w:r w:rsidR="00FF24C4">
              <w:rPr>
                <w:szCs w:val="24"/>
              </w:rPr>
              <w:t>4</w:t>
            </w:r>
            <w:r>
              <w:rPr>
                <w:szCs w:val="24"/>
              </w:rPr>
              <w:t xml:space="preserve"> </w:t>
            </w:r>
            <w:r w:rsidR="00FF24C4">
              <w:rPr>
                <w:szCs w:val="24"/>
              </w:rPr>
              <w:t>Ω ; Uz = 1</w:t>
            </w:r>
            <w:r w:rsidR="00811EBD">
              <w:rPr>
                <w:szCs w:val="24"/>
              </w:rPr>
              <w:t>5</w:t>
            </w:r>
            <w:r w:rsidR="00FF24C4">
              <w:rPr>
                <w:szCs w:val="24"/>
              </w:rPr>
              <w:t xml:space="preserve"> V; Rch = 20 Ω</w:t>
            </w:r>
          </w:p>
          <w:p w:rsidR="00ED122B" w:rsidRPr="00F35543" w:rsidRDefault="00ED122B" w:rsidP="00ED122B">
            <w:pPr>
              <w:spacing w:before="20" w:after="20"/>
              <w:rPr>
                <w:szCs w:val="24"/>
              </w:rPr>
            </w:pPr>
            <w:r>
              <w:object w:dxaOrig="3105" w:dyaOrig="1290">
                <v:shape id="_x0000_i1038" type="#_x0000_t75" style="width:154.9pt;height:64.75pt" o:ole="">
                  <v:imagedata r:id="rId41" o:title=""/>
                </v:shape>
                <o:OLEObject Type="Embed" ProgID="PBrush" ShapeID="_x0000_i1038" DrawAspect="Content" ObjectID="_1579968590" r:id="rId42"/>
              </w:object>
            </w:r>
          </w:p>
          <w:p w:rsidR="00ED122B" w:rsidRPr="009143A4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CA783D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E9A9422" wp14:editId="0B31EB2B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46990</wp:posOffset>
                      </wp:positionV>
                      <wp:extent cx="4151630" cy="1982470"/>
                      <wp:effectExtent l="0" t="0" r="0" b="0"/>
                      <wp:wrapNone/>
                      <wp:docPr id="26" name="Group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1630" cy="1982470"/>
                                <a:chOff x="2577" y="10223"/>
                                <a:chExt cx="6538" cy="3122"/>
                              </a:xfrm>
                            </wpg:grpSpPr>
                            <wps:wsp>
                              <wps:cNvPr id="27" name="Line 1267"/>
                              <wps:cNvCnPr/>
                              <wps:spPr bwMode="auto">
                                <a:xfrm flipV="1">
                                  <a:off x="2583" y="11905"/>
                                  <a:ext cx="65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269"/>
                              <wps:cNvCnPr/>
                              <wps:spPr bwMode="auto">
                                <a:xfrm flipV="1">
                                  <a:off x="2577" y="10223"/>
                                  <a:ext cx="0" cy="3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FC7849" id="Group 1271" o:spid="_x0000_s1026" style="position:absolute;margin-left:38.4pt;margin-top:3.7pt;width:326.9pt;height:156.1pt;z-index:251661312" coordorigin="2577,10223" coordsize="6538,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">
                      <v:line id="Line 1267" o:spid="_x0000_s1027" style="position:absolute;flip:y;visibility:visible;mso-wrap-style:square" from="2583,11905" to="9115,1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      <v:stroke endarrow="block"/>
                      </v:line>
                      <v:line id="Line 1269" o:spid="_x0000_s1028" style="position:absolute;flip:y;visibility:visible;mso-wrap-style:square" from="2577,10223" to="2577,13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7J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Wy+osCwJa/AAAA//8DAFBLAQItABQABgAIAAAAIQDb4fbL7gAAAIUBAAATAAAAAAAAAAAA&#10;AAAAAAAAAABbQ29udGVudF9UeXBlc10ueG1sUEsBAi0AFAAGAAgAAAAhAFr0LFu/AAAAFQEAAAsA&#10;AAAAAAAAAAAAAAAAHwEAAF9yZWxzLy5yZWxzUEsBAi0AFAAGAAgAAAAhAI8FTsnEAAAA2wAAAA8A&#10;AAAAAAAAAAAAAAAABwIAAGRycy9kb3ducmV2LnhtbFBLBQYAAAAAAwADALcAAAD4AgAAAAA=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ED122B" w:rsidRDefault="00CA783D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178C31" wp14:editId="4369F6C9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-635</wp:posOffset>
                      </wp:positionV>
                      <wp:extent cx="4680585" cy="2198370"/>
                      <wp:effectExtent l="0" t="0" r="0" b="0"/>
                      <wp:wrapNone/>
                      <wp:docPr id="25" name="Text Box 1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0585" cy="2198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6532" w:type="dxa"/>
                                    <w:jc w:val="center"/>
                                    <w:tblBorders>
                                      <w:top w:val="dotted" w:sz="4" w:space="0" w:color="auto"/>
                                      <w:left w:val="dotted" w:sz="4" w:space="0" w:color="auto"/>
                                      <w:bottom w:val="dotted" w:sz="4" w:space="0" w:color="auto"/>
                                      <w:right w:val="dotted" w:sz="4" w:space="0" w:color="auto"/>
                                      <w:insideH w:val="dotted" w:sz="4" w:space="0" w:color="auto"/>
                                      <w:insideV w:val="dotted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</w:tblGrid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6F5830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6F5830" w:rsidRDefault="006F5830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6F5830" w:rsidRDefault="006F5830" w:rsidP="00ED122B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78C31" id="Text Box 1266" o:spid="_x0000_s1347" type="#_x0000_t202" style="position:absolute;margin-left:17.3pt;margin-top:-.05pt;width:368.55pt;height:17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6bquAIAALY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" filled="f" stroked="f">
                      <v:textbox inset="0,0,0,0">
                        <w:txbxContent>
                          <w:tbl>
                            <w:tblPr>
                              <w:tblW w:w="6532" w:type="dxa"/>
                              <w:jc w:val="center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5830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6F5830" w:rsidRDefault="006F5830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F5830" w:rsidRDefault="006F5830" w:rsidP="00ED122B"/>
                        </w:txbxContent>
                      </v:textbox>
                    </v:shape>
                  </w:pict>
                </mc:Fallback>
              </mc:AlternateContent>
            </w: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ED122B" w:rsidRPr="00A3563A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22B" w:rsidRDefault="00ED122B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566A3C" w:rsidRPr="00F10CFB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66A3C" w:rsidRDefault="00566A3C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 w:rsidRPr="00F10CFB">
              <w:rPr>
                <w:i/>
                <w:iCs/>
                <w:szCs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A3C" w:rsidRPr="00F10CFB" w:rsidRDefault="00566A3C" w:rsidP="00566A3C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>
              <w:object w:dxaOrig="4260" w:dyaOrig="3345">
                <v:shape id="_x0000_i1039" type="#_x0000_t75" style="width:142.2pt;height:111.35pt" o:ole="">
                  <v:imagedata r:id="rId43" o:title=""/>
                </v:shape>
                <o:OLEObject Type="Embed" ProgID="PBrush" ShapeID="_x0000_i1039" DrawAspect="Content" ObjectID="_1579968591" r:id="rId44"/>
              </w:objec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A3C" w:rsidRPr="00F10CFB" w:rsidRDefault="00566A3C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bookmarkEnd w:id="11"/>
      <w:bookmarkEnd w:id="12"/>
      <w:tr w:rsidR="00693564" w:rsidTr="001A4D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564" w:rsidRDefault="00693564" w:rsidP="00790A8F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564" w:rsidRDefault="00693564" w:rsidP="00790A8F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Que se passe-t-il lorsque S1 </w:t>
            </w:r>
            <w:r w:rsidR="00790A8F">
              <w:rPr>
                <w:szCs w:val="24"/>
              </w:rPr>
              <w:t xml:space="preserve">seul </w:t>
            </w:r>
            <w:r>
              <w:rPr>
                <w:szCs w:val="24"/>
              </w:rPr>
              <w:t>est actionné ?</w:t>
            </w:r>
          </w:p>
          <w:p w:rsidR="00693564" w:rsidRDefault="00693564" w:rsidP="00693564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 xml:space="preserve">Que se passe-t-il lorsque S2 </w:t>
            </w:r>
            <w:r w:rsidR="00790A8F">
              <w:rPr>
                <w:szCs w:val="24"/>
              </w:rPr>
              <w:t xml:space="preserve">seul </w:t>
            </w:r>
            <w:r>
              <w:rPr>
                <w:szCs w:val="24"/>
              </w:rPr>
              <w:t>est actionné ?</w:t>
            </w:r>
          </w:p>
          <w:p w:rsidR="00693564" w:rsidRDefault="00693564" w:rsidP="00790A8F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Que se passe-t-il lorsque S1 et S2 sont actionnés ?</w:t>
            </w:r>
          </w:p>
          <w:p w:rsidR="00693564" w:rsidRPr="00F35543" w:rsidRDefault="00790A8F" w:rsidP="00790A8F">
            <w:pPr>
              <w:spacing w:before="20" w:after="20"/>
              <w:rPr>
                <w:szCs w:val="24"/>
              </w:rPr>
            </w:pPr>
            <w:r>
              <w:object w:dxaOrig="7860" w:dyaOrig="2280">
                <v:shape id="_x0000_i1040" type="#_x0000_t75" style="width:334.6pt;height:96.8pt" o:ole="">
                  <v:imagedata r:id="rId45" o:title=""/>
                </v:shape>
                <o:OLEObject Type="Embed" ProgID="PBrush" ShapeID="_x0000_i1040" DrawAspect="Content" ObjectID="_1579968592" r:id="rId46"/>
              </w:object>
            </w:r>
          </w:p>
          <w:p w:rsidR="00693564" w:rsidRPr="009143A4" w:rsidRDefault="00693564" w:rsidP="00790A8F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  <w:p w:rsidR="00693564" w:rsidRPr="00A3563A" w:rsidRDefault="000F5310" w:rsidP="00693564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Remarque : VG2 est une source de tension alternative !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564" w:rsidRDefault="00693564" w:rsidP="00790A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564" w:rsidRDefault="00693564" w:rsidP="00790A8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693564" w:rsidRPr="00F10CFB" w:rsidTr="001A4D0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8F" w:rsidRPr="007C5BEE" w:rsidRDefault="00693564" w:rsidP="007C5BEE">
            <w:pPr>
              <w:rPr>
                <w:i/>
              </w:rPr>
            </w:pPr>
            <w:r w:rsidRPr="007C5BEE">
              <w:rPr>
                <w:b/>
                <w:i/>
              </w:rPr>
              <w:t>Réponse(s) :</w:t>
            </w:r>
            <w:r w:rsidRPr="007C5BEE">
              <w:rPr>
                <w:i/>
              </w:rPr>
              <w:t xml:space="preserve"> S1 seul : P1 est activée ; S2 seul : P2 est activée ;</w:t>
            </w:r>
          </w:p>
          <w:p w:rsidR="00693564" w:rsidRPr="00F10CFB" w:rsidRDefault="00693564" w:rsidP="007C5BEE">
            <w:r w:rsidRPr="007C5BEE">
              <w:rPr>
                <w:i/>
              </w:rPr>
              <w:t>S1 et S2 sont activé</w:t>
            </w:r>
            <w:r w:rsidR="00790A8F" w:rsidRPr="007C5BEE">
              <w:rPr>
                <w:i/>
              </w:rPr>
              <w:t>s</w:t>
            </w:r>
            <w:r w:rsidRPr="007C5BEE">
              <w:rPr>
                <w:i/>
              </w:rPr>
              <w:t> :P1 et P2 sont activée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564" w:rsidRPr="00F10CFB" w:rsidRDefault="00693564" w:rsidP="00790A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6C1F7D" w:rsidRDefault="006C1F7D" w:rsidP="00D73BF9"/>
    <w:p w:rsidR="006C1F7D" w:rsidRDefault="006C1F7D" w:rsidP="00D73BF9"/>
    <w:p w:rsidR="006C1F7D" w:rsidRDefault="008B5F66" w:rsidP="006C1F7D">
      <w:hyperlink w:anchor="_top" w:history="1">
        <w:r w:rsidR="006C1F7D" w:rsidRPr="00D73BF9">
          <w:rPr>
            <w:rStyle w:val="Lienhypertexte"/>
          </w:rPr>
          <w:t>Retour au haut de la page</w:t>
        </w:r>
      </w:hyperlink>
    </w:p>
    <w:p w:rsidR="006C1F7D" w:rsidRDefault="006C1F7D" w:rsidP="00D73BF9"/>
    <w:p w:rsidR="00D74AE3" w:rsidRDefault="00D74AE3" w:rsidP="00D73BF9"/>
    <w:p w:rsidR="003D01BF" w:rsidRDefault="003D01BF" w:rsidP="007C5BEE">
      <w:bookmarkStart w:id="13" w:name="_Redresseur_mono_alternance"/>
      <w:bookmarkEnd w:id="13"/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418"/>
        <w:gridCol w:w="7087"/>
        <w:gridCol w:w="567"/>
        <w:gridCol w:w="567"/>
      </w:tblGrid>
      <w:tr w:rsidR="00F9009A" w:rsidTr="00B30C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09A" w:rsidRDefault="00F9009A" w:rsidP="00B30C6F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09A" w:rsidRDefault="00F9009A" w:rsidP="00B30C6F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Dessiner l’allure de la tension aux bornes de Rch si Uz = 3 V.</w:t>
            </w:r>
          </w:p>
          <w:p w:rsidR="00F9009A" w:rsidRPr="00575482" w:rsidRDefault="00F9009A" w:rsidP="00B30C6F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Identifier l’axe avec une ou des valeurs.</w:t>
            </w:r>
          </w:p>
          <w:p w:rsidR="00F9009A" w:rsidRDefault="00F9009A" w:rsidP="00B30C6F">
            <w:pPr>
              <w:spacing w:before="20" w:after="20"/>
            </w:pPr>
            <w:r>
              <w:object w:dxaOrig="3105" w:dyaOrig="1290">
                <v:shape id="_x0000_i1041" type="#_x0000_t75" style="width:154.9pt;height:64.75pt" o:ole="">
                  <v:imagedata r:id="rId41" o:title=""/>
                </v:shape>
                <o:OLEObject Type="Embed" ProgID="PBrush" ShapeID="_x0000_i1041" DrawAspect="Content" ObjectID="_1579968593" r:id="rId47"/>
              </w:object>
            </w:r>
            <w:r>
              <w:rPr>
                <w:szCs w:val="24"/>
              </w:rPr>
              <w:t xml:space="preserve"> Avec : R = 10 Ω et Rch = 100 Ω</w:t>
            </w:r>
          </w:p>
          <w:p w:rsidR="00F9009A" w:rsidRPr="00F35543" w:rsidRDefault="00F9009A" w:rsidP="00B30C6F">
            <w:pPr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CF64C5D" wp14:editId="3FDC7F66">
                      <wp:simplePos x="0" y="0"/>
                      <wp:positionH relativeFrom="column">
                        <wp:posOffset>-30953</wp:posOffset>
                      </wp:positionH>
                      <wp:positionV relativeFrom="paragraph">
                        <wp:posOffset>92075</wp:posOffset>
                      </wp:positionV>
                      <wp:extent cx="552893" cy="1200150"/>
                      <wp:effectExtent l="0" t="0" r="0" b="0"/>
                      <wp:wrapNone/>
                      <wp:docPr id="371" name="Text Box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893" cy="1200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U [V]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    4,5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Pr="00E46781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   3,5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64C5D" id="Text Box 1378" o:spid="_x0000_s1348" type="#_x0000_t202" style="position:absolute;margin-left:-2.45pt;margin-top:7.25pt;width:43.55pt;height:9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" fillcolor="white [3212]" stroked="f">
                      <v:textbox>
                        <w:txbxContent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U [V]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4,5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Pr="00E46781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3,5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009A" w:rsidRPr="009143A4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9105063" wp14:editId="51E8A1C2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1846580</wp:posOffset>
                      </wp:positionV>
                      <wp:extent cx="4465320" cy="0"/>
                      <wp:effectExtent l="0" t="76200" r="30480" b="95250"/>
                      <wp:wrapNone/>
                      <wp:docPr id="372" name="AutoShap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65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6ED7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76" o:spid="_x0000_s1026" type="#_x0000_t32" style="position:absolute;margin-left:48.5pt;margin-top:145.4pt;width:351.6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nKOA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492675E" wp14:editId="5F945D75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43342</wp:posOffset>
                      </wp:positionV>
                      <wp:extent cx="3810" cy="1800225"/>
                      <wp:effectExtent l="76200" t="38100" r="72390" b="28575"/>
                      <wp:wrapNone/>
                      <wp:docPr id="373" name="AutoShap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1800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A6C41" id="AutoShape 1377" o:spid="_x0000_s1026" type="#_x0000_t32" style="position:absolute;margin-left:48.8pt;margin-top:3.4pt;width:.3pt;height:141.7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9D24950" wp14:editId="73536CE8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1847850</wp:posOffset>
                      </wp:positionV>
                      <wp:extent cx="704850" cy="457200"/>
                      <wp:effectExtent l="0" t="0" r="0" b="0"/>
                      <wp:wrapNone/>
                      <wp:docPr id="374" name="Text Box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Uch [V]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Pr="00E46781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24950" id="Text Box 1381" o:spid="_x0000_s1349" type="#_x0000_t202" style="position:absolute;left:0;text-align:left;margin-left:-1.35pt;margin-top:145.5pt;width:55.5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xGugIAAMU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" filled="f" stroked="f">
                      <v:textbox>
                        <w:txbxContent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Uch [V]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Pr="00E46781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286013B" wp14:editId="49EA2580">
                      <wp:simplePos x="0" y="0"/>
                      <wp:positionH relativeFrom="column">
                        <wp:posOffset>4956810</wp:posOffset>
                      </wp:positionH>
                      <wp:positionV relativeFrom="paragraph">
                        <wp:posOffset>1530350</wp:posOffset>
                      </wp:positionV>
                      <wp:extent cx="313055" cy="352425"/>
                      <wp:effectExtent l="0" t="0" r="0" b="0"/>
                      <wp:wrapNone/>
                      <wp:docPr id="375" name="Text Box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Pr="00E46781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013B" id="Text Box 1382" o:spid="_x0000_s1350" type="#_x0000_t202" style="position:absolute;left:0;text-align:left;margin-left:390.3pt;margin-top:120.5pt;width:24.65pt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fw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" filled="f" stroked="f">
                      <v:textbox>
                        <w:txbxContent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t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Pr="00E46781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6AD7D03" wp14:editId="38A1A9F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786765</wp:posOffset>
                      </wp:positionV>
                      <wp:extent cx="4486275" cy="635"/>
                      <wp:effectExtent l="0" t="0" r="0" b="0"/>
                      <wp:wrapNone/>
                      <wp:docPr id="376" name="AutoShape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62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28036" id="AutoShape 1380" o:spid="_x0000_s1026" type="#_x0000_t32" style="position:absolute;margin-left:28.8pt;margin-top:61.95pt;width:353.25pt;height: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D0151D4" wp14:editId="26ACEC3D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63500</wp:posOffset>
                      </wp:positionV>
                      <wp:extent cx="4486275" cy="635"/>
                      <wp:effectExtent l="0" t="0" r="0" b="0"/>
                      <wp:wrapNone/>
                      <wp:docPr id="377" name="AutoShape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62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D596A" id="AutoShape 1379" o:spid="_x0000_s1026" type="#_x0000_t32" style="position:absolute;margin-left:28.8pt;margin-top:5pt;width:353.25pt;height: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">
                      <v:stroke dashstyle="dash"/>
                    </v:shape>
                  </w:pict>
                </mc:Fallback>
              </mc:AlternateContent>
            </w:r>
            <w:r>
              <w:object w:dxaOrig="6255" w:dyaOrig="2955">
                <v:shape id="_x0000_i1042" type="#_x0000_t75" style="width:312.8pt;height:147.05pt" o:ole="">
                  <v:imagedata r:id="rId48" o:title=""/>
                </v:shape>
                <o:OLEObject Type="Embed" ProgID="PBrush" ShapeID="_x0000_i1042" DrawAspect="Content" ObjectID="_1579968594" r:id="rId49"/>
              </w:object>
            </w: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2EF98CE" wp14:editId="4CC5FCF6">
                      <wp:simplePos x="0" y="0"/>
                      <wp:positionH relativeFrom="column">
                        <wp:posOffset>639918</wp:posOffset>
                      </wp:positionH>
                      <wp:positionV relativeFrom="paragraph">
                        <wp:posOffset>57150</wp:posOffset>
                      </wp:positionV>
                      <wp:extent cx="0" cy="1982470"/>
                      <wp:effectExtent l="76200" t="38100" r="57150" b="17780"/>
                      <wp:wrapNone/>
                      <wp:docPr id="378" name="Lin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824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94EC7" id="Line 1375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4pt,4.5pt" to="50.4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" strokeweight="1.5pt">
                      <v:stroke endarrow="block"/>
                    </v:line>
                  </w:pict>
                </mc:Fallback>
              </mc:AlternateContent>
            </w: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286594F" wp14:editId="571D13C6">
                      <wp:simplePos x="0" y="0"/>
                      <wp:positionH relativeFrom="column">
                        <wp:posOffset>265415</wp:posOffset>
                      </wp:positionH>
                      <wp:positionV relativeFrom="paragraph">
                        <wp:posOffset>4105</wp:posOffset>
                      </wp:positionV>
                      <wp:extent cx="4680585" cy="1947309"/>
                      <wp:effectExtent l="0" t="0" r="5715" b="15240"/>
                      <wp:wrapNone/>
                      <wp:docPr id="379" name="Text Box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0585" cy="1947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6248" w:type="dxa"/>
                                    <w:jc w:val="center"/>
                                    <w:tblBorders>
                                      <w:top w:val="dotted" w:sz="4" w:space="0" w:color="auto"/>
                                      <w:left w:val="dotted" w:sz="4" w:space="0" w:color="auto"/>
                                      <w:bottom w:val="dotted" w:sz="4" w:space="0" w:color="auto"/>
                                      <w:right w:val="dotted" w:sz="4" w:space="0" w:color="auto"/>
                                      <w:insideH w:val="dotted" w:sz="4" w:space="0" w:color="auto"/>
                                      <w:insideV w:val="dotted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</w:tblGrid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F9009A" w:rsidRDefault="00F9009A" w:rsidP="00F9009A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594F" id="Text Box 1372" o:spid="_x0000_s1351" type="#_x0000_t202" style="position:absolute;margin-left:20.9pt;margin-top:.3pt;width:368.55pt;height:153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0otg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" filled="f" stroked="f">
                      <v:textbox inset="0,0,0,0">
                        <w:txbxContent>
                          <w:tbl>
                            <w:tblPr>
                              <w:tblW w:w="6248" w:type="dxa"/>
                              <w:jc w:val="center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9009A" w:rsidRDefault="00F9009A" w:rsidP="00F9009A"/>
                        </w:txbxContent>
                      </v:textbox>
                    </v:shape>
                  </w:pict>
                </mc:Fallback>
              </mc:AlternateContent>
            </w: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18C783C" wp14:editId="54ED5F73">
                      <wp:simplePos x="0" y="0"/>
                      <wp:positionH relativeFrom="column">
                        <wp:posOffset>4889338</wp:posOffset>
                      </wp:positionH>
                      <wp:positionV relativeFrom="paragraph">
                        <wp:posOffset>22225</wp:posOffset>
                      </wp:positionV>
                      <wp:extent cx="313055" cy="352425"/>
                      <wp:effectExtent l="0" t="0" r="0" b="9525"/>
                      <wp:wrapNone/>
                      <wp:docPr id="380" name="Text Box 1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Pr="00E46781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C783C" id="Text Box 1383" o:spid="_x0000_s1352" type="#_x0000_t202" style="position:absolute;margin-left:385pt;margin-top:1.75pt;width:24.65pt;height:27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hJvAIAAMU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" filled="f" stroked="f">
                      <v:textbox>
                        <w:txbxContent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t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Pr="00E46781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173ADD3" wp14:editId="3DE03279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121920</wp:posOffset>
                      </wp:positionV>
                      <wp:extent cx="4465320" cy="0"/>
                      <wp:effectExtent l="0" t="76200" r="30480" b="95250"/>
                      <wp:wrapNone/>
                      <wp:docPr id="381" name="AutoShap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65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A79E1" id="AutoShape 1376" o:spid="_x0000_s1026" type="#_x0000_t32" style="position:absolute;margin-left:50.2pt;margin-top:9.6pt;width:351.6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unOAIAAGM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" strokeweight="1.5pt">
                      <v:stroke endarrow="block"/>
                    </v:shape>
                  </w:pict>
                </mc:Fallback>
              </mc:AlternateContent>
            </w:r>
          </w:p>
          <w:p w:rsidR="00F9009A" w:rsidRPr="00A3563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E558E5" w:rsidRPr="00F10CFB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558E5" w:rsidRDefault="00E558E5" w:rsidP="00895DEF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 w:rsidRPr="00F10CFB">
              <w:rPr>
                <w:i/>
                <w:iCs/>
                <w:szCs w:val="24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DEF" w:rsidRDefault="00895DEF" w:rsidP="00E558E5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i/>
                <w:iCs/>
                <w:szCs w:val="24"/>
              </w:rPr>
              <w:t>U</w:t>
            </w:r>
            <w:r w:rsidRPr="00C11821">
              <w:rPr>
                <w:i/>
                <w:iCs/>
                <w:szCs w:val="24"/>
                <w:vertAlign w:val="subscript"/>
              </w:rPr>
              <w:t xml:space="preserve">source </w:t>
            </w:r>
            <w:r w:rsidRPr="00C11821">
              <w:rPr>
                <w:i/>
                <w:iCs/>
                <w:szCs w:val="24"/>
              </w:rPr>
              <w:t>minimum </w:t>
            </w:r>
            <w:r>
              <w:rPr>
                <w:i/>
                <w:iCs/>
                <w:szCs w:val="24"/>
              </w:rPr>
              <w:t xml:space="preserve">pour que la </w:t>
            </w:r>
            <w:r w:rsidR="004C5F49">
              <w:rPr>
                <w:i/>
                <w:iCs/>
                <w:szCs w:val="24"/>
              </w:rPr>
              <w:t>Zener</w:t>
            </w:r>
            <w:r>
              <w:rPr>
                <w:i/>
                <w:iCs/>
                <w:szCs w:val="24"/>
              </w:rPr>
              <w:t xml:space="preserve"> conduise = 3,3 V</w:t>
            </w:r>
          </w:p>
          <w:p w:rsidR="00E026F3" w:rsidRPr="00E026F3" w:rsidRDefault="00E026F3" w:rsidP="00E558E5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8025" w:dyaOrig="3585">
                <v:shape id="_x0000_i1043" type="#_x0000_t75" style="width:252.9pt;height:112.55pt" o:ole="">
                  <v:imagedata r:id="rId50" o:title=""/>
                </v:shape>
                <o:OLEObject Type="Embed" ProgID="PBrush" ShapeID="_x0000_i1043" DrawAspect="Content" ObjectID="_1579968595" r:id="rId51"/>
              </w:objec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8E5" w:rsidRPr="00F10CFB" w:rsidRDefault="00E558E5" w:rsidP="00F332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F21D40" w:rsidRDefault="00F21D40" w:rsidP="007C5BEE"/>
    <w:bookmarkStart w:id="14" w:name="_Circuit_redresseur"/>
    <w:bookmarkEnd w:id="14"/>
    <w:p w:rsidR="000E6496" w:rsidRDefault="003D01BF" w:rsidP="003D01BF">
      <w:r>
        <w:fldChar w:fldCharType="begin"/>
      </w:r>
      <w:r>
        <w:instrText xml:space="preserve"> HYPERLINK  \l "_top" </w:instrText>
      </w:r>
      <w:r>
        <w:fldChar w:fldCharType="separate"/>
      </w:r>
      <w:r w:rsidRPr="00D73BF9">
        <w:rPr>
          <w:rStyle w:val="Lienhypertexte"/>
        </w:rPr>
        <w:t>Retour au haut de la page</w:t>
      </w:r>
      <w:r>
        <w:fldChar w:fldCharType="end"/>
      </w:r>
    </w:p>
    <w:p w:rsidR="000E6496" w:rsidRDefault="000E6496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418"/>
        <w:gridCol w:w="7087"/>
        <w:gridCol w:w="567"/>
        <w:gridCol w:w="567"/>
      </w:tblGrid>
      <w:tr w:rsidR="00F9009A" w:rsidTr="00B30C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09A" w:rsidRDefault="00F9009A" w:rsidP="00B30C6F">
            <w:pPr>
              <w:pStyle w:val="En-tte"/>
              <w:numPr>
                <w:ilvl w:val="0"/>
                <w:numId w:val="30"/>
              </w:numPr>
              <w:tabs>
                <w:tab w:val="left" w:pos="2268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09A" w:rsidRDefault="00F9009A" w:rsidP="00B30C6F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Dessiner l’allure de la tension aux bornes de Rch si Uz = 4 V.</w:t>
            </w:r>
          </w:p>
          <w:p w:rsidR="00F9009A" w:rsidRPr="00575482" w:rsidRDefault="00F9009A" w:rsidP="00B30C6F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Identifier l’axe avec une ou des valeurs.</w:t>
            </w:r>
          </w:p>
          <w:p w:rsidR="00F9009A" w:rsidRDefault="00F9009A" w:rsidP="00B30C6F">
            <w:pPr>
              <w:spacing w:before="20" w:after="20"/>
            </w:pPr>
            <w:r>
              <w:object w:dxaOrig="3105" w:dyaOrig="1290">
                <v:shape id="_x0000_i1044" type="#_x0000_t75" style="width:154.9pt;height:64.75pt" o:ole="">
                  <v:imagedata r:id="rId41" o:title=""/>
                </v:shape>
                <o:OLEObject Type="Embed" ProgID="PBrush" ShapeID="_x0000_i1044" DrawAspect="Content" ObjectID="_1579968596" r:id="rId52"/>
              </w:object>
            </w:r>
            <w:r>
              <w:rPr>
                <w:szCs w:val="24"/>
              </w:rPr>
              <w:t xml:space="preserve"> Avec : R = 10 Ω et Rch = 5 Ω</w:t>
            </w:r>
          </w:p>
          <w:p w:rsidR="00F9009A" w:rsidRPr="00F35543" w:rsidRDefault="00F9009A" w:rsidP="00B30C6F">
            <w:pPr>
              <w:spacing w:before="20" w:after="20"/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D19C7B0" wp14:editId="310E6276">
                      <wp:simplePos x="0" y="0"/>
                      <wp:positionH relativeFrom="column">
                        <wp:posOffset>-30953</wp:posOffset>
                      </wp:positionH>
                      <wp:positionV relativeFrom="paragraph">
                        <wp:posOffset>92075</wp:posOffset>
                      </wp:positionV>
                      <wp:extent cx="552893" cy="1200150"/>
                      <wp:effectExtent l="0" t="0" r="0" b="0"/>
                      <wp:wrapNone/>
                      <wp:docPr id="360" name="Text Box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893" cy="1200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U [V]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     15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       9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Pr="00E46781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9C7B0" id="_x0000_s1353" type="#_x0000_t202" style="position:absolute;margin-left:-2.45pt;margin-top:7.25pt;width:43.55pt;height:9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" fillcolor="white [3212]" stroked="f">
                      <v:textbox>
                        <w:txbxContent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U [V]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15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9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Pr="00E46781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009A" w:rsidRPr="009143A4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FE41333" wp14:editId="3BC14632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1846580</wp:posOffset>
                      </wp:positionV>
                      <wp:extent cx="4465320" cy="0"/>
                      <wp:effectExtent l="0" t="76200" r="30480" b="95250"/>
                      <wp:wrapNone/>
                      <wp:docPr id="361" name="AutoShap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65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038B7" id="AutoShape 1376" o:spid="_x0000_s1026" type="#_x0000_t32" style="position:absolute;margin-left:48.5pt;margin-top:145.4pt;width:351.6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IOOAIAAGM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AECEA0" wp14:editId="4D39772A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43342</wp:posOffset>
                      </wp:positionV>
                      <wp:extent cx="3810" cy="1800225"/>
                      <wp:effectExtent l="76200" t="38100" r="72390" b="28575"/>
                      <wp:wrapNone/>
                      <wp:docPr id="362" name="AutoShap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" cy="1800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A309C" id="AutoShape 1377" o:spid="_x0000_s1026" type="#_x0000_t32" style="position:absolute;margin-left:48.8pt;margin-top:3.4pt;width:.3pt;height:141.7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09D5216" wp14:editId="1E62F46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1847850</wp:posOffset>
                      </wp:positionV>
                      <wp:extent cx="704850" cy="457200"/>
                      <wp:effectExtent l="0" t="0" r="0" b="0"/>
                      <wp:wrapNone/>
                      <wp:docPr id="363" name="Text Box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Uch [V]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Pr="00E46781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D5216" id="_x0000_s1354" type="#_x0000_t202" style="position:absolute;left:0;text-align:left;margin-left:-1.35pt;margin-top:145.5pt;width:55.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" filled="f" stroked="f">
                      <v:textbox>
                        <w:txbxContent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Uch [V]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Pr="00E46781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546E829" wp14:editId="1C455772">
                      <wp:simplePos x="0" y="0"/>
                      <wp:positionH relativeFrom="column">
                        <wp:posOffset>4956810</wp:posOffset>
                      </wp:positionH>
                      <wp:positionV relativeFrom="paragraph">
                        <wp:posOffset>1530350</wp:posOffset>
                      </wp:positionV>
                      <wp:extent cx="313055" cy="352425"/>
                      <wp:effectExtent l="0" t="0" r="0" b="0"/>
                      <wp:wrapNone/>
                      <wp:docPr id="364" name="Text Box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Pr="00E46781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6E829" id="_x0000_s1355" type="#_x0000_t202" style="position:absolute;left:0;text-align:left;margin-left:390.3pt;margin-top:120.5pt;width:24.65pt;height:2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zN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" filled="f" stroked="f">
                      <v:textbox>
                        <w:txbxContent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t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Pr="00E46781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B386F21" wp14:editId="2F0C201A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786765</wp:posOffset>
                      </wp:positionV>
                      <wp:extent cx="4486275" cy="635"/>
                      <wp:effectExtent l="0" t="0" r="0" b="0"/>
                      <wp:wrapNone/>
                      <wp:docPr id="365" name="AutoShape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62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781BF" id="AutoShape 1380" o:spid="_x0000_s1026" type="#_x0000_t32" style="position:absolute;margin-left:28.8pt;margin-top:61.95pt;width:353.25pt;height: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">
                      <v:stroke dashstyle="dash"/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F385A7C" wp14:editId="2FF44D78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63500</wp:posOffset>
                      </wp:positionV>
                      <wp:extent cx="4486275" cy="635"/>
                      <wp:effectExtent l="0" t="0" r="0" b="0"/>
                      <wp:wrapNone/>
                      <wp:docPr id="366" name="AutoShape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862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73795" id="AutoShape 1379" o:spid="_x0000_s1026" type="#_x0000_t32" style="position:absolute;margin-left:28.8pt;margin-top:5pt;width:353.25pt;height: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">
                      <v:stroke dashstyle="dash"/>
                    </v:shape>
                  </w:pict>
                </mc:Fallback>
              </mc:AlternateContent>
            </w:r>
            <w:r>
              <w:object w:dxaOrig="6255" w:dyaOrig="2955">
                <v:shape id="_x0000_i1045" type="#_x0000_t75" style="width:312.8pt;height:147.05pt" o:ole="">
                  <v:imagedata r:id="rId48" o:title=""/>
                </v:shape>
                <o:OLEObject Type="Embed" ProgID="PBrush" ShapeID="_x0000_i1045" DrawAspect="Content" ObjectID="_1579968597" r:id="rId53"/>
              </w:object>
            </w: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A4CC956" wp14:editId="7ED4D2C9">
                      <wp:simplePos x="0" y="0"/>
                      <wp:positionH relativeFrom="column">
                        <wp:posOffset>639918</wp:posOffset>
                      </wp:positionH>
                      <wp:positionV relativeFrom="paragraph">
                        <wp:posOffset>57150</wp:posOffset>
                      </wp:positionV>
                      <wp:extent cx="0" cy="1982470"/>
                      <wp:effectExtent l="76200" t="38100" r="57150" b="17780"/>
                      <wp:wrapNone/>
                      <wp:docPr id="367" name="Lin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824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BCBCD9" id="Line 1375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4pt,4.5pt" to="50.4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" strokeweight="1.5pt">
                      <v:stroke endarrow="block"/>
                    </v:line>
                  </w:pict>
                </mc:Fallback>
              </mc:AlternateContent>
            </w: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5A77476" wp14:editId="442BAE0E">
                      <wp:simplePos x="0" y="0"/>
                      <wp:positionH relativeFrom="column">
                        <wp:posOffset>265415</wp:posOffset>
                      </wp:positionH>
                      <wp:positionV relativeFrom="paragraph">
                        <wp:posOffset>4105</wp:posOffset>
                      </wp:positionV>
                      <wp:extent cx="4680585" cy="1947309"/>
                      <wp:effectExtent l="0" t="0" r="5715" b="15240"/>
                      <wp:wrapNone/>
                      <wp:docPr id="368" name="Text Box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0585" cy="1947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6248" w:type="dxa"/>
                                    <w:jc w:val="center"/>
                                    <w:tblBorders>
                                      <w:top w:val="dotted" w:sz="4" w:space="0" w:color="auto"/>
                                      <w:left w:val="dotted" w:sz="4" w:space="0" w:color="auto"/>
                                      <w:bottom w:val="dotted" w:sz="4" w:space="0" w:color="auto"/>
                                      <w:right w:val="dotted" w:sz="4" w:space="0" w:color="auto"/>
                                      <w:insideH w:val="dotted" w:sz="4" w:space="0" w:color="auto"/>
                                      <w:insideV w:val="dotted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  <w:gridCol w:w="284"/>
                                  </w:tblGrid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F9009A" w:rsidTr="00783E76">
                                    <w:trPr>
                                      <w:trHeight w:val="284"/>
                                      <w:jc w:val="center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</w:tcPr>
                                      <w:p w:rsidR="00F9009A" w:rsidRDefault="00F9009A" w:rsidP="0020642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F9009A" w:rsidRDefault="00F9009A" w:rsidP="00F9009A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77476" id="_x0000_s1356" type="#_x0000_t202" style="position:absolute;margin-left:20.9pt;margin-top:.3pt;width:368.55pt;height:153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Swtg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" filled="f" stroked="f">
                      <v:textbox inset="0,0,0,0">
                        <w:txbxContent>
                          <w:tbl>
                            <w:tblPr>
                              <w:tblW w:w="6248" w:type="dxa"/>
                              <w:jc w:val="center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F9009A" w:rsidTr="00783E76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F9009A" w:rsidRDefault="00F9009A" w:rsidP="002064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F9009A" w:rsidRDefault="00F9009A" w:rsidP="00F9009A"/>
                        </w:txbxContent>
                      </v:textbox>
                    </v:shape>
                  </w:pict>
                </mc:Fallback>
              </mc:AlternateContent>
            </w: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szCs w:val="24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AC12B19" wp14:editId="3F9F3A05">
                      <wp:simplePos x="0" y="0"/>
                      <wp:positionH relativeFrom="column">
                        <wp:posOffset>4889338</wp:posOffset>
                      </wp:positionH>
                      <wp:positionV relativeFrom="paragraph">
                        <wp:posOffset>22225</wp:posOffset>
                      </wp:positionV>
                      <wp:extent cx="313055" cy="352425"/>
                      <wp:effectExtent l="0" t="0" r="0" b="9525"/>
                      <wp:wrapNone/>
                      <wp:docPr id="369" name="Text Box 1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t</w:t>
                                  </w: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F9009A" w:rsidRPr="00E46781" w:rsidRDefault="00F9009A" w:rsidP="00F9009A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12B19" id="_x0000_s1357" type="#_x0000_t202" style="position:absolute;margin-left:385pt;margin-top:1.75pt;width:24.65pt;height:27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6zvQ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" filled="f" stroked="f">
                      <v:textbox>
                        <w:txbxContent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t</w:t>
                            </w: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F9009A" w:rsidRPr="00E46781" w:rsidRDefault="00F9009A" w:rsidP="00F9009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A81A6C9" wp14:editId="3AE8461C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121920</wp:posOffset>
                      </wp:positionV>
                      <wp:extent cx="4465320" cy="0"/>
                      <wp:effectExtent l="0" t="76200" r="30480" b="95250"/>
                      <wp:wrapNone/>
                      <wp:docPr id="370" name="AutoShap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65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7C3DD" id="AutoShape 1376" o:spid="_x0000_s1026" type="#_x0000_t32" style="position:absolute;margin-left:50.2pt;margin-top:9.6pt;width:351.6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xaNwIAAGM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" strokeweight="1.5pt">
                      <v:stroke endarrow="block"/>
                    </v:shape>
                  </w:pict>
                </mc:Fallback>
              </mc:AlternateContent>
            </w:r>
          </w:p>
          <w:p w:rsidR="00F9009A" w:rsidRPr="00A3563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09A" w:rsidRDefault="00F9009A" w:rsidP="00B30C6F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0E6496" w:rsidRPr="00F10CFB" w:rsidTr="00135971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E6496" w:rsidRDefault="000E6496" w:rsidP="0013597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 w:rsidRPr="00F10CFB">
              <w:rPr>
                <w:i/>
                <w:iCs/>
                <w:szCs w:val="24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496" w:rsidRDefault="000E6496" w:rsidP="000E6496">
            <w:pPr>
              <w:pStyle w:val="En-tte"/>
              <w:tabs>
                <w:tab w:val="clear" w:pos="4536"/>
                <w:tab w:val="clear" w:pos="9072"/>
              </w:tabs>
            </w:pPr>
            <w:r>
              <w:rPr>
                <w:i/>
                <w:iCs/>
                <w:szCs w:val="24"/>
              </w:rPr>
              <w:t xml:space="preserve">La </w:t>
            </w:r>
            <w:r w:rsidR="00027A76">
              <w:rPr>
                <w:i/>
                <w:iCs/>
                <w:szCs w:val="24"/>
              </w:rPr>
              <w:t xml:space="preserve">diode </w:t>
            </w:r>
            <w:r>
              <w:rPr>
                <w:i/>
                <w:iCs/>
                <w:szCs w:val="24"/>
              </w:rPr>
              <w:t>Zener condui</w:t>
            </w:r>
            <w:r w:rsidR="00027A76">
              <w:rPr>
                <w:i/>
                <w:iCs/>
                <w:szCs w:val="24"/>
              </w:rPr>
              <w:t>t dès que U</w:t>
            </w:r>
            <w:r w:rsidR="00027A76" w:rsidRPr="00027A76">
              <w:rPr>
                <w:i/>
                <w:iCs/>
                <w:szCs w:val="24"/>
                <w:vertAlign w:val="subscript"/>
              </w:rPr>
              <w:t>ch</w:t>
            </w:r>
            <w:r w:rsidR="00027A76">
              <w:rPr>
                <w:i/>
                <w:iCs/>
                <w:szCs w:val="24"/>
              </w:rPr>
              <w:t xml:space="preserve"> &gt; 4 V</w:t>
            </w:r>
          </w:p>
          <w:p w:rsidR="000E6496" w:rsidRDefault="000E6496" w:rsidP="000E6496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8160" w:dyaOrig="3780">
                <v:shape id="_x0000_i1046" type="#_x0000_t75" style="width:276.5pt;height:128.25pt" o:ole="">
                  <v:imagedata r:id="rId54" o:title=""/>
                </v:shape>
                <o:OLEObject Type="Embed" ProgID="PBrush" ShapeID="_x0000_i1046" DrawAspect="Content" ObjectID="_1579968598" r:id="rId55"/>
              </w:object>
            </w:r>
          </w:p>
          <w:p w:rsidR="00027A76" w:rsidRPr="00E026F3" w:rsidRDefault="00027A76" w:rsidP="000E6496">
            <w:pPr>
              <w:pStyle w:val="En-tte"/>
              <w:tabs>
                <w:tab w:val="clear" w:pos="4536"/>
                <w:tab w:val="clear" w:pos="9072"/>
              </w:tabs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496" w:rsidRPr="00F10CFB" w:rsidRDefault="000E6496" w:rsidP="0013597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0E6496" w:rsidRDefault="000E6496" w:rsidP="000E6496"/>
    <w:p w:rsidR="000E6496" w:rsidRDefault="008B5F66" w:rsidP="000E6496">
      <w:hyperlink w:anchor="_top" w:history="1">
        <w:r w:rsidR="000E6496" w:rsidRPr="00D73BF9">
          <w:rPr>
            <w:rStyle w:val="Lienhypertexte"/>
          </w:rPr>
          <w:t>Retour au haut de la page</w:t>
        </w:r>
      </w:hyperlink>
    </w:p>
    <w:p w:rsidR="003D01BF" w:rsidRDefault="003D01BF" w:rsidP="003D01BF"/>
    <w:p w:rsidR="000F5310" w:rsidRDefault="00F21D40">
      <w:r>
        <w:br w:type="page"/>
      </w:r>
    </w:p>
    <w:p w:rsidR="007C5BEE" w:rsidRDefault="007C5BEE" w:rsidP="007C5BEE"/>
    <w:p w:rsidR="00F21D40" w:rsidRDefault="00F21D40" w:rsidP="007C5BEE">
      <w:pPr>
        <w:pStyle w:val="Titre2"/>
      </w:pPr>
      <w:bookmarkStart w:id="15" w:name="_Circuits_redresseur"/>
      <w:bookmarkEnd w:id="15"/>
      <w:r>
        <w:t>Circuit</w:t>
      </w:r>
      <w:r w:rsidR="007C5BEE">
        <w:t>s</w:t>
      </w:r>
      <w:r>
        <w:t xml:space="preserve"> redresseur</w:t>
      </w:r>
      <w:r w:rsidR="007A1265">
        <w:t>s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F21D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Default="00F21D40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1BF" w:rsidRDefault="003D01BF" w:rsidP="003D01BF">
            <w:pPr>
              <w:pStyle w:val="En-tte"/>
              <w:tabs>
                <w:tab w:val="clear" w:pos="4536"/>
                <w:tab w:val="clear" w:pos="9072"/>
              </w:tabs>
            </w:pPr>
            <w:r>
              <w:t>Pour le montage suivant : quelle réponse correspond à l’allure de la tension u(t) connaissant la tension v (t)</w:t>
            </w:r>
          </w:p>
          <w:p w:rsidR="00F21D40" w:rsidRDefault="00501102" w:rsidP="00F21D40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85" w:dyaOrig="1815">
                <v:shape id="_x0000_i1047" type="#_x0000_t75" style="width:327.95pt;height:90.15pt" o:ole="">
                  <v:imagedata r:id="rId56" o:title=""/>
                </v:shape>
                <o:OLEObject Type="Embed" ProgID="PBrush" ShapeID="_x0000_i1047" DrawAspect="Content" ObjectID="_1579968599" r:id="rId57"/>
              </w:object>
            </w:r>
          </w:p>
          <w:p w:rsidR="003D01BF" w:rsidRDefault="003D01BF" w:rsidP="00F21D40">
            <w:pPr>
              <w:pStyle w:val="En-tte"/>
              <w:tabs>
                <w:tab w:val="clear" w:pos="4536"/>
                <w:tab w:val="clear" w:pos="9072"/>
              </w:tabs>
            </w:pPr>
            <w:r>
              <w:t>Entourer la bonne réponse :</w:t>
            </w:r>
          </w:p>
          <w:p w:rsidR="00F21D40" w:rsidRPr="00A3563A" w:rsidRDefault="00F21D40" w:rsidP="00F21D40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object w:dxaOrig="12510" w:dyaOrig="2760">
                <v:shape id="_x0000_i1048" type="#_x0000_t75" style="width:414.45pt;height:91.35pt" o:ole="">
                  <v:imagedata r:id="rId58" o:title=""/>
                </v:shape>
                <o:OLEObject Type="Embed" ProgID="PBrush" ShapeID="_x0000_i1048" DrawAspect="Content" ObjectID="_1579968600" r:id="rId5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Default="00F21D40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Default="00F21D40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F21D40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Pr="00F21D40" w:rsidRDefault="00F21D40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B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Pr="00F10CFB" w:rsidRDefault="00F21D40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F21D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Default="00F21D40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1BF" w:rsidRDefault="003D01BF" w:rsidP="003D01BF">
            <w:pPr>
              <w:pStyle w:val="En-tte"/>
              <w:tabs>
                <w:tab w:val="clear" w:pos="4536"/>
                <w:tab w:val="clear" w:pos="9072"/>
              </w:tabs>
            </w:pPr>
            <w:r>
              <w:t>Pour le montage suivant : quelle réponse correspond à l’allure de la tension u(t) connaissant la tension v (t)</w:t>
            </w:r>
          </w:p>
          <w:p w:rsidR="00F21D40" w:rsidRDefault="0050110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600" w:dyaOrig="1800">
                <v:shape id="_x0000_i1049" type="#_x0000_t75" style="width:329.75pt;height:90.15pt" o:ole="">
                  <v:imagedata r:id="rId60" o:title=""/>
                </v:shape>
                <o:OLEObject Type="Embed" ProgID="PBrush" ShapeID="_x0000_i1049" DrawAspect="Content" ObjectID="_1579968601" r:id="rId61"/>
              </w:object>
            </w:r>
          </w:p>
          <w:p w:rsidR="003D01BF" w:rsidRDefault="003D01BF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Entourer la bonne réponse :</w:t>
            </w:r>
          </w:p>
          <w:p w:rsidR="00F21D40" w:rsidRPr="00A3563A" w:rsidRDefault="00F21D40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object w:dxaOrig="12525" w:dyaOrig="2730">
                <v:shape id="_x0000_i1050" type="#_x0000_t75" style="width:413.25pt;height:89.55pt" o:ole="">
                  <v:imagedata r:id="rId62" o:title=""/>
                </v:shape>
                <o:OLEObject Type="Embed" ProgID="PBrush" ShapeID="_x0000_i1050" DrawAspect="Content" ObjectID="_1579968602" r:id="rId6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Default="00F21D40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Default="00F21D40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F21D40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Pr="00F21D40" w:rsidRDefault="00F21D40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 w:rsidR="00423EA2">
              <w:rPr>
                <w:i/>
                <w:iCs/>
                <w:szCs w:val="24"/>
              </w:rPr>
              <w:t xml:space="preserve"> 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40" w:rsidRPr="00F10CFB" w:rsidRDefault="00F21D40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423E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Default="00423EA2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1BF" w:rsidRDefault="003D01BF" w:rsidP="003D01BF">
            <w:pPr>
              <w:pStyle w:val="En-tte"/>
              <w:tabs>
                <w:tab w:val="clear" w:pos="4536"/>
                <w:tab w:val="clear" w:pos="9072"/>
              </w:tabs>
            </w:pPr>
            <w:r>
              <w:t>Pour le montage suivant : quelle réponse correspond à l’allure de la tension u(t) connaissant la tension v (t)</w:t>
            </w:r>
          </w:p>
          <w:p w:rsidR="003D01BF" w:rsidRDefault="00501102" w:rsidP="003D01BF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270" w:dyaOrig="1830">
                <v:shape id="_x0000_i1051" type="#_x0000_t75" style="width:313.4pt;height:91.35pt" o:ole="">
                  <v:imagedata r:id="rId64" o:title=""/>
                </v:shape>
                <o:OLEObject Type="Embed" ProgID="PBrush" ShapeID="_x0000_i1051" DrawAspect="Content" ObjectID="_1579968603" r:id="rId65"/>
              </w:object>
            </w:r>
            <w:r w:rsidR="003D01BF">
              <w:t xml:space="preserve"> </w:t>
            </w:r>
          </w:p>
          <w:p w:rsidR="00423EA2" w:rsidRDefault="003D01BF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Entourer la bonne réponse :</w:t>
            </w:r>
          </w:p>
          <w:p w:rsidR="00423EA2" w:rsidRPr="00A3563A" w:rsidRDefault="001A4D04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object w:dxaOrig="12510" w:dyaOrig="2745">
                <v:shape id="_x0000_i1052" type="#_x0000_t75" style="width:414.45pt;height:90.15pt" o:ole="">
                  <v:imagedata r:id="rId66" o:title=""/>
                </v:shape>
                <o:OLEObject Type="Embed" ProgID="PBrush" ShapeID="_x0000_i1052" DrawAspect="Content" ObjectID="_1579968604" r:id="rId6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Default="00423EA2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Default="00423EA2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423EA2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Pr="00F21D40" w:rsidRDefault="00423EA2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Pr="00F10CFB" w:rsidRDefault="00423EA2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811EBD" w:rsidRDefault="00811EBD"/>
    <w:p w:rsidR="00811EBD" w:rsidRDefault="008B5F66" w:rsidP="00811EBD">
      <w:hyperlink w:anchor="_top" w:history="1">
        <w:r w:rsidR="00811EBD" w:rsidRPr="00D73BF9">
          <w:rPr>
            <w:rStyle w:val="Lienhypertexte"/>
          </w:rPr>
          <w:t>Retour au haut de la page</w:t>
        </w:r>
      </w:hyperlink>
    </w:p>
    <w:p w:rsidR="00423EA2" w:rsidRDefault="00423EA2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423E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Default="00423EA2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Default="00423EA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 xml:space="preserve">Pour </w:t>
            </w:r>
            <w:r w:rsidR="00501102">
              <w:t>le montage suivant : quelle réponse correspond à l</w:t>
            </w:r>
            <w:r>
              <w:t xml:space="preserve">’allure de la tension </w:t>
            </w:r>
            <w:r w:rsidR="00917344">
              <w:t>u(t</w:t>
            </w:r>
            <w:r>
              <w:t>) connaissant la tension v (t)</w:t>
            </w:r>
          </w:p>
          <w:p w:rsidR="00423EA2" w:rsidRDefault="00C365F2" w:rsidP="00501102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53" type="#_x0000_t75" style="width:249.3pt;height:130.7pt" o:ole="">
                  <v:imagedata r:id="rId68" o:title=""/>
                </v:shape>
                <o:OLEObject Type="Embed" ProgID="PBrush" ShapeID="_x0000_i1053" DrawAspect="Content" ObjectID="_1579968605" r:id="rId69"/>
              </w:object>
            </w:r>
          </w:p>
          <w:p w:rsidR="00501102" w:rsidRDefault="00501102" w:rsidP="00501102">
            <w:pPr>
              <w:pStyle w:val="En-tte"/>
              <w:tabs>
                <w:tab w:val="clear" w:pos="4536"/>
                <w:tab w:val="clear" w:pos="9072"/>
              </w:tabs>
            </w:pPr>
            <w:r>
              <w:t>Entourer la bonne réponse :</w:t>
            </w:r>
          </w:p>
          <w:p w:rsidR="00423EA2" w:rsidRPr="00A3563A" w:rsidRDefault="00423EA2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object w:dxaOrig="12495" w:dyaOrig="2730">
                <v:shape id="_x0000_i1054" type="#_x0000_t75" style="width:414.45pt;height:90.15pt" o:ole="">
                  <v:imagedata r:id="rId70" o:title=""/>
                </v:shape>
                <o:OLEObject Type="Embed" ProgID="PBrush" ShapeID="_x0000_i1054" DrawAspect="Content" ObjectID="_1579968606" r:id="rId7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Default="00423EA2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Default="00423EA2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423EA2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Pr="00F21D40" w:rsidRDefault="00423EA2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EA2" w:rsidRPr="00F10CFB" w:rsidRDefault="00423EA2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9173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Default="00917344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102" w:rsidRDefault="00917344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Dans ce type de montage, quelles sont les diodes qui conduisent en même temps ?</w:t>
            </w:r>
            <w:r w:rsidR="00501102">
              <w:t xml:space="preserve">                                                                   </w:t>
            </w:r>
            <w:r w:rsidR="00501102">
              <w:tab/>
            </w:r>
            <w:r w:rsidR="00501102">
              <w:tab/>
            </w:r>
            <w:r w:rsidR="00501102">
              <w:tab/>
            </w:r>
            <w:r w:rsidR="00501102">
              <w:tab/>
            </w:r>
            <w:r w:rsidR="00501102">
              <w:tab/>
            </w:r>
            <w:r w:rsidR="00501102">
              <w:tab/>
            </w:r>
            <w:r w:rsidR="00501102">
              <w:tab/>
              <w:t>Cocher les bonnes réponses :</w:t>
            </w:r>
          </w:p>
          <w:p w:rsidR="00917344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55" type="#_x0000_t75" style="width:249.3pt;height:130.7pt" o:ole="">
                  <v:imagedata r:id="rId68" o:title=""/>
                </v:shape>
                <o:OLEObject Type="Embed" ProgID="PBrush" ShapeID="_x0000_i1055" DrawAspect="Content" ObjectID="_1579968607" r:id="rId72"/>
              </w:object>
            </w:r>
            <w:r w:rsidR="00917344">
              <w:t xml:space="preserve">     </w:t>
            </w:r>
            <w:r w:rsidR="00501102">
              <w:t xml:space="preserve">                         </w:t>
            </w:r>
            <w:r w:rsidR="00917344">
              <w:t xml:space="preserve"> </w:t>
            </w:r>
            <w:r w:rsidR="00917344">
              <w:object w:dxaOrig="1080" w:dyaOrig="1890">
                <v:shape id="_x0000_i1056" type="#_x0000_t75" style="width:54.45pt;height:94.4pt" o:ole="">
                  <v:imagedata r:id="rId73" o:title=""/>
                </v:shape>
                <o:OLEObject Type="Embed" ProgID="PBrush" ShapeID="_x0000_i1056" DrawAspect="Content" ObjectID="_1579968608" r:id="rId74"/>
              </w:object>
            </w:r>
          </w:p>
          <w:p w:rsidR="00917344" w:rsidRPr="00A3563A" w:rsidRDefault="00917344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Default="00917344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Default="00917344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917344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Pr="00F21D40" w:rsidRDefault="00917344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D1-D3 et D2-D4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Pr="00F10CFB" w:rsidRDefault="00917344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A857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Dans ce type de montage, quelles sont les diodes qui conduisent lors de l’alternance positive ?</w:t>
            </w:r>
          </w:p>
          <w:p w:rsidR="00A857B3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57" type="#_x0000_t75" style="width:249.3pt;height:130.7pt" o:ole="">
                  <v:imagedata r:id="rId68" o:title=""/>
                </v:shape>
                <o:OLEObject Type="Embed" ProgID="PBrush" ShapeID="_x0000_i1057" DrawAspect="Content" ObjectID="_1579968609" r:id="rId75"/>
              </w:object>
            </w:r>
            <w:r w:rsidR="00A857B3">
              <w:t xml:space="preserve">      </w:t>
            </w:r>
          </w:p>
          <w:p w:rsidR="00A857B3" w:rsidRPr="00A3563A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A857B3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21D40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D1-D3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10CFB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811EBD" w:rsidRDefault="008B5F66" w:rsidP="00811EBD">
      <w:hyperlink w:anchor="_top" w:history="1">
        <w:r w:rsidR="00811EBD" w:rsidRPr="00D73BF9">
          <w:rPr>
            <w:rStyle w:val="Lienhypertexte"/>
          </w:rPr>
          <w:t>Retour au haut de la page</w:t>
        </w:r>
      </w:hyperlink>
    </w:p>
    <w:p w:rsidR="00A857B3" w:rsidRDefault="00A857B3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A857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Dans ce type de montage, quelles sont les diodes qui conduisent lors de l’alternance négative ?</w:t>
            </w:r>
          </w:p>
          <w:p w:rsidR="00A857B3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58" type="#_x0000_t75" style="width:249.3pt;height:130.7pt" o:ole="">
                  <v:imagedata r:id="rId68" o:title=""/>
                </v:shape>
                <o:OLEObject Type="Embed" ProgID="PBrush" ShapeID="_x0000_i1058" DrawAspect="Content" ObjectID="_1579968610" r:id="rId76"/>
              </w:object>
            </w:r>
            <w:r w:rsidR="00A857B3">
              <w:t xml:space="preserve">      </w:t>
            </w:r>
          </w:p>
          <w:p w:rsidR="00A857B3" w:rsidRPr="00A3563A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A857B3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21D40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D2-D4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10CFB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9173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Default="00917344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Default="00917344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 xml:space="preserve">Si la fréquence du signal </w:t>
            </w:r>
            <w:r w:rsidR="00A857B3">
              <w:t>v</w:t>
            </w:r>
            <w:r>
              <w:t>(t) est f</w:t>
            </w:r>
            <w:r w:rsidR="00A857B3">
              <w:t xml:space="preserve"> </w:t>
            </w:r>
            <w:r>
              <w:t>=</w:t>
            </w:r>
            <w:r w:rsidR="00A857B3">
              <w:t xml:space="preserve"> 60</w:t>
            </w:r>
            <w:r>
              <w:t xml:space="preserve"> Hz, quelle est la fréquence de la tension </w:t>
            </w:r>
            <w:r w:rsidR="00A857B3">
              <w:t>u</w:t>
            </w:r>
            <w:r>
              <w:t>(t)</w:t>
            </w:r>
            <w:r w:rsidR="00A857B3">
              <w:t> ?</w:t>
            </w:r>
          </w:p>
          <w:p w:rsidR="00917344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59" type="#_x0000_t75" style="width:249.3pt;height:130.7pt" o:ole="">
                  <v:imagedata r:id="rId68" o:title=""/>
                </v:shape>
                <o:OLEObject Type="Embed" ProgID="PBrush" ShapeID="_x0000_i1059" DrawAspect="Content" ObjectID="_1579968611" r:id="rId77"/>
              </w:object>
            </w:r>
            <w:r w:rsidR="00917344">
              <w:t xml:space="preserve">      </w:t>
            </w:r>
          </w:p>
          <w:p w:rsidR="00917344" w:rsidRPr="00A3563A" w:rsidRDefault="00917344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Default="00917344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Default="00917344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917344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Pr="00F21D40" w:rsidRDefault="00917344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</w:t>
            </w:r>
            <w:r w:rsidR="00A857B3">
              <w:rPr>
                <w:i/>
                <w:iCs/>
                <w:szCs w:val="24"/>
              </w:rPr>
              <w:t>120 Hz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344" w:rsidRPr="00F10CFB" w:rsidRDefault="00917344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A857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Si la fréquence du signal u(t) est f = 100 Hz, quelle est la fréquence de la tension v(t) ?</w:t>
            </w:r>
          </w:p>
          <w:p w:rsidR="00A857B3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60" type="#_x0000_t75" style="width:249.3pt;height:130.7pt" o:ole="">
                  <v:imagedata r:id="rId68" o:title=""/>
                </v:shape>
                <o:OLEObject Type="Embed" ProgID="PBrush" ShapeID="_x0000_i1060" DrawAspect="Content" ObjectID="_1579968612" r:id="rId78"/>
              </w:object>
            </w:r>
            <w:r w:rsidR="00A857B3">
              <w:t xml:space="preserve">      </w:t>
            </w:r>
          </w:p>
          <w:p w:rsidR="00A857B3" w:rsidRPr="00A3563A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A857B3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21D40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50 Hz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10CFB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917344" w:rsidRDefault="00917344" w:rsidP="00C67A32">
      <w:pPr>
        <w:pStyle w:val="Titre2"/>
      </w:pPr>
    </w:p>
    <w:p w:rsidR="00811EBD" w:rsidRDefault="008B5F66" w:rsidP="00811EBD">
      <w:hyperlink w:anchor="_top" w:history="1">
        <w:r w:rsidR="00811EBD" w:rsidRPr="00D73BF9">
          <w:rPr>
            <w:rStyle w:val="Lienhypertexte"/>
          </w:rPr>
          <w:t>Retour au haut de la page</w:t>
        </w:r>
      </w:hyperlink>
    </w:p>
    <w:p w:rsidR="00811EBD" w:rsidRPr="00811EBD" w:rsidRDefault="00811EBD" w:rsidP="00811EBD"/>
    <w:p w:rsidR="00A857B3" w:rsidRDefault="00917344" w:rsidP="00C67A32">
      <w:pPr>
        <w:pStyle w:val="Titre2"/>
      </w:pPr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A857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Si la période du signal v(t) est T=20 ms, quelle est la période de la tension u(t) ?</w:t>
            </w:r>
          </w:p>
          <w:p w:rsidR="00A857B3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61" type="#_x0000_t75" style="width:249.3pt;height:130.7pt" o:ole="">
                  <v:imagedata r:id="rId68" o:title=""/>
                </v:shape>
                <o:OLEObject Type="Embed" ProgID="PBrush" ShapeID="_x0000_i1061" DrawAspect="Content" ObjectID="_1579968613" r:id="rId79"/>
              </w:object>
            </w:r>
            <w:r w:rsidR="00A857B3">
              <w:t xml:space="preserve">      </w:t>
            </w:r>
          </w:p>
          <w:p w:rsidR="00A857B3" w:rsidRPr="00A3563A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A857B3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21D40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10 ms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10CFB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A857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Si la période du signal u(t) est T=20 ms, quelle est la période de la tension v(t) ?</w:t>
            </w:r>
          </w:p>
          <w:p w:rsidR="00A857B3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62" type="#_x0000_t75" style="width:249.3pt;height:130.7pt" o:ole="">
                  <v:imagedata r:id="rId68" o:title=""/>
                </v:shape>
                <o:OLEObject Type="Embed" ProgID="PBrush" ShapeID="_x0000_i1062" DrawAspect="Content" ObjectID="_1579968614" r:id="rId80"/>
              </w:object>
            </w:r>
            <w:r w:rsidR="00A857B3">
              <w:t xml:space="preserve">      </w:t>
            </w:r>
          </w:p>
          <w:p w:rsidR="00A857B3" w:rsidRPr="00A3563A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A857B3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21D40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40 ms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10CFB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A857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 xml:space="preserve">Quel est le terme le plus exact pour qualifier le type de courant obtenu </w:t>
            </w:r>
            <w:r w:rsidR="00897B06">
              <w:t>grâce</w:t>
            </w:r>
            <w:r>
              <w:t xml:space="preserve"> à ce type de montage redresseur</w:t>
            </w:r>
          </w:p>
          <w:p w:rsidR="00A857B3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63" type="#_x0000_t75" style="width:249.3pt;height:130.7pt" o:ole="">
                  <v:imagedata r:id="rId68" o:title=""/>
                </v:shape>
                <o:OLEObject Type="Embed" ProgID="PBrush" ShapeID="_x0000_i1063" DrawAspect="Content" ObjectID="_1579968615" r:id="rId81"/>
              </w:object>
            </w:r>
            <w:r w:rsidR="00A857B3">
              <w:t xml:space="preserve">      </w:t>
            </w:r>
          </w:p>
          <w:p w:rsidR="00A857B3" w:rsidRPr="00A3563A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A857B3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21D40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courant continu pulsé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10CFB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811EBD" w:rsidRDefault="00811EBD"/>
    <w:p w:rsidR="00811EBD" w:rsidRDefault="008B5F66" w:rsidP="00811EBD">
      <w:hyperlink w:anchor="_top" w:history="1">
        <w:r w:rsidR="00811EBD" w:rsidRPr="00D73BF9">
          <w:rPr>
            <w:rStyle w:val="Lienhypertexte"/>
          </w:rPr>
          <w:t>Retour au haut de la page</w:t>
        </w:r>
      </w:hyperlink>
    </w:p>
    <w:p w:rsidR="00A857B3" w:rsidRDefault="00A857B3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  <w:gridCol w:w="567"/>
        <w:gridCol w:w="567"/>
      </w:tblGrid>
      <w:tr w:rsidR="00A857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Ce type de montage redresseur permet d’obtenir un redressement ?</w:t>
            </w:r>
          </w:p>
          <w:p w:rsidR="00A857B3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85" w:dyaOrig="1815">
                <v:shape id="_x0000_i1064" type="#_x0000_t75" style="width:327.95pt;height:90.15pt" o:ole="">
                  <v:imagedata r:id="rId56" o:title=""/>
                </v:shape>
                <o:OLEObject Type="Embed" ProgID="PBrush" ShapeID="_x0000_i1064" DrawAspect="Content" ObjectID="_1579968616" r:id="rId82"/>
              </w:object>
            </w:r>
            <w:r w:rsidR="00A857B3">
              <w:t xml:space="preserve">      </w:t>
            </w:r>
          </w:p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 xml:space="preserve">⁭ mono alternance </w:t>
            </w:r>
          </w:p>
          <w:p w:rsidR="00A857B3" w:rsidRPr="00A3563A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⁭ double alternance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A857B3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21D40" w:rsidRDefault="00A857B3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</w:t>
            </w:r>
            <w:r w:rsidR="00AF3C31">
              <w:rPr>
                <w:i/>
                <w:iCs/>
                <w:szCs w:val="24"/>
              </w:rPr>
              <w:t>mono</w:t>
            </w:r>
            <w:r>
              <w:rPr>
                <w:i/>
                <w:iCs/>
                <w:szCs w:val="24"/>
              </w:rPr>
              <w:t xml:space="preserve"> alternance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57B3" w:rsidRPr="00F10CFB" w:rsidRDefault="00A857B3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AF3C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C31" w:rsidRDefault="00AF3C31" w:rsidP="00811EBD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C31" w:rsidRDefault="00AF3C31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t>Ce type de montage redresseur permet d’obtenir un redressement ?</w:t>
            </w:r>
          </w:p>
          <w:p w:rsidR="00AF3C31" w:rsidRDefault="00C365F2" w:rsidP="00811EBD">
            <w:pPr>
              <w:pStyle w:val="En-tte"/>
              <w:tabs>
                <w:tab w:val="clear" w:pos="4536"/>
                <w:tab w:val="clear" w:pos="9072"/>
              </w:tabs>
            </w:pPr>
            <w:r>
              <w:object w:dxaOrig="6555" w:dyaOrig="3420">
                <v:shape id="_x0000_i1065" type="#_x0000_t75" style="width:249.3pt;height:130.7pt" o:ole="">
                  <v:imagedata r:id="rId68" o:title=""/>
                </v:shape>
                <o:OLEObject Type="Embed" ProgID="PBrush" ShapeID="_x0000_i1065" DrawAspect="Content" ObjectID="_1579968617" r:id="rId83"/>
              </w:object>
            </w:r>
            <w:r w:rsidR="00AF3C31">
              <w:t xml:space="preserve">      </w:t>
            </w:r>
          </w:p>
          <w:p w:rsidR="00AF3C31" w:rsidRDefault="00AF3C31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 xml:space="preserve">⁭ mono alternance </w:t>
            </w:r>
          </w:p>
          <w:p w:rsidR="00AF3C31" w:rsidRPr="00A3563A" w:rsidRDefault="00AF3C31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⁭ double alternance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C31" w:rsidRDefault="00AF3C31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C31" w:rsidRDefault="00AF3C31" w:rsidP="00811EBD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AF3C31" w:rsidRPr="00F10CFB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C31" w:rsidRPr="00F21D40" w:rsidRDefault="00AF3C31" w:rsidP="00811EBD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double alternance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C31" w:rsidRPr="00F10CFB" w:rsidRDefault="00AF3C31" w:rsidP="00811E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811EBD" w:rsidRDefault="00811EBD" w:rsidP="00C67A32">
      <w:pPr>
        <w:pStyle w:val="Titre2"/>
      </w:pPr>
    </w:p>
    <w:p w:rsidR="00621430" w:rsidRDefault="008B5F66" w:rsidP="00811EBD">
      <w:pPr>
        <w:rPr>
          <w:rStyle w:val="Lienhypertexte"/>
        </w:rPr>
      </w:pPr>
      <w:hyperlink w:anchor="_top" w:history="1">
        <w:r w:rsidR="00811EBD" w:rsidRPr="00D73BF9">
          <w:rPr>
            <w:rStyle w:val="Lienhypertexte"/>
          </w:rPr>
          <w:t>Retour au haut de la page</w:t>
        </w:r>
      </w:hyperlink>
    </w:p>
    <w:p w:rsidR="00621430" w:rsidRDefault="00621430">
      <w:pPr>
        <w:rPr>
          <w:rStyle w:val="Lienhypertexte"/>
        </w:rPr>
      </w:pPr>
      <w:r>
        <w:rPr>
          <w:rStyle w:val="Lienhypertexte"/>
        </w:rP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560"/>
        <w:gridCol w:w="6945"/>
        <w:gridCol w:w="567"/>
        <w:gridCol w:w="567"/>
      </w:tblGrid>
      <w:tr w:rsidR="00621430" w:rsidTr="001359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430" w:rsidRDefault="00621430" w:rsidP="00135971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8CA" w:rsidRPr="001D0DBE" w:rsidRDefault="006F48CA" w:rsidP="006F48CA">
            <w:pPr>
              <w:spacing w:before="20" w:after="20"/>
              <w:rPr>
                <w:szCs w:val="24"/>
              </w:rPr>
            </w:pPr>
            <w:r w:rsidRPr="001D0DBE">
              <w:rPr>
                <w:szCs w:val="24"/>
              </w:rPr>
              <w:t xml:space="preserve">Réaliser le schéma d’un </w:t>
            </w:r>
            <w:r>
              <w:rPr>
                <w:szCs w:val="24"/>
              </w:rPr>
              <w:t xml:space="preserve">circuit redresseur </w:t>
            </w:r>
            <w:r w:rsidRPr="001D0DBE">
              <w:rPr>
                <w:szCs w:val="24"/>
              </w:rPr>
              <w:t xml:space="preserve">pont de Graëtz. </w:t>
            </w:r>
          </w:p>
          <w:p w:rsidR="006F48CA" w:rsidRDefault="006F48CA" w:rsidP="006F48CA">
            <w:pPr>
              <w:spacing w:before="20" w:after="20"/>
              <w:rPr>
                <w:szCs w:val="24"/>
              </w:rPr>
            </w:pPr>
            <w:r w:rsidRPr="001D0DBE">
              <w:rPr>
                <w:szCs w:val="24"/>
              </w:rPr>
              <w:t xml:space="preserve">Représenter la </w:t>
            </w:r>
            <w:r>
              <w:rPr>
                <w:szCs w:val="24"/>
              </w:rPr>
              <w:t>source, les diodes et la charge</w:t>
            </w:r>
            <w:r w:rsidRPr="001D0DBE">
              <w:rPr>
                <w:szCs w:val="24"/>
              </w:rPr>
              <w:t>.</w:t>
            </w:r>
          </w:p>
          <w:p w:rsidR="006F48CA" w:rsidRDefault="006F48CA" w:rsidP="006F48CA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Quel sera la fréquence de la tension redressée ?</w:t>
            </w:r>
          </w:p>
          <w:p w:rsidR="006F48CA" w:rsidRDefault="006F48CA" w:rsidP="006F48CA">
            <w:pPr>
              <w:spacing w:before="20" w:after="20"/>
              <w:rPr>
                <w:szCs w:val="24"/>
              </w:rPr>
            </w:pPr>
            <w:r>
              <w:rPr>
                <w:szCs w:val="24"/>
              </w:rPr>
              <w:t>Quelle modification apporteriez-vous à votre circuit pour améliorer la forme du signal redressé ?</w:t>
            </w: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621430" w:rsidRPr="00A3563A" w:rsidRDefault="00621430" w:rsidP="00135971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621430" w:rsidRPr="00F10CFB" w:rsidTr="00135971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430" w:rsidRPr="00F21D40" w:rsidRDefault="00621430" w:rsidP="0013597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430" w:rsidRDefault="00621430" w:rsidP="00135971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6760164E" wp14:editId="6C449270">
                  <wp:extent cx="3328979" cy="2519916"/>
                  <wp:effectExtent l="0" t="0" r="5080" b="0"/>
                  <wp:docPr id="409" name="Imag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720" cy="252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8CA" w:rsidRPr="00F21D40" w:rsidRDefault="006F48CA" w:rsidP="00197B37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f = 100 Hz ; </w:t>
            </w:r>
            <w:r w:rsidR="00197B37">
              <w:rPr>
                <w:i/>
                <w:iCs/>
                <w:szCs w:val="24"/>
              </w:rPr>
              <w:t xml:space="preserve">ajouter un </w:t>
            </w:r>
            <w:r>
              <w:rPr>
                <w:i/>
                <w:iCs/>
                <w:szCs w:val="24"/>
              </w:rPr>
              <w:t>condensateur en // de la charge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430" w:rsidRPr="00F10CFB" w:rsidRDefault="00621430" w:rsidP="0013597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  <w:tr w:rsidR="00197B37" w:rsidTr="009D3E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7B37" w:rsidRDefault="00197B37" w:rsidP="009D3E32">
            <w:pPr>
              <w:pStyle w:val="En-tte"/>
              <w:numPr>
                <w:ilvl w:val="0"/>
                <w:numId w:val="26"/>
              </w:numPr>
              <w:tabs>
                <w:tab w:val="clear" w:pos="720"/>
                <w:tab w:val="clear" w:pos="4536"/>
                <w:tab w:val="clear" w:pos="9072"/>
              </w:tabs>
              <w:spacing w:before="20" w:after="20"/>
              <w:rPr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7B37" w:rsidRDefault="00197B37" w:rsidP="009D3E3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rPr>
                <w:szCs w:val="24"/>
              </w:rPr>
              <w:t>Quelle est l’allure de la tension vue par le voltmètre ?</w:t>
            </w:r>
          </w:p>
          <w:p w:rsidR="00D57C73" w:rsidRDefault="00D57C73" w:rsidP="009D3E3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  <w:r>
              <w:object w:dxaOrig="18450" w:dyaOrig="7410">
                <v:shape id="_x0000_i1066" type="#_x0000_t75" style="width:414.45pt;height:167pt" o:ole="">
                  <v:imagedata r:id="rId85" o:title=""/>
                </v:shape>
                <o:OLEObject Type="Embed" ProgID="PBrush" ShapeID="_x0000_i1066" DrawAspect="Content" ObjectID="_1579968618" r:id="rId86"/>
              </w:object>
            </w:r>
          </w:p>
          <w:p w:rsidR="00D57C73" w:rsidRPr="00A3563A" w:rsidRDefault="00D57C73" w:rsidP="009D3E3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7B37" w:rsidRDefault="00197B37" w:rsidP="009D3E3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Cs w:val="24"/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7B37" w:rsidRDefault="00197B37" w:rsidP="009D3E32">
            <w:pPr>
              <w:pStyle w:val="En-tte"/>
              <w:tabs>
                <w:tab w:val="clear" w:pos="4536"/>
                <w:tab w:val="clear" w:pos="9072"/>
              </w:tabs>
              <w:rPr>
                <w:szCs w:val="24"/>
                <w:lang w:val="en-GB"/>
              </w:rPr>
            </w:pPr>
          </w:p>
        </w:tc>
      </w:tr>
      <w:tr w:rsidR="00197B37" w:rsidRPr="00F10CFB" w:rsidTr="009D3E3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7B37" w:rsidRPr="00F21D40" w:rsidRDefault="00197B37" w:rsidP="009D3E32">
            <w:pPr>
              <w:pStyle w:val="En-tte"/>
              <w:tabs>
                <w:tab w:val="clear" w:pos="4536"/>
                <w:tab w:val="clear" w:pos="9072"/>
              </w:tabs>
              <w:rPr>
                <w:i/>
                <w:iCs/>
                <w:szCs w:val="24"/>
              </w:rPr>
            </w:pPr>
            <w:r w:rsidRPr="00F10CFB">
              <w:rPr>
                <w:b/>
                <w:i/>
                <w:iCs/>
                <w:szCs w:val="24"/>
              </w:rPr>
              <w:t>Réponse(s) :</w:t>
            </w:r>
            <w:r>
              <w:rPr>
                <w:i/>
                <w:iCs/>
                <w:szCs w:val="24"/>
              </w:rPr>
              <w:t xml:space="preserve"> Tension continue de 40 V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7B37" w:rsidRPr="00F10CFB" w:rsidRDefault="00197B37" w:rsidP="009D3E3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i/>
                <w:iCs/>
                <w:szCs w:val="24"/>
              </w:rPr>
            </w:pPr>
            <w:r w:rsidRPr="00F10CFB">
              <w:rPr>
                <w:i/>
                <w:iCs/>
                <w:szCs w:val="24"/>
              </w:rPr>
              <w:t>SP</w:t>
            </w:r>
          </w:p>
        </w:tc>
      </w:tr>
    </w:tbl>
    <w:p w:rsidR="00197B37" w:rsidRDefault="00197B37" w:rsidP="00811EBD"/>
    <w:sectPr w:rsidR="00197B37" w:rsidSect="00B23FC1">
      <w:pgSz w:w="11906" w:h="16838"/>
      <w:pgMar w:top="567" w:right="567" w:bottom="567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496" w:rsidRDefault="000E6496" w:rsidP="000E6496">
      <w:r>
        <w:separator/>
      </w:r>
    </w:p>
  </w:endnote>
  <w:endnote w:type="continuationSeparator" w:id="0">
    <w:p w:rsidR="000E6496" w:rsidRDefault="000E6496" w:rsidP="000E6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496" w:rsidRDefault="000E6496" w:rsidP="000E6496">
      <w:r>
        <w:separator/>
      </w:r>
    </w:p>
  </w:footnote>
  <w:footnote w:type="continuationSeparator" w:id="0">
    <w:p w:rsidR="000E6496" w:rsidRDefault="000E6496" w:rsidP="000E6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" o:bullet="t">
        <v:imagedata r:id="rId1" o:title="mso12"/>
      </v:shape>
    </w:pict>
  </w:numPicBullet>
  <w:abstractNum w:abstractNumId="0" w15:restartNumberingAfterBreak="0">
    <w:nsid w:val="03F61AE8"/>
    <w:multiLevelType w:val="multilevel"/>
    <w:tmpl w:val="C9D0B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F5F9B"/>
    <w:multiLevelType w:val="hybridMultilevel"/>
    <w:tmpl w:val="02BC693E"/>
    <w:lvl w:ilvl="0" w:tplc="8DF21D0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9100C4"/>
    <w:multiLevelType w:val="hybridMultilevel"/>
    <w:tmpl w:val="F764669A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D13893"/>
    <w:multiLevelType w:val="multilevel"/>
    <w:tmpl w:val="751C2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635465"/>
    <w:multiLevelType w:val="hybridMultilevel"/>
    <w:tmpl w:val="3C0AC36A"/>
    <w:lvl w:ilvl="0" w:tplc="D832AF8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565899"/>
    <w:multiLevelType w:val="hybridMultilevel"/>
    <w:tmpl w:val="4F5AA26E"/>
    <w:lvl w:ilvl="0" w:tplc="BA3883D4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0369D0"/>
    <w:multiLevelType w:val="hybridMultilevel"/>
    <w:tmpl w:val="4CCCC602"/>
    <w:lvl w:ilvl="0" w:tplc="B4686FCE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9D3E7A"/>
    <w:multiLevelType w:val="hybridMultilevel"/>
    <w:tmpl w:val="0A4AFA4C"/>
    <w:lvl w:ilvl="0" w:tplc="ACD056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E909A7"/>
    <w:multiLevelType w:val="multilevel"/>
    <w:tmpl w:val="FB3CC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0657C3"/>
    <w:multiLevelType w:val="hybridMultilevel"/>
    <w:tmpl w:val="E72641F2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0A27B45"/>
    <w:multiLevelType w:val="hybridMultilevel"/>
    <w:tmpl w:val="08863C0A"/>
    <w:lvl w:ilvl="0" w:tplc="C3760AD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96664F"/>
    <w:multiLevelType w:val="hybridMultilevel"/>
    <w:tmpl w:val="6F6ABAD2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9ED7CEF"/>
    <w:multiLevelType w:val="hybridMultilevel"/>
    <w:tmpl w:val="4BE026F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C1661C"/>
    <w:multiLevelType w:val="multilevel"/>
    <w:tmpl w:val="751C2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9706A9"/>
    <w:multiLevelType w:val="hybridMultilevel"/>
    <w:tmpl w:val="C2F006A0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9E92D6E"/>
    <w:multiLevelType w:val="hybridMultilevel"/>
    <w:tmpl w:val="AC6E7384"/>
    <w:lvl w:ilvl="0" w:tplc="D86E757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20000C"/>
    <w:multiLevelType w:val="hybridMultilevel"/>
    <w:tmpl w:val="02C0DBEE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0080CBD"/>
    <w:multiLevelType w:val="multilevel"/>
    <w:tmpl w:val="E1807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F61F92"/>
    <w:multiLevelType w:val="hybridMultilevel"/>
    <w:tmpl w:val="D0EED8D0"/>
    <w:lvl w:ilvl="0" w:tplc="8DF21D0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8B3383"/>
    <w:multiLevelType w:val="multilevel"/>
    <w:tmpl w:val="0A4AFA4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282E61"/>
    <w:multiLevelType w:val="hybridMultilevel"/>
    <w:tmpl w:val="D6D660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AA3530"/>
    <w:multiLevelType w:val="hybridMultilevel"/>
    <w:tmpl w:val="751C2A3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783E9F"/>
    <w:multiLevelType w:val="hybridMultilevel"/>
    <w:tmpl w:val="BF28EC82"/>
    <w:lvl w:ilvl="0" w:tplc="8DF21D0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16602C"/>
    <w:multiLevelType w:val="hybridMultilevel"/>
    <w:tmpl w:val="88FE232A"/>
    <w:lvl w:ilvl="0" w:tplc="D832AF8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F17465"/>
    <w:multiLevelType w:val="hybridMultilevel"/>
    <w:tmpl w:val="C9D0B076"/>
    <w:lvl w:ilvl="0" w:tplc="D86E757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426B0C"/>
    <w:multiLevelType w:val="hybridMultilevel"/>
    <w:tmpl w:val="FB3CCC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646A9C"/>
    <w:multiLevelType w:val="hybridMultilevel"/>
    <w:tmpl w:val="3ECEEE6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F762A4"/>
    <w:multiLevelType w:val="multilevel"/>
    <w:tmpl w:val="AC6E73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106C95"/>
    <w:multiLevelType w:val="hybridMultilevel"/>
    <w:tmpl w:val="D89ED34C"/>
    <w:lvl w:ilvl="0" w:tplc="8DF21D0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D748C8"/>
    <w:multiLevelType w:val="hybridMultilevel"/>
    <w:tmpl w:val="D45C478C"/>
    <w:lvl w:ilvl="0" w:tplc="D832AF8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20"/>
  </w:num>
  <w:num w:numId="4">
    <w:abstractNumId w:val="12"/>
  </w:num>
  <w:num w:numId="5">
    <w:abstractNumId w:val="21"/>
  </w:num>
  <w:num w:numId="6">
    <w:abstractNumId w:val="13"/>
  </w:num>
  <w:num w:numId="7">
    <w:abstractNumId w:val="7"/>
  </w:num>
  <w:num w:numId="8">
    <w:abstractNumId w:val="19"/>
  </w:num>
  <w:num w:numId="9">
    <w:abstractNumId w:val="25"/>
  </w:num>
  <w:num w:numId="10">
    <w:abstractNumId w:val="8"/>
  </w:num>
  <w:num w:numId="11">
    <w:abstractNumId w:val="24"/>
  </w:num>
  <w:num w:numId="12">
    <w:abstractNumId w:val="17"/>
  </w:num>
  <w:num w:numId="13">
    <w:abstractNumId w:val="2"/>
  </w:num>
  <w:num w:numId="14">
    <w:abstractNumId w:val="3"/>
  </w:num>
  <w:num w:numId="15">
    <w:abstractNumId w:val="27"/>
  </w:num>
  <w:num w:numId="16">
    <w:abstractNumId w:val="22"/>
  </w:num>
  <w:num w:numId="17">
    <w:abstractNumId w:val="0"/>
  </w:num>
  <w:num w:numId="18">
    <w:abstractNumId w:val="28"/>
  </w:num>
  <w:num w:numId="19">
    <w:abstractNumId w:val="18"/>
  </w:num>
  <w:num w:numId="20">
    <w:abstractNumId w:val="10"/>
  </w:num>
  <w:num w:numId="21">
    <w:abstractNumId w:val="14"/>
  </w:num>
  <w:num w:numId="22">
    <w:abstractNumId w:val="9"/>
  </w:num>
  <w:num w:numId="23">
    <w:abstractNumId w:val="11"/>
  </w:num>
  <w:num w:numId="24">
    <w:abstractNumId w:val="16"/>
  </w:num>
  <w:num w:numId="25">
    <w:abstractNumId w:val="5"/>
  </w:num>
  <w:num w:numId="26">
    <w:abstractNumId w:val="29"/>
  </w:num>
  <w:num w:numId="27">
    <w:abstractNumId w:val="23"/>
  </w:num>
  <w:num w:numId="28">
    <w:abstractNumId w:val="4"/>
  </w:num>
  <w:num w:numId="29">
    <w:abstractNumId w:val="6"/>
  </w:num>
  <w:num w:numId="30">
    <w:abstractNumId w:val="1"/>
  </w:num>
  <w:num w:numId="31">
    <w:abstractNumId w:val="26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SystemFonts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0"/>
  <w:drawingGridHorizontalSpacing w:val="284"/>
  <w:drawingGridVerticalSpacing w:val="284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22D"/>
    <w:rsid w:val="000170FD"/>
    <w:rsid w:val="00027A76"/>
    <w:rsid w:val="00071496"/>
    <w:rsid w:val="000918D5"/>
    <w:rsid w:val="000A40DF"/>
    <w:rsid w:val="000C2916"/>
    <w:rsid w:val="000C4BAC"/>
    <w:rsid w:val="000D58D7"/>
    <w:rsid w:val="000E6496"/>
    <w:rsid w:val="000F5310"/>
    <w:rsid w:val="00130A02"/>
    <w:rsid w:val="00187C6B"/>
    <w:rsid w:val="00197B37"/>
    <w:rsid w:val="001A4D04"/>
    <w:rsid w:val="001C4A5B"/>
    <w:rsid w:val="00206423"/>
    <w:rsid w:val="002326C2"/>
    <w:rsid w:val="00302177"/>
    <w:rsid w:val="0034550F"/>
    <w:rsid w:val="00353F54"/>
    <w:rsid w:val="00361A3F"/>
    <w:rsid w:val="003664E7"/>
    <w:rsid w:val="00372288"/>
    <w:rsid w:val="00373C0A"/>
    <w:rsid w:val="003756D1"/>
    <w:rsid w:val="00376849"/>
    <w:rsid w:val="003919EF"/>
    <w:rsid w:val="003A1E09"/>
    <w:rsid w:val="003A5C1A"/>
    <w:rsid w:val="003B5350"/>
    <w:rsid w:val="003D01BF"/>
    <w:rsid w:val="003D3F19"/>
    <w:rsid w:val="003F0790"/>
    <w:rsid w:val="003F4F35"/>
    <w:rsid w:val="00423EA2"/>
    <w:rsid w:val="00424966"/>
    <w:rsid w:val="00425DB4"/>
    <w:rsid w:val="00426985"/>
    <w:rsid w:val="00477D94"/>
    <w:rsid w:val="004B0242"/>
    <w:rsid w:val="004C188F"/>
    <w:rsid w:val="004C5F49"/>
    <w:rsid w:val="00500B77"/>
    <w:rsid w:val="00501102"/>
    <w:rsid w:val="00513AAB"/>
    <w:rsid w:val="00525BAC"/>
    <w:rsid w:val="0055285D"/>
    <w:rsid w:val="00561332"/>
    <w:rsid w:val="00566A3C"/>
    <w:rsid w:val="00574AAA"/>
    <w:rsid w:val="00575482"/>
    <w:rsid w:val="005B6E76"/>
    <w:rsid w:val="00613A83"/>
    <w:rsid w:val="00616400"/>
    <w:rsid w:val="006179A9"/>
    <w:rsid w:val="00621430"/>
    <w:rsid w:val="006532A7"/>
    <w:rsid w:val="00664587"/>
    <w:rsid w:val="00673EE4"/>
    <w:rsid w:val="00693564"/>
    <w:rsid w:val="006946F3"/>
    <w:rsid w:val="006A016D"/>
    <w:rsid w:val="006C1F7D"/>
    <w:rsid w:val="006C61FA"/>
    <w:rsid w:val="006F48CA"/>
    <w:rsid w:val="006F5830"/>
    <w:rsid w:val="00757FD7"/>
    <w:rsid w:val="00773635"/>
    <w:rsid w:val="00783E76"/>
    <w:rsid w:val="00790A8F"/>
    <w:rsid w:val="007A1265"/>
    <w:rsid w:val="007B355F"/>
    <w:rsid w:val="007C105A"/>
    <w:rsid w:val="007C5BEE"/>
    <w:rsid w:val="007C6D8F"/>
    <w:rsid w:val="007E1BCD"/>
    <w:rsid w:val="00811EBD"/>
    <w:rsid w:val="00820E65"/>
    <w:rsid w:val="00832A20"/>
    <w:rsid w:val="00863627"/>
    <w:rsid w:val="00895DEF"/>
    <w:rsid w:val="00897B06"/>
    <w:rsid w:val="008B5F66"/>
    <w:rsid w:val="008B7836"/>
    <w:rsid w:val="008C72C0"/>
    <w:rsid w:val="008E0D12"/>
    <w:rsid w:val="008F10EA"/>
    <w:rsid w:val="00917344"/>
    <w:rsid w:val="00940B17"/>
    <w:rsid w:val="00956C11"/>
    <w:rsid w:val="009A7AC6"/>
    <w:rsid w:val="009C5FE1"/>
    <w:rsid w:val="009C6FF8"/>
    <w:rsid w:val="009D1122"/>
    <w:rsid w:val="00A20224"/>
    <w:rsid w:val="00A25E16"/>
    <w:rsid w:val="00A423AC"/>
    <w:rsid w:val="00A52F55"/>
    <w:rsid w:val="00A74336"/>
    <w:rsid w:val="00A857B3"/>
    <w:rsid w:val="00AA21A3"/>
    <w:rsid w:val="00AB29BC"/>
    <w:rsid w:val="00AE20BF"/>
    <w:rsid w:val="00AE73F0"/>
    <w:rsid w:val="00AF3C31"/>
    <w:rsid w:val="00B05B02"/>
    <w:rsid w:val="00B23FC1"/>
    <w:rsid w:val="00B35F6C"/>
    <w:rsid w:val="00B36047"/>
    <w:rsid w:val="00B5609B"/>
    <w:rsid w:val="00B622ED"/>
    <w:rsid w:val="00BC2AAD"/>
    <w:rsid w:val="00BD5812"/>
    <w:rsid w:val="00BD6220"/>
    <w:rsid w:val="00C1027E"/>
    <w:rsid w:val="00C11821"/>
    <w:rsid w:val="00C13B06"/>
    <w:rsid w:val="00C35557"/>
    <w:rsid w:val="00C365F2"/>
    <w:rsid w:val="00C46FDF"/>
    <w:rsid w:val="00C67A32"/>
    <w:rsid w:val="00CA6377"/>
    <w:rsid w:val="00CA783D"/>
    <w:rsid w:val="00CB3B6B"/>
    <w:rsid w:val="00CF79FD"/>
    <w:rsid w:val="00D0322D"/>
    <w:rsid w:val="00D265CB"/>
    <w:rsid w:val="00D57C73"/>
    <w:rsid w:val="00D621A7"/>
    <w:rsid w:val="00D73BF9"/>
    <w:rsid w:val="00D73D46"/>
    <w:rsid w:val="00D74AE3"/>
    <w:rsid w:val="00DC1A84"/>
    <w:rsid w:val="00DE6320"/>
    <w:rsid w:val="00DE6DE0"/>
    <w:rsid w:val="00E026F3"/>
    <w:rsid w:val="00E117BC"/>
    <w:rsid w:val="00E34526"/>
    <w:rsid w:val="00E42EA3"/>
    <w:rsid w:val="00E46781"/>
    <w:rsid w:val="00E47E95"/>
    <w:rsid w:val="00E558E5"/>
    <w:rsid w:val="00EB05F1"/>
    <w:rsid w:val="00EB63EA"/>
    <w:rsid w:val="00ED122B"/>
    <w:rsid w:val="00EF55A4"/>
    <w:rsid w:val="00F06CD7"/>
    <w:rsid w:val="00F21D40"/>
    <w:rsid w:val="00F3324A"/>
    <w:rsid w:val="00F433CB"/>
    <w:rsid w:val="00F6650C"/>
    <w:rsid w:val="00F9009A"/>
    <w:rsid w:val="00F947C0"/>
    <w:rsid w:val="00FA3C26"/>
    <w:rsid w:val="00FD09CC"/>
    <w:rsid w:val="00FE2659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68"/>
    <o:shapelayout v:ext="edit">
      <o:idmap v:ext="edit" data="1"/>
    </o:shapelayout>
  </w:shapeDefaults>
  <w:decimalSymbol w:val="."/>
  <w:listSeparator w:val=";"/>
  <w14:docId w14:val="19806A07"/>
  <w15:docId w15:val="{92FAB50F-320E-405F-960B-5709F3E7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fr-FR"/>
    </w:rPr>
  </w:style>
  <w:style w:type="paragraph" w:styleId="Titre1">
    <w:name w:val="heading 1"/>
    <w:basedOn w:val="Normal"/>
    <w:next w:val="Normal"/>
    <w:qFormat/>
    <w:pPr>
      <w:keepNext/>
      <w:spacing w:before="40" w:after="40"/>
      <w:jc w:val="center"/>
      <w:outlineLvl w:val="0"/>
    </w:pPr>
    <w:rPr>
      <w:b/>
      <w:bCs/>
      <w:lang w:val="fr-FR"/>
    </w:rPr>
  </w:style>
  <w:style w:type="paragraph" w:styleId="Titre2">
    <w:name w:val="heading 2"/>
    <w:basedOn w:val="Normal"/>
    <w:next w:val="Normal"/>
    <w:qFormat/>
    <w:pPr>
      <w:keepNext/>
      <w:spacing w:before="20" w:after="20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6350"/>
      </w:tabs>
      <w:spacing w:before="20" w:after="20"/>
    </w:pPr>
    <w:rPr>
      <w:sz w:val="20"/>
    </w:rPr>
  </w:style>
  <w:style w:type="table" w:styleId="Grilledutableau">
    <w:name w:val="Table Grid"/>
    <w:basedOn w:val="TableauNormal"/>
    <w:rsid w:val="00DE6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link w:val="En-tte"/>
    <w:rsid w:val="006179A9"/>
    <w:rPr>
      <w:sz w:val="24"/>
      <w:lang w:eastAsia="fr-FR"/>
    </w:rPr>
  </w:style>
  <w:style w:type="paragraph" w:styleId="Textedebulles">
    <w:name w:val="Balloon Text"/>
    <w:basedOn w:val="Normal"/>
    <w:link w:val="TextedebullesCar"/>
    <w:rsid w:val="00B622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622E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1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image" Target="media/image10.png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5.png"/><Relationship Id="rId84" Type="http://schemas.openxmlformats.org/officeDocument/2006/relationships/image" Target="media/image38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17.emf"/><Relationship Id="rId37" Type="http://schemas.openxmlformats.org/officeDocument/2006/relationships/image" Target="media/image21.png"/><Relationship Id="rId53" Type="http://schemas.openxmlformats.org/officeDocument/2006/relationships/oleObject" Target="embeddings/oleObject20.bin"/><Relationship Id="rId58" Type="http://schemas.openxmlformats.org/officeDocument/2006/relationships/image" Target="media/image30.png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6.bin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14" Type="http://schemas.openxmlformats.org/officeDocument/2006/relationships/image" Target="media/image6.emf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image" Target="media/image15.emf"/><Relationship Id="rId35" Type="http://schemas.openxmlformats.org/officeDocument/2006/relationships/image" Target="media/image19.emf"/><Relationship Id="rId43" Type="http://schemas.openxmlformats.org/officeDocument/2006/relationships/image" Target="media/image24.png"/><Relationship Id="rId48" Type="http://schemas.openxmlformats.org/officeDocument/2006/relationships/image" Target="media/image26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4.bin"/><Relationship Id="rId8" Type="http://schemas.openxmlformats.org/officeDocument/2006/relationships/image" Target="media/image2.wmf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7.bin"/><Relationship Id="rId85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8.bin"/><Relationship Id="rId33" Type="http://schemas.openxmlformats.org/officeDocument/2006/relationships/image" Target="media/image18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oleObject" Target="embeddings/oleObject5.bin"/><Relationship Id="rId41" Type="http://schemas.openxmlformats.org/officeDocument/2006/relationships/image" Target="media/image23.png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40.bin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image" Target="media/image20.e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2.bin"/><Relationship Id="rId10" Type="http://schemas.openxmlformats.org/officeDocument/2006/relationships/oleObject" Target="embeddings/oleObject1.bin"/><Relationship Id="rId31" Type="http://schemas.openxmlformats.org/officeDocument/2006/relationships/image" Target="media/image16.e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1.png"/><Relationship Id="rId65" Type="http://schemas.openxmlformats.org/officeDocument/2006/relationships/oleObject" Target="embeddings/oleObject26.bin"/><Relationship Id="rId73" Type="http://schemas.openxmlformats.org/officeDocument/2006/relationships/image" Target="media/image37.png"/><Relationship Id="rId78" Type="http://schemas.openxmlformats.org/officeDocument/2006/relationships/oleObject" Target="embeddings/oleObject35.bin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39" Type="http://schemas.openxmlformats.org/officeDocument/2006/relationships/image" Target="media/image22.png"/><Relationship Id="rId34" Type="http://schemas.openxmlformats.org/officeDocument/2006/relationships/oleObject" Target="embeddings/oleObject10.bin"/><Relationship Id="rId50" Type="http://schemas.openxmlformats.org/officeDocument/2006/relationships/image" Target="media/image27.png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3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5.png"/><Relationship Id="rId66" Type="http://schemas.openxmlformats.org/officeDocument/2006/relationships/image" Target="media/image34.png"/><Relationship Id="rId87" Type="http://schemas.openxmlformats.org/officeDocument/2006/relationships/fontTable" Target="fontTable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9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Masque%20T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5F284-E64E-4C15-908F-4C590E94B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Masque TE</Template>
  <TotalTime>4</TotalTime>
  <Pages>21</Pages>
  <Words>1734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CPNV - Yverdon</vt:lpstr>
    </vt:vector>
  </TitlesOfParts>
  <Company>CPNV</Company>
  <LinksUpToDate>false</LinksUpToDate>
  <CharactersWithSpaces>11253</CharactersWithSpaces>
  <SharedDoc>false</SharedDoc>
  <HLinks>
    <vt:vector size="120" baseType="variant">
      <vt:variant>
        <vt:i4>262192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3932218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_Circuits_redresseur</vt:lpwstr>
      </vt:variant>
      <vt:variant>
        <vt:i4>6226078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_Circuits_à_diodes_1</vt:lpwstr>
      </vt:variant>
      <vt:variant>
        <vt:i4>11141181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_Puissance_dissipée_dans_une diode o</vt:lpwstr>
      </vt:variant>
      <vt:variant>
        <vt:i4>1048683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_Circuit_avec_diode(s)_Zener_1</vt:lpwstr>
      </vt:variant>
      <vt:variant>
        <vt:i4>4653163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_Circuit_avec_diode(s)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CPNV - Yverdon</dc:title>
  <dc:creator>Serge Pittet</dc:creator>
  <cp:lastModifiedBy>PITTET Serge</cp:lastModifiedBy>
  <cp:revision>5</cp:revision>
  <cp:lastPrinted>2002-11-01T08:18:00Z</cp:lastPrinted>
  <dcterms:created xsi:type="dcterms:W3CDTF">2017-03-21T14:45:00Z</dcterms:created>
  <dcterms:modified xsi:type="dcterms:W3CDTF">2018-02-12T18:21:00Z</dcterms:modified>
</cp:coreProperties>
</file>