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B06" w:rsidRPr="005709D9" w:rsidRDefault="00C13B06" w:rsidP="00194422">
      <w:pPr>
        <w:pStyle w:val="En-tte"/>
        <w:tabs>
          <w:tab w:val="clear" w:pos="4536"/>
          <w:tab w:val="clear" w:pos="9072"/>
        </w:tabs>
        <w:rPr>
          <w:lang w:val="fr-FR"/>
        </w:rPr>
      </w:pPr>
      <w:bookmarkStart w:id="0" w:name="_top"/>
      <w:bookmarkEnd w:id="0"/>
      <w:r w:rsidRPr="005709D9">
        <w:rPr>
          <w:lang w:val="fr-FR"/>
        </w:rPr>
        <w:t xml:space="preserve">Dernière mise à jour : </w:t>
      </w:r>
      <w:r w:rsidR="00E36717">
        <w:rPr>
          <w:lang w:val="fr-FR"/>
        </w:rPr>
        <w:t>21 juin 2016</w:t>
      </w:r>
    </w:p>
    <w:p w:rsidR="00C13B06" w:rsidRDefault="00C13B06" w:rsidP="00D56FC0">
      <w:pPr>
        <w:pStyle w:val="En-tte"/>
        <w:tabs>
          <w:tab w:val="left" w:pos="708"/>
        </w:tabs>
        <w:rPr>
          <w:sz w:val="48"/>
          <w:lang w:val="fr-FR"/>
        </w:rPr>
      </w:pPr>
      <w:r w:rsidRPr="005709D9">
        <w:rPr>
          <w:sz w:val="48"/>
          <w:lang w:val="fr-FR"/>
        </w:rPr>
        <w:t xml:space="preserve">Exercices chapitre </w:t>
      </w:r>
      <w:r w:rsidR="00D56FC0">
        <w:rPr>
          <w:sz w:val="48"/>
          <w:lang w:val="fr-FR"/>
        </w:rPr>
        <w:t>12</w:t>
      </w:r>
    </w:p>
    <w:p w:rsidR="00606888" w:rsidRPr="00606888" w:rsidRDefault="00606888" w:rsidP="00D56FC0">
      <w:pPr>
        <w:pStyle w:val="En-tte"/>
        <w:tabs>
          <w:tab w:val="left" w:pos="708"/>
        </w:tabs>
        <w:rPr>
          <w:szCs w:val="24"/>
          <w:lang w:val="fr-FR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2"/>
      </w:tblGrid>
      <w:tr w:rsidR="00775BCE" w:rsidRPr="00A97823" w:rsidTr="000F4BF4">
        <w:trPr>
          <w:trHeight w:val="1134"/>
        </w:trPr>
        <w:tc>
          <w:tcPr>
            <w:tcW w:w="2041" w:type="dxa"/>
            <w:shd w:val="clear" w:color="auto" w:fill="auto"/>
            <w:vAlign w:val="center"/>
          </w:tcPr>
          <w:p w:rsidR="00775BCE" w:rsidRPr="00A97823" w:rsidRDefault="0034701F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  <w:hyperlink w:anchor="_Généralités_1" w:history="1">
              <w:r w:rsidR="00775BCE">
                <w:rPr>
                  <w:rStyle w:val="Lienhypertexte"/>
                  <w:lang w:val="fr-FR"/>
                </w:rPr>
                <w:t>Généralités</w:t>
              </w:r>
            </w:hyperlink>
          </w:p>
        </w:tc>
        <w:tc>
          <w:tcPr>
            <w:tcW w:w="2041" w:type="dxa"/>
            <w:shd w:val="clear" w:color="auto" w:fill="auto"/>
            <w:vAlign w:val="center"/>
          </w:tcPr>
          <w:p w:rsidR="00775BCE" w:rsidRPr="00073A21" w:rsidRDefault="00775BCE" w:rsidP="00775BCE">
            <w:pPr>
              <w:pStyle w:val="En-tte"/>
              <w:tabs>
                <w:tab w:val="left" w:pos="708"/>
              </w:tabs>
              <w:jc w:val="center"/>
              <w:rPr>
                <w:rStyle w:val="Lienhypertexte"/>
                <w:lang w:val="fr-FR"/>
              </w:rPr>
            </w:pPr>
            <w:r>
              <w:rPr>
                <w:lang w:val="fr-FR"/>
              </w:rPr>
              <w:fldChar w:fldCharType="begin"/>
            </w:r>
            <w:r>
              <w:rPr>
                <w:lang w:val="fr-FR"/>
              </w:rPr>
              <w:instrText xml:space="preserve"> HYPERLINK  \l "_Moteurs_triphasés_synchrone_1" </w:instrText>
            </w:r>
            <w:r>
              <w:rPr>
                <w:lang w:val="fr-FR"/>
              </w:rPr>
              <w:fldChar w:fldCharType="separate"/>
            </w:r>
            <w:r w:rsidRPr="00073A21">
              <w:rPr>
                <w:rStyle w:val="Lienhypertexte"/>
                <w:lang w:val="fr-FR"/>
              </w:rPr>
              <w:t>Moteurs triphasés synchrones</w:t>
            </w:r>
          </w:p>
          <w:p w:rsidR="00775BCE" w:rsidRPr="00A97823" w:rsidRDefault="00775BCE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fldChar w:fldCharType="end"/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75BCE" w:rsidRPr="00A97823" w:rsidRDefault="0034701F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  <w:hyperlink w:anchor="_Moteurs_triphasés_asynchrone" w:history="1">
              <w:r w:rsidR="00775BCE" w:rsidRPr="00A97823">
                <w:rPr>
                  <w:rStyle w:val="Lienhypertexte"/>
                  <w:lang w:val="fr-FR"/>
                </w:rPr>
                <w:t>Moteurs triphasés asynchrones</w:t>
              </w:r>
            </w:hyperlink>
          </w:p>
        </w:tc>
        <w:tc>
          <w:tcPr>
            <w:tcW w:w="2041" w:type="dxa"/>
            <w:shd w:val="clear" w:color="auto" w:fill="auto"/>
            <w:vAlign w:val="center"/>
          </w:tcPr>
          <w:p w:rsidR="00775BCE" w:rsidRPr="00A97823" w:rsidRDefault="0034701F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  <w:hyperlink w:anchor="_Démarrage_des_moteurs" w:history="1">
              <w:r w:rsidR="00775BCE" w:rsidRPr="00A97823">
                <w:rPr>
                  <w:rStyle w:val="Lienhypertexte"/>
                  <w:lang w:val="fr-FR"/>
                </w:rPr>
                <w:t>Démarrage des moteurs asynchrone triphasés</w:t>
              </w:r>
            </w:hyperlink>
          </w:p>
        </w:tc>
        <w:tc>
          <w:tcPr>
            <w:tcW w:w="2042" w:type="dxa"/>
            <w:shd w:val="clear" w:color="auto" w:fill="auto"/>
            <w:vAlign w:val="center"/>
          </w:tcPr>
          <w:p w:rsidR="00775BCE" w:rsidRPr="00A97823" w:rsidRDefault="0034701F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  <w:hyperlink w:anchor="_Freinage_des_moteurs_asynchrones tr" w:history="1">
              <w:r w:rsidR="00775BCE" w:rsidRPr="00A97823">
                <w:rPr>
                  <w:rStyle w:val="Lienhypertexte"/>
                  <w:lang w:val="fr-FR"/>
                </w:rPr>
                <w:t>Freinage des moteurs asynchrones triphasés</w:t>
              </w:r>
            </w:hyperlink>
          </w:p>
        </w:tc>
      </w:tr>
      <w:tr w:rsidR="00775BCE" w:rsidRPr="00A97823" w:rsidTr="000F4BF4">
        <w:trPr>
          <w:trHeight w:val="1134"/>
        </w:trPr>
        <w:tc>
          <w:tcPr>
            <w:tcW w:w="2041" w:type="dxa"/>
            <w:shd w:val="clear" w:color="auto" w:fill="auto"/>
            <w:vAlign w:val="center"/>
          </w:tcPr>
          <w:p w:rsidR="00775BCE" w:rsidRPr="00A97823" w:rsidRDefault="0034701F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  <w:hyperlink w:anchor="_Moteur_asynchrone_triphasé_2" w:history="1">
              <w:r w:rsidR="00775BCE" w:rsidRPr="00A97823">
                <w:rPr>
                  <w:rStyle w:val="Lienhypertexte"/>
                  <w:lang w:val="fr-FR"/>
                </w:rPr>
                <w:t>Moteur asynchrone triphasé</w:t>
              </w:r>
              <w:r w:rsidR="00775BCE">
                <w:rPr>
                  <w:rStyle w:val="Lienhypertexte"/>
                  <w:lang w:val="fr-FR"/>
                </w:rPr>
                <w:t xml:space="preserve"> </w:t>
              </w:r>
              <w:r w:rsidR="00775BCE" w:rsidRPr="00A97823">
                <w:rPr>
                  <w:rStyle w:val="Lienhypertexte"/>
                  <w:lang w:val="fr-FR"/>
                </w:rPr>
                <w:t>à bagues</w:t>
              </w:r>
            </w:hyperlink>
          </w:p>
        </w:tc>
        <w:tc>
          <w:tcPr>
            <w:tcW w:w="2041" w:type="dxa"/>
            <w:shd w:val="clear" w:color="auto" w:fill="auto"/>
            <w:vAlign w:val="center"/>
          </w:tcPr>
          <w:p w:rsidR="00775BCE" w:rsidRDefault="00775BCE" w:rsidP="00775BCE">
            <w:pPr>
              <w:pStyle w:val="En-tte"/>
              <w:tabs>
                <w:tab w:val="left" w:pos="708"/>
              </w:tabs>
              <w:jc w:val="center"/>
              <w:rPr>
                <w:rStyle w:val="Lienhypertexte"/>
                <w:lang w:val="fr-FR"/>
              </w:rPr>
            </w:pPr>
            <w:r w:rsidRPr="00A97823">
              <w:rPr>
                <w:lang w:val="fr-FR"/>
              </w:rPr>
              <w:fldChar w:fldCharType="begin"/>
            </w:r>
            <w:r w:rsidRPr="00A97823">
              <w:rPr>
                <w:lang w:val="fr-FR"/>
              </w:rPr>
              <w:instrText xml:space="preserve"> HYPERLINK  \l "_Moteur_Dahlander" </w:instrText>
            </w:r>
            <w:r w:rsidRPr="00A97823">
              <w:rPr>
                <w:lang w:val="fr-FR"/>
              </w:rPr>
              <w:fldChar w:fldCharType="separate"/>
            </w:r>
            <w:r w:rsidRPr="00A97823">
              <w:rPr>
                <w:rStyle w:val="Lienhypertexte"/>
                <w:lang w:val="fr-FR"/>
              </w:rPr>
              <w:t>Moteur</w:t>
            </w:r>
          </w:p>
          <w:p w:rsidR="00775BCE" w:rsidRPr="00A97823" w:rsidRDefault="00775BCE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  <w:proofErr w:type="spellStart"/>
            <w:r w:rsidRPr="00A97823">
              <w:rPr>
                <w:rStyle w:val="Lienhypertexte"/>
                <w:lang w:val="fr-FR"/>
              </w:rPr>
              <w:t>Dahlander</w:t>
            </w:r>
            <w:proofErr w:type="spellEnd"/>
            <w:r w:rsidRPr="00A97823">
              <w:rPr>
                <w:lang w:val="fr-FR"/>
              </w:rPr>
              <w:fldChar w:fldCharType="end"/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75BCE" w:rsidRPr="00A97823" w:rsidRDefault="0034701F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  <w:hyperlink w:anchor="_Moteur_à_2" w:history="1">
              <w:r w:rsidR="00775BCE" w:rsidRPr="00775BCE">
                <w:rPr>
                  <w:rStyle w:val="Lienhypertexte"/>
                  <w:lang w:val="fr-FR"/>
                </w:rPr>
                <w:t>Moteur à  2 enroulements séparés</w:t>
              </w:r>
            </w:hyperlink>
          </w:p>
        </w:tc>
        <w:tc>
          <w:tcPr>
            <w:tcW w:w="2041" w:type="dxa"/>
            <w:shd w:val="clear" w:color="auto" w:fill="auto"/>
            <w:vAlign w:val="center"/>
          </w:tcPr>
          <w:p w:rsidR="00775BCE" w:rsidRPr="00A97823" w:rsidRDefault="0034701F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  <w:hyperlink w:anchor="_Moteur__monophasé_2" w:history="1">
              <w:r w:rsidR="00775BCE" w:rsidRPr="00A97823">
                <w:rPr>
                  <w:rStyle w:val="Lienhypertexte"/>
                  <w:lang w:val="fr-FR"/>
                </w:rPr>
                <w:t>Moteur  monophasé</w:t>
              </w:r>
            </w:hyperlink>
          </w:p>
        </w:tc>
        <w:tc>
          <w:tcPr>
            <w:tcW w:w="2042" w:type="dxa"/>
            <w:shd w:val="clear" w:color="auto" w:fill="auto"/>
            <w:vAlign w:val="center"/>
          </w:tcPr>
          <w:p w:rsidR="00775BCE" w:rsidRPr="00A97823" w:rsidRDefault="0034701F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  <w:hyperlink w:anchor="_Plaque_signalétique" w:history="1">
              <w:r w:rsidR="00775BCE" w:rsidRPr="00A97823">
                <w:rPr>
                  <w:rStyle w:val="Lienhypertexte"/>
                  <w:lang w:val="fr-FR"/>
                </w:rPr>
                <w:t>Plaque signalétique</w:t>
              </w:r>
            </w:hyperlink>
          </w:p>
        </w:tc>
      </w:tr>
      <w:tr w:rsidR="00775BCE" w:rsidRPr="00A97823" w:rsidTr="000F4BF4">
        <w:trPr>
          <w:trHeight w:val="1134"/>
        </w:trPr>
        <w:tc>
          <w:tcPr>
            <w:tcW w:w="2041" w:type="dxa"/>
            <w:shd w:val="clear" w:color="auto" w:fill="auto"/>
            <w:vAlign w:val="center"/>
          </w:tcPr>
          <w:p w:rsidR="00775BCE" w:rsidRPr="00A97823" w:rsidRDefault="0034701F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  <w:hyperlink w:anchor="_Alternateur" w:history="1">
              <w:r w:rsidR="00775BCE" w:rsidRPr="00A97823">
                <w:rPr>
                  <w:rStyle w:val="Lienhypertexte"/>
                  <w:lang w:val="fr-FR"/>
                </w:rPr>
                <w:t>Alternateurs</w:t>
              </w:r>
            </w:hyperlink>
          </w:p>
        </w:tc>
        <w:tc>
          <w:tcPr>
            <w:tcW w:w="2041" w:type="dxa"/>
            <w:shd w:val="clear" w:color="auto" w:fill="auto"/>
            <w:vAlign w:val="center"/>
          </w:tcPr>
          <w:p w:rsidR="00775BCE" w:rsidRPr="00A97823" w:rsidRDefault="0034701F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  <w:hyperlink w:anchor="_Protection_des_moteurs" w:history="1">
              <w:r w:rsidR="00775BCE" w:rsidRPr="00530C23">
                <w:rPr>
                  <w:rStyle w:val="Lienhypertexte"/>
                  <w:lang w:val="fr-FR"/>
                </w:rPr>
                <w:t>Protection des moteurs</w:t>
              </w:r>
            </w:hyperlink>
          </w:p>
        </w:tc>
        <w:tc>
          <w:tcPr>
            <w:tcW w:w="2041" w:type="dxa"/>
            <w:shd w:val="clear" w:color="auto" w:fill="auto"/>
            <w:vAlign w:val="center"/>
          </w:tcPr>
          <w:p w:rsidR="00775BCE" w:rsidRPr="00A97823" w:rsidRDefault="00775BCE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</w:p>
        </w:tc>
        <w:tc>
          <w:tcPr>
            <w:tcW w:w="2041" w:type="dxa"/>
            <w:shd w:val="clear" w:color="auto" w:fill="auto"/>
            <w:vAlign w:val="center"/>
          </w:tcPr>
          <w:p w:rsidR="00775BCE" w:rsidRPr="00A97823" w:rsidRDefault="00775BCE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</w:p>
        </w:tc>
        <w:tc>
          <w:tcPr>
            <w:tcW w:w="2042" w:type="dxa"/>
            <w:shd w:val="clear" w:color="auto" w:fill="auto"/>
            <w:vAlign w:val="center"/>
          </w:tcPr>
          <w:p w:rsidR="00775BCE" w:rsidRPr="00A97823" w:rsidRDefault="00775BCE" w:rsidP="00775BCE">
            <w:pPr>
              <w:pStyle w:val="En-tte"/>
              <w:tabs>
                <w:tab w:val="left" w:pos="708"/>
              </w:tabs>
              <w:jc w:val="center"/>
              <w:rPr>
                <w:lang w:val="fr-FR"/>
              </w:rPr>
            </w:pPr>
          </w:p>
        </w:tc>
      </w:tr>
    </w:tbl>
    <w:p w:rsidR="00254784" w:rsidRDefault="00254784" w:rsidP="00D33B0B">
      <w:pPr>
        <w:rPr>
          <w:lang w:val="fr-FR"/>
        </w:rPr>
      </w:pPr>
      <w:bookmarkStart w:id="1" w:name="_Moteurs_triphasés_synchrone"/>
      <w:bookmarkEnd w:id="1"/>
    </w:p>
    <w:p w:rsidR="007E02D0" w:rsidRDefault="007E02D0" w:rsidP="00D33B0B">
      <w:pPr>
        <w:rPr>
          <w:szCs w:val="24"/>
        </w:rPr>
      </w:pPr>
    </w:p>
    <w:p w:rsidR="007E02D0" w:rsidRDefault="007E02D0" w:rsidP="007E02D0">
      <w:pPr>
        <w:pStyle w:val="Titre2"/>
        <w:rPr>
          <w:lang w:val="fr-FR"/>
        </w:rPr>
      </w:pPr>
      <w:bookmarkStart w:id="2" w:name="_Généralités_1"/>
      <w:bookmarkEnd w:id="2"/>
      <w:r>
        <w:rPr>
          <w:lang w:val="fr-FR"/>
        </w:rPr>
        <w:t>Généralités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8505"/>
        <w:gridCol w:w="571"/>
        <w:gridCol w:w="563"/>
      </w:tblGrid>
      <w:tr w:rsidR="007E02D0" w:rsidRPr="005709D9" w:rsidTr="007E02D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numPr>
                <w:ilvl w:val="0"/>
                <w:numId w:val="2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8C5CAB" w:rsidRDefault="007E02D0" w:rsidP="007E02D0">
            <w:pPr>
              <w:rPr>
                <w:szCs w:val="24"/>
              </w:rPr>
            </w:pPr>
            <w:r>
              <w:rPr>
                <w:szCs w:val="24"/>
              </w:rPr>
              <w:t>Expliquer à quoi correspond le moment d’une force</w:t>
            </w:r>
          </w:p>
          <w:p w:rsidR="007E02D0" w:rsidRPr="005709D9" w:rsidRDefault="007E02D0" w:rsidP="00A5124D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7E02D0" w:rsidRPr="005709D9" w:rsidTr="007E02D0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Default="007E02D0" w:rsidP="00A5124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Le produit de la  force F, perpendiculaire au bras de levier, par la longueur r du bras de levier sur lequel elle s’exerce, s’appelle moment.</w:t>
            </w:r>
          </w:p>
          <w:p w:rsidR="007E02D0" w:rsidRDefault="007E02D0" w:rsidP="00A5124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lang w:val="fr-FR"/>
              </w:rPr>
            </w:pPr>
            <w:r>
              <w:object w:dxaOrig="8295" w:dyaOrig="2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.8pt;height:75.75pt" o:ole="">
                  <v:imagedata r:id="rId7" o:title=""/>
                </v:shape>
                <o:OLEObject Type="Embed" ProgID="PBrush" ShapeID="_x0000_i1025" DrawAspect="Content" ObjectID="_1536568619" r:id="rId8"/>
              </w:object>
            </w:r>
          </w:p>
          <w:p w:rsidR="007E02D0" w:rsidRPr="005709D9" w:rsidRDefault="007E02D0" w:rsidP="00A5124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</w:p>
        </w:tc>
      </w:tr>
      <w:tr w:rsidR="007E02D0" w:rsidRPr="005709D9" w:rsidTr="007E02D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numPr>
                <w:ilvl w:val="0"/>
                <w:numId w:val="2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8C5CAB" w:rsidRDefault="007E02D0" w:rsidP="00A5124D">
            <w:pPr>
              <w:rPr>
                <w:szCs w:val="24"/>
              </w:rPr>
            </w:pPr>
            <w:r>
              <w:rPr>
                <w:szCs w:val="24"/>
              </w:rPr>
              <w:t>Expliquer à quoi correspond le moment d’un couple de force</w:t>
            </w:r>
          </w:p>
          <w:p w:rsidR="007E02D0" w:rsidRPr="005709D9" w:rsidRDefault="007E02D0" w:rsidP="00A5124D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7E02D0" w:rsidRPr="005709D9" w:rsidTr="007E02D0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Default="007E02D0" w:rsidP="00A5124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Le produit d’une des forces F, perpendiculaire au système en rotation, par la distance d séparant les deux forces, s’appelle moment d’un couple de force.</w:t>
            </w:r>
          </w:p>
          <w:p w:rsidR="007E02D0" w:rsidRDefault="007E02D0" w:rsidP="00A5124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</w:p>
          <w:p w:rsidR="007E02D0" w:rsidRDefault="007E02D0" w:rsidP="00A5124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lang w:val="fr-FR"/>
              </w:rPr>
            </w:pPr>
            <w:r>
              <w:object w:dxaOrig="9885" w:dyaOrig="2385">
                <v:shape id="_x0000_i1026" type="#_x0000_t75" style="width:308.65pt;height:74.5pt" o:ole="">
                  <v:imagedata r:id="rId9" o:title=""/>
                </v:shape>
                <o:OLEObject Type="Embed" ProgID="PBrush" ShapeID="_x0000_i1026" DrawAspect="Content" ObjectID="_1536568620" r:id="rId10"/>
              </w:object>
            </w:r>
          </w:p>
          <w:p w:rsidR="007E02D0" w:rsidRPr="005709D9" w:rsidRDefault="007E02D0" w:rsidP="00A5124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5E33C5" w:rsidRPr="005709D9" w:rsidTr="005E33C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3C5" w:rsidRPr="005709D9" w:rsidRDefault="005E33C5" w:rsidP="005E33C5">
            <w:pPr>
              <w:pStyle w:val="En-tte"/>
              <w:numPr>
                <w:ilvl w:val="0"/>
                <w:numId w:val="2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3C5" w:rsidRPr="00754D0F" w:rsidRDefault="005E33C5" w:rsidP="00A5124D">
            <w:pPr>
              <w:rPr>
                <w:szCs w:val="24"/>
              </w:rPr>
            </w:pPr>
            <w:r>
              <w:rPr>
                <w:szCs w:val="24"/>
              </w:rPr>
              <w:t>Quelle différence y a-t-il entre le moment du couple moteur et le moment du couple électromagnétique ?</w:t>
            </w:r>
          </w:p>
          <w:p w:rsidR="005E33C5" w:rsidRPr="005709D9" w:rsidRDefault="005E33C5" w:rsidP="00A5124D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3C5" w:rsidRPr="005709D9" w:rsidRDefault="005E33C5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3C5" w:rsidRPr="005709D9" w:rsidRDefault="005E33C5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5E33C5" w:rsidRPr="005709D9" w:rsidTr="005E33C5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3C5" w:rsidRPr="005709D9" w:rsidRDefault="005E33C5" w:rsidP="00A5124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</w:t>
            </w:r>
            <w:r w:rsidRPr="007C6D47">
              <w:rPr>
                <w:b/>
                <w:i/>
                <w:lang w:val="fr-FR"/>
              </w:rPr>
              <w:t xml:space="preserve">(s) : </w:t>
            </w:r>
            <w:r w:rsidRPr="007C6D47">
              <w:rPr>
                <w:i/>
                <w:szCs w:val="24"/>
              </w:rPr>
              <w:t>le moment du couple moteur est plus faible que le moment du couple électromagnétique à cause des frottements de la machine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3C5" w:rsidRPr="005709D9" w:rsidRDefault="005E33C5" w:rsidP="00A5124D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5E33C5" w:rsidRDefault="005E33C5"/>
    <w:p w:rsidR="005E33C5" w:rsidRDefault="0034701F" w:rsidP="005E33C5">
      <w:hyperlink w:anchor="_top" w:history="1">
        <w:r w:rsidR="005E33C5">
          <w:rPr>
            <w:rStyle w:val="Lienhypertexte"/>
          </w:rPr>
          <w:t>Retour au haut de la page</w:t>
        </w:r>
      </w:hyperlink>
    </w:p>
    <w:p w:rsidR="005E33C5" w:rsidRDefault="005E33C5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1277"/>
        <w:gridCol w:w="7225"/>
        <w:gridCol w:w="571"/>
        <w:gridCol w:w="567"/>
      </w:tblGrid>
      <w:tr w:rsidR="007E02D0" w:rsidRPr="005709D9" w:rsidTr="00E47D5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numPr>
                <w:ilvl w:val="0"/>
                <w:numId w:val="2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Default="007E02D0" w:rsidP="00A5124D">
            <w:pPr>
              <w:rPr>
                <w:szCs w:val="24"/>
              </w:rPr>
            </w:pPr>
            <w:r>
              <w:rPr>
                <w:szCs w:val="24"/>
              </w:rPr>
              <w:t>Quelles affirmations sont correctes pour qu’un moteur puisse démarrer ?</w:t>
            </w:r>
          </w:p>
          <w:p w:rsidR="00746A01" w:rsidRDefault="00746A01" w:rsidP="00A5124D">
            <w:pPr>
              <w:rPr>
                <w:szCs w:val="24"/>
              </w:rPr>
            </w:pPr>
            <w:r w:rsidRPr="00746A01">
              <w:rPr>
                <w:b/>
                <w:szCs w:val="24"/>
              </w:rPr>
              <w:t>Attention :</w:t>
            </w:r>
            <w:r>
              <w:rPr>
                <w:szCs w:val="24"/>
              </w:rPr>
              <w:t xml:space="preserve"> 3 réponses sont justes !</w:t>
            </w:r>
          </w:p>
          <w:p w:rsidR="007E02D0" w:rsidRPr="008C5CAB" w:rsidRDefault="007E02D0" w:rsidP="00A5124D">
            <w:pPr>
              <w:rPr>
                <w:szCs w:val="24"/>
              </w:rPr>
            </w:pPr>
          </w:p>
          <w:p w:rsidR="007E02D0" w:rsidRDefault="007E02D0" w:rsidP="00A5124D">
            <w:pPr>
              <w:pStyle w:val="En-tte"/>
              <w:tabs>
                <w:tab w:val="left" w:pos="708"/>
              </w:tabs>
              <w:ind w:left="708"/>
              <w:rPr>
                <w:i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>moment du couple moteur  &gt; moment du couple résistant</w:t>
            </w:r>
          </w:p>
          <w:p w:rsidR="008735CB" w:rsidRDefault="008735CB" w:rsidP="008735CB">
            <w:pPr>
              <w:pStyle w:val="En-tte"/>
              <w:tabs>
                <w:tab w:val="left" w:pos="708"/>
              </w:tabs>
              <w:ind w:left="708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>moment du couple moteur  &lt; moment du couple résistant</w:t>
            </w:r>
          </w:p>
          <w:p w:rsidR="008735CB" w:rsidRDefault="008735CB" w:rsidP="00A5124D">
            <w:pPr>
              <w:pStyle w:val="En-tte"/>
              <w:tabs>
                <w:tab w:val="left" w:pos="708"/>
              </w:tabs>
              <w:ind w:left="708"/>
              <w:rPr>
                <w:szCs w:val="24"/>
                <w:lang w:val="fr-FR"/>
              </w:rPr>
            </w:pPr>
          </w:p>
          <w:p w:rsidR="008735CB" w:rsidRDefault="007E02D0" w:rsidP="00A5124D">
            <w:pPr>
              <w:pStyle w:val="En-tte"/>
              <w:tabs>
                <w:tab w:val="left" w:pos="708"/>
              </w:tabs>
              <w:ind w:left="708"/>
              <w:rPr>
                <w:i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>moment du couple résistant &gt; moment du couple magnétique</w:t>
            </w:r>
          </w:p>
          <w:p w:rsidR="007E02D0" w:rsidRDefault="008735CB" w:rsidP="00A5124D">
            <w:pPr>
              <w:pStyle w:val="En-tte"/>
              <w:tabs>
                <w:tab w:val="left" w:pos="708"/>
              </w:tabs>
              <w:ind w:left="708"/>
              <w:rPr>
                <w:i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>moment du couple résistant &lt; moment du couple magnétique</w:t>
            </w:r>
            <w:r w:rsidR="007E02D0">
              <w:rPr>
                <w:i/>
                <w:lang w:val="fr-FR"/>
              </w:rPr>
              <w:t xml:space="preserve">  </w:t>
            </w:r>
          </w:p>
          <w:p w:rsidR="008735CB" w:rsidRDefault="008735CB" w:rsidP="00A5124D">
            <w:pPr>
              <w:pStyle w:val="En-tte"/>
              <w:tabs>
                <w:tab w:val="left" w:pos="708"/>
              </w:tabs>
              <w:ind w:left="708"/>
              <w:rPr>
                <w:i/>
                <w:lang w:val="fr-FR"/>
              </w:rPr>
            </w:pPr>
          </w:p>
          <w:p w:rsidR="008735CB" w:rsidRDefault="007E02D0" w:rsidP="00A5124D">
            <w:pPr>
              <w:pStyle w:val="En-tte"/>
              <w:tabs>
                <w:tab w:val="left" w:pos="708"/>
              </w:tabs>
              <w:ind w:left="708"/>
              <w:rPr>
                <w:i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>moment du couple magnétique &gt; moment du couple moteur</w:t>
            </w:r>
          </w:p>
          <w:p w:rsidR="007E02D0" w:rsidRPr="008735CB" w:rsidRDefault="008735CB" w:rsidP="008735CB">
            <w:pPr>
              <w:pStyle w:val="En-tte"/>
              <w:tabs>
                <w:tab w:val="left" w:pos="708"/>
              </w:tabs>
              <w:ind w:left="708"/>
              <w:rPr>
                <w:i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 xml:space="preserve">moment du couple magnétique &lt; moment du couple moteur  </w:t>
            </w:r>
          </w:p>
          <w:p w:rsidR="007E02D0" w:rsidRPr="005709D9" w:rsidRDefault="007E02D0" w:rsidP="00A5124D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735CB" w:rsidRPr="005709D9" w:rsidTr="008735CB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735CB" w:rsidRDefault="008735CB" w:rsidP="00A5124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  <w:p w:rsidR="008735CB" w:rsidRDefault="008735CB" w:rsidP="00A5124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</w:p>
        </w:tc>
        <w:tc>
          <w:tcPr>
            <w:tcW w:w="7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5CB" w:rsidRDefault="008735CB" w:rsidP="00DB4667">
            <w:pPr>
              <w:pStyle w:val="En-tte"/>
              <w:tabs>
                <w:tab w:val="clear" w:pos="4536"/>
                <w:tab w:val="clear" w:pos="9072"/>
                <w:tab w:val="left" w:pos="3146"/>
                <w:tab w:val="left" w:pos="3835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 xml:space="preserve">moment du couple moteur  </w:t>
            </w:r>
            <w:r w:rsidR="00DB4667"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 xml:space="preserve">&gt; </w:t>
            </w:r>
            <w:r w:rsidR="00DB4667"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>moment du couple résistant</w:t>
            </w:r>
          </w:p>
          <w:p w:rsidR="008735CB" w:rsidRDefault="008735CB" w:rsidP="00DB4667">
            <w:pPr>
              <w:pStyle w:val="En-tte"/>
              <w:tabs>
                <w:tab w:val="clear" w:pos="4536"/>
                <w:tab w:val="clear" w:pos="9072"/>
                <w:tab w:val="left" w:pos="3146"/>
                <w:tab w:val="left" w:pos="3835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 xml:space="preserve">moment du couple résistant </w:t>
            </w:r>
            <w:r w:rsidR="00DB4667"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 xml:space="preserve">&lt; </w:t>
            </w:r>
            <w:r w:rsidR="00DB4667"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>moment du couple magnétique</w:t>
            </w:r>
          </w:p>
          <w:p w:rsidR="008735CB" w:rsidRDefault="008735CB" w:rsidP="00DB4667">
            <w:pPr>
              <w:pStyle w:val="En-tte"/>
              <w:tabs>
                <w:tab w:val="clear" w:pos="4536"/>
                <w:tab w:val="clear" w:pos="9072"/>
                <w:tab w:val="left" w:pos="3146"/>
                <w:tab w:val="left" w:pos="3835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 xml:space="preserve">moment du couple magnétique </w:t>
            </w:r>
            <w:r w:rsidR="00DB4667"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 xml:space="preserve">&gt; </w:t>
            </w:r>
            <w:r w:rsidR="00DB4667"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 xml:space="preserve">moment du couple moteur  </w:t>
            </w:r>
          </w:p>
          <w:p w:rsidR="008735CB" w:rsidRPr="005709D9" w:rsidRDefault="008735CB" w:rsidP="008735CB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5CB" w:rsidRPr="005709D9" w:rsidRDefault="008735CB" w:rsidP="00A5124D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7E02D0" w:rsidRPr="005709D9" w:rsidTr="00E47D5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numPr>
                <w:ilvl w:val="0"/>
                <w:numId w:val="2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Default="007E02D0" w:rsidP="00A5124D">
            <w:pPr>
              <w:rPr>
                <w:szCs w:val="24"/>
              </w:rPr>
            </w:pPr>
            <w:r>
              <w:rPr>
                <w:szCs w:val="24"/>
              </w:rPr>
              <w:t>Quelles affirm</w:t>
            </w:r>
            <w:r w:rsidR="00EB1F76">
              <w:rPr>
                <w:szCs w:val="24"/>
              </w:rPr>
              <w:t>ations sont correctes lorsqu’un</w:t>
            </w:r>
            <w:r>
              <w:rPr>
                <w:szCs w:val="24"/>
              </w:rPr>
              <w:t xml:space="preserve"> moteur tourne à vitesse constante ?</w:t>
            </w:r>
          </w:p>
          <w:p w:rsidR="00746A01" w:rsidRDefault="00746A01" w:rsidP="00746A01">
            <w:pPr>
              <w:rPr>
                <w:szCs w:val="24"/>
              </w:rPr>
            </w:pPr>
            <w:r w:rsidRPr="00746A01">
              <w:rPr>
                <w:b/>
                <w:szCs w:val="24"/>
              </w:rPr>
              <w:t>Attention :</w:t>
            </w:r>
            <w:r>
              <w:rPr>
                <w:szCs w:val="24"/>
              </w:rPr>
              <w:t xml:space="preserve"> 3 réponses sont justes !</w:t>
            </w:r>
          </w:p>
          <w:p w:rsidR="007E02D0" w:rsidRPr="008C5CAB" w:rsidRDefault="007E02D0" w:rsidP="00A5124D">
            <w:pPr>
              <w:rPr>
                <w:szCs w:val="24"/>
              </w:rPr>
            </w:pPr>
          </w:p>
          <w:p w:rsidR="007E02D0" w:rsidRDefault="007E02D0" w:rsidP="00A5124D">
            <w:pPr>
              <w:pStyle w:val="En-tte"/>
              <w:tabs>
                <w:tab w:val="left" w:pos="708"/>
              </w:tabs>
              <w:ind w:left="708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 xml:space="preserve">moment du couple magnétique  </w:t>
            </w:r>
            <w:r w:rsidR="00EB1F76">
              <w:rPr>
                <w:i/>
                <w:lang w:val="fr-FR"/>
              </w:rPr>
              <w:t>&lt;</w:t>
            </w:r>
            <w:r>
              <w:rPr>
                <w:i/>
                <w:lang w:val="fr-FR"/>
              </w:rPr>
              <w:t xml:space="preserve">  moment du couple résistant</w:t>
            </w:r>
            <w:r>
              <w:rPr>
                <w:szCs w:val="24"/>
                <w:lang w:val="fr-FR"/>
              </w:rPr>
              <w:t xml:space="preserve"> </w:t>
            </w:r>
          </w:p>
          <w:p w:rsidR="00EB1F76" w:rsidRDefault="00EB1F76" w:rsidP="00EB1F76">
            <w:pPr>
              <w:pStyle w:val="En-tte"/>
              <w:tabs>
                <w:tab w:val="left" w:pos="708"/>
              </w:tabs>
              <w:ind w:left="708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>moment du couple magnétique  =  moment du couple résistant</w:t>
            </w:r>
            <w:r>
              <w:rPr>
                <w:szCs w:val="24"/>
                <w:lang w:val="fr-FR"/>
              </w:rPr>
              <w:t xml:space="preserve"> </w:t>
            </w:r>
          </w:p>
          <w:p w:rsidR="00EB1F76" w:rsidRDefault="00EB1F76" w:rsidP="00EB1F76">
            <w:pPr>
              <w:pStyle w:val="En-tte"/>
              <w:tabs>
                <w:tab w:val="left" w:pos="708"/>
              </w:tabs>
              <w:ind w:left="708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>moment du couple magnétique  &gt;  moment du couple résistant</w:t>
            </w:r>
            <w:r>
              <w:rPr>
                <w:szCs w:val="24"/>
                <w:lang w:val="fr-FR"/>
              </w:rPr>
              <w:t xml:space="preserve"> </w:t>
            </w:r>
          </w:p>
          <w:p w:rsidR="00EB1F76" w:rsidRDefault="00EB1F76" w:rsidP="00A5124D">
            <w:pPr>
              <w:pStyle w:val="En-tte"/>
              <w:tabs>
                <w:tab w:val="left" w:pos="708"/>
              </w:tabs>
              <w:ind w:left="708"/>
              <w:rPr>
                <w:szCs w:val="24"/>
                <w:lang w:val="fr-FR"/>
              </w:rPr>
            </w:pPr>
          </w:p>
          <w:p w:rsidR="00EB1F76" w:rsidRDefault="00EB1F76" w:rsidP="00EB1F76">
            <w:pPr>
              <w:pStyle w:val="En-tte"/>
              <w:tabs>
                <w:tab w:val="left" w:pos="708"/>
              </w:tabs>
              <w:ind w:left="708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>moment du couple résistant</w:t>
            </w:r>
            <w:r>
              <w:rPr>
                <w:szCs w:val="24"/>
                <w:lang w:val="fr-FR"/>
              </w:rPr>
              <w:t xml:space="preserve"> </w:t>
            </w:r>
            <w:r>
              <w:rPr>
                <w:i/>
                <w:lang w:val="fr-FR"/>
              </w:rPr>
              <w:t>&lt;  moment du couple moteur</w:t>
            </w:r>
            <w:r>
              <w:rPr>
                <w:szCs w:val="24"/>
                <w:lang w:val="fr-FR"/>
              </w:rPr>
              <w:t xml:space="preserve"> </w:t>
            </w:r>
          </w:p>
          <w:p w:rsidR="00EB1F76" w:rsidRDefault="00EB1F76" w:rsidP="00EB1F76">
            <w:pPr>
              <w:pStyle w:val="En-tte"/>
              <w:tabs>
                <w:tab w:val="left" w:pos="708"/>
              </w:tabs>
              <w:ind w:left="708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>moment du couple résistant</w:t>
            </w:r>
            <w:r>
              <w:rPr>
                <w:szCs w:val="24"/>
                <w:lang w:val="fr-FR"/>
              </w:rPr>
              <w:t xml:space="preserve"> </w:t>
            </w:r>
            <w:r>
              <w:rPr>
                <w:i/>
                <w:lang w:val="fr-FR"/>
              </w:rPr>
              <w:t>=  moment du couple moteur</w:t>
            </w:r>
          </w:p>
          <w:p w:rsidR="00EB1F76" w:rsidRDefault="00EB1F76" w:rsidP="00EB1F76">
            <w:pPr>
              <w:pStyle w:val="En-tte"/>
              <w:tabs>
                <w:tab w:val="left" w:pos="708"/>
              </w:tabs>
              <w:ind w:left="708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>moment du couple résistant</w:t>
            </w:r>
            <w:r>
              <w:rPr>
                <w:szCs w:val="24"/>
                <w:lang w:val="fr-FR"/>
              </w:rPr>
              <w:t xml:space="preserve"> </w:t>
            </w:r>
            <w:r>
              <w:rPr>
                <w:i/>
                <w:lang w:val="fr-FR"/>
              </w:rPr>
              <w:t>&gt;  moment du couple moteur</w:t>
            </w:r>
          </w:p>
          <w:p w:rsidR="00EB1F76" w:rsidRDefault="00EB1F76" w:rsidP="00A5124D">
            <w:pPr>
              <w:pStyle w:val="En-tte"/>
              <w:tabs>
                <w:tab w:val="left" w:pos="708"/>
              </w:tabs>
              <w:ind w:left="708"/>
              <w:rPr>
                <w:szCs w:val="24"/>
                <w:lang w:val="fr-FR"/>
              </w:rPr>
            </w:pPr>
          </w:p>
          <w:p w:rsidR="00EB1F76" w:rsidRDefault="00EB1F76" w:rsidP="00EB1F76">
            <w:pPr>
              <w:pStyle w:val="En-tte"/>
              <w:tabs>
                <w:tab w:val="left" w:pos="708"/>
              </w:tabs>
              <w:ind w:left="708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>moment du couple moteur</w:t>
            </w:r>
            <w:r>
              <w:rPr>
                <w:szCs w:val="24"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&lt;  moment du couple magnétique  </w:t>
            </w:r>
          </w:p>
          <w:p w:rsidR="00EB1F76" w:rsidRDefault="00EB1F76" w:rsidP="00EB1F76">
            <w:pPr>
              <w:pStyle w:val="En-tte"/>
              <w:tabs>
                <w:tab w:val="left" w:pos="708"/>
              </w:tabs>
              <w:ind w:left="708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>moment du couple moteur</w:t>
            </w:r>
            <w:r>
              <w:rPr>
                <w:szCs w:val="24"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=  moment du couple magnétique  </w:t>
            </w:r>
          </w:p>
          <w:p w:rsidR="00EB1F76" w:rsidRDefault="00EB1F76" w:rsidP="00EB1F76">
            <w:pPr>
              <w:pStyle w:val="En-tte"/>
              <w:tabs>
                <w:tab w:val="left" w:pos="708"/>
              </w:tabs>
              <w:ind w:left="708"/>
              <w:rPr>
                <w:i/>
                <w:lang w:val="fr-FR"/>
              </w:rPr>
            </w:pPr>
            <w:r>
              <w:rPr>
                <w:szCs w:val="24"/>
                <w:lang w:val="fr-FR"/>
              </w:rPr>
              <w:t xml:space="preserve">□  </w:t>
            </w:r>
            <w:r>
              <w:rPr>
                <w:i/>
                <w:lang w:val="fr-FR"/>
              </w:rPr>
              <w:t>moment du couple moteur</w:t>
            </w:r>
            <w:r>
              <w:rPr>
                <w:szCs w:val="24"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&gt;  moment du couple magnétique  </w:t>
            </w:r>
          </w:p>
          <w:p w:rsidR="007E02D0" w:rsidRPr="005709D9" w:rsidRDefault="007E02D0" w:rsidP="00EB1F76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2D0" w:rsidRPr="005709D9" w:rsidRDefault="007E02D0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735CB" w:rsidRPr="005709D9" w:rsidTr="00EB1F76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735CB" w:rsidRDefault="008735CB" w:rsidP="00EB1F7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  <w:p w:rsidR="008735CB" w:rsidRDefault="008735CB" w:rsidP="00EB1F7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</w:p>
        </w:tc>
        <w:tc>
          <w:tcPr>
            <w:tcW w:w="7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5CB" w:rsidRDefault="008735CB" w:rsidP="00EB1F76">
            <w:pPr>
              <w:pStyle w:val="En-tte"/>
              <w:tabs>
                <w:tab w:val="clear" w:pos="4536"/>
                <w:tab w:val="clear" w:pos="9072"/>
                <w:tab w:val="left" w:pos="3146"/>
                <w:tab w:val="left" w:pos="3809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 xml:space="preserve">moment du couple magnétique </w:t>
            </w:r>
            <w:r w:rsidR="00EB1F76"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 xml:space="preserve">&gt; </w:t>
            </w:r>
            <w:r w:rsidR="00EB1F76"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 xml:space="preserve">moment du couple moteur  </w:t>
            </w:r>
          </w:p>
          <w:p w:rsidR="00EB1F76" w:rsidRDefault="00EB1F76" w:rsidP="00EB1F76">
            <w:pPr>
              <w:pStyle w:val="En-tte"/>
              <w:tabs>
                <w:tab w:val="left" w:pos="708"/>
                <w:tab w:val="left" w:pos="3146"/>
                <w:tab w:val="left" w:pos="3809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>moment du couple résistant</w:t>
            </w:r>
            <w:r>
              <w:rPr>
                <w:szCs w:val="24"/>
                <w:lang w:val="fr-FR"/>
              </w:rPr>
              <w:t xml:space="preserve"> </w:t>
            </w:r>
            <w:r>
              <w:rPr>
                <w:szCs w:val="24"/>
                <w:lang w:val="fr-FR"/>
              </w:rPr>
              <w:tab/>
            </w:r>
            <w:r>
              <w:rPr>
                <w:i/>
                <w:lang w:val="fr-FR"/>
              </w:rPr>
              <w:t xml:space="preserve">=  </w:t>
            </w:r>
            <w:r>
              <w:rPr>
                <w:i/>
                <w:lang w:val="fr-FR"/>
              </w:rPr>
              <w:tab/>
              <w:t>moment du couple moteur</w:t>
            </w:r>
          </w:p>
          <w:p w:rsidR="00EB1F76" w:rsidRDefault="00EB1F76" w:rsidP="00EB1F76">
            <w:pPr>
              <w:pStyle w:val="En-tte"/>
              <w:tabs>
                <w:tab w:val="left" w:pos="708"/>
                <w:tab w:val="left" w:pos="3146"/>
                <w:tab w:val="left" w:pos="3809"/>
              </w:tabs>
              <w:rPr>
                <w:szCs w:val="24"/>
                <w:lang w:val="fr-FR"/>
              </w:rPr>
            </w:pPr>
            <w:r>
              <w:rPr>
                <w:i/>
                <w:lang w:val="fr-FR"/>
              </w:rPr>
              <w:t>moment du couple moteur</w:t>
            </w:r>
            <w:r>
              <w:rPr>
                <w:szCs w:val="24"/>
                <w:lang w:val="fr-FR"/>
              </w:rPr>
              <w:t xml:space="preserve"> </w:t>
            </w:r>
            <w:r>
              <w:rPr>
                <w:szCs w:val="24"/>
                <w:lang w:val="fr-FR"/>
              </w:rPr>
              <w:tab/>
            </w:r>
            <w:r>
              <w:rPr>
                <w:i/>
                <w:lang w:val="fr-FR"/>
              </w:rPr>
              <w:t xml:space="preserve">&lt;  </w:t>
            </w:r>
            <w:r>
              <w:rPr>
                <w:i/>
                <w:lang w:val="fr-FR"/>
              </w:rPr>
              <w:tab/>
              <w:t xml:space="preserve">moment du couple magnétique  </w:t>
            </w:r>
          </w:p>
          <w:p w:rsidR="008735CB" w:rsidRPr="005709D9" w:rsidRDefault="008735CB" w:rsidP="00EB1F7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5CB" w:rsidRPr="005709D9" w:rsidRDefault="008735CB" w:rsidP="00EB1F76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5E33C5" w:rsidRDefault="005E33C5" w:rsidP="00254784">
      <w:pPr>
        <w:rPr>
          <w:lang w:val="fr-FR"/>
        </w:rPr>
      </w:pPr>
    </w:p>
    <w:p w:rsidR="005E33C5" w:rsidRDefault="0034701F" w:rsidP="005E33C5">
      <w:hyperlink w:anchor="_top" w:history="1">
        <w:r w:rsidR="005E33C5">
          <w:rPr>
            <w:rStyle w:val="Lienhypertexte"/>
          </w:rPr>
          <w:t>Retour au haut de la page</w:t>
        </w:r>
      </w:hyperlink>
    </w:p>
    <w:p w:rsidR="005E33C5" w:rsidRDefault="005E33C5" w:rsidP="00254784">
      <w:pPr>
        <w:rPr>
          <w:lang w:val="fr-FR"/>
        </w:rPr>
      </w:pPr>
    </w:p>
    <w:p w:rsidR="007E02D0" w:rsidRDefault="005E33C5" w:rsidP="00254784">
      <w:pPr>
        <w:rPr>
          <w:lang w:val="fr-FR"/>
        </w:rPr>
      </w:pPr>
      <w:r>
        <w:rPr>
          <w:lang w:val="fr-FR"/>
        </w:rPr>
        <w:br w:type="page"/>
      </w:r>
    </w:p>
    <w:p w:rsidR="00C2178A" w:rsidRPr="00C2178A" w:rsidRDefault="00C41B97" w:rsidP="00AC5545">
      <w:pPr>
        <w:pStyle w:val="Titre2"/>
        <w:rPr>
          <w:lang w:val="fr-FR"/>
        </w:rPr>
      </w:pPr>
      <w:bookmarkStart w:id="3" w:name="_Moteurs_triphasés_synchrone_1"/>
      <w:bookmarkEnd w:id="3"/>
      <w:r w:rsidRPr="00254784">
        <w:rPr>
          <w:lang w:val="fr-FR"/>
        </w:rPr>
        <w:lastRenderedPageBreak/>
        <w:t>Moteurs triphasés</w:t>
      </w:r>
      <w:r>
        <w:rPr>
          <w:lang w:val="fr-FR"/>
        </w:rPr>
        <w:t xml:space="preserve"> synchrone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275"/>
        <w:gridCol w:w="282"/>
        <w:gridCol w:w="6944"/>
        <w:gridCol w:w="571"/>
        <w:gridCol w:w="567"/>
      </w:tblGrid>
      <w:tr w:rsidR="00E47D53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E47D53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Identifier les bornes de la plaque à borne d’un moteur triphasé synchrone </w:t>
            </w:r>
          </w:p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47D53" w:rsidRDefault="006F5FB6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52E52F42" wp14:editId="3D52D636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114300</wp:posOffset>
                      </wp:positionV>
                      <wp:extent cx="1115695" cy="619760"/>
                      <wp:effectExtent l="0" t="0" r="0" b="0"/>
                      <wp:wrapNone/>
                      <wp:docPr id="135" name="Group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5695" cy="619760"/>
                                <a:chOff x="3165" y="1665"/>
                                <a:chExt cx="1757" cy="976"/>
                              </a:xfrm>
                            </wpg:grpSpPr>
                            <wps:wsp>
                              <wps:cNvPr id="136" name="Oval 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5" y="1665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Oval 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6" y="1665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Oval 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" y="1665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Oval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5" y="2446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Oval 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6" y="2446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Oval 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" y="2446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7" o:spid="_x0000_s1026" style="position:absolute;margin-left:67.95pt;margin-top:9pt;width:87.85pt;height:48.8pt;z-index:251666944" coordorigin="3165,1665" coordsize="1757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">
                      <v:oval id="Oval 448" o:spid="_x0000_s1027" style="position:absolute;left:3165;top:1665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evMEA&#10;AADc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0g8cz8QK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onrzBAAAA3AAAAA8AAAAAAAAAAAAAAAAAmAIAAGRycy9kb3du&#10;cmV2LnhtbFBLBQYAAAAABAAEAPUAAACGAwAAAAA=&#10;"/>
                      <v:oval id="Oval 449" o:spid="_x0000_s1028" style="position:absolute;left:3946;top:1665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7J8EA&#10;AADc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X76B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kOyfBAAAA3AAAAA8AAAAAAAAAAAAAAAAAmAIAAGRycy9kb3du&#10;cmV2LnhtbFBLBQYAAAAABAAEAPUAAACGAwAAAAA=&#10;"/>
                      <v:oval id="Oval 450" o:spid="_x0000_s1029" style="position:absolute;left:4727;top:1665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vVcQA&#10;AADc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FzpdVndAK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7r1XEAAAA3AAAAA8AAAAAAAAAAAAAAAAAmAIAAGRycy9k&#10;b3ducmV2LnhtbFBLBQYAAAAABAAEAPUAAACJAwAAAAA=&#10;"/>
                      <v:oval id="Oval 451" o:spid="_x0000_s1030" style="position:absolute;left:3165;top:244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Kzs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X76D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3Cs7BAAAA3AAAAA8AAAAAAAAAAAAAAAAAmAIAAGRycy9kb3du&#10;cmV2LnhtbFBLBQYAAAAABAAEAPUAAACGAwAAAAA=&#10;"/>
                      <v:oval id="Oval 452" o:spid="_x0000_s1031" style="position:absolute;left:3946;top:244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QLsUA&#10;AADcAAAADwAAAGRycy9kb3ducmV2LnhtbESPQUvDQBCF70L/wzJCb3ZTY4vEbktpKdSDB6Peh+w0&#10;Cc3OhuyYxn/vHARvM7w3732z2U2hMyMNqY3sYLnIwBBX0bdcO/j8OD08g0mC7LGLTA5+KMFuO7vb&#10;YOHjjd9pLKU2GsKpQAeNSF9Ym6qGAqZF7IlVu8QhoOg61NYPeNPw0NnHLFvbgC1rQ4M9HRqqruV3&#10;cHCs9+V6tLms8svxLKvr19trvnRufj/tX8AITfJv/rs+e8V/Unx9Ri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9AuxQAAANwAAAAPAAAAAAAAAAAAAAAAAJgCAABkcnMv&#10;ZG93bnJldi54bWxQSwUGAAAAAAQABAD1AAAAigMAAAAA&#10;"/>
                      <v:oval id="Oval 453" o:spid="_x0000_s1032" style="position:absolute;left:4727;top:244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1tcIA&#10;AADcAAAADwAAAGRycy9kb3ducmV2LnhtbERPTWvCQBC9C/6HZYTedJOmSkldRSoFPXhobO9DdkyC&#10;2dmQncb037sFobd5vM9Zb0fXqoH60Hg2kC4SUMSltw1XBr7OH/NXUEGQLbaeycAvBdhuppM15tbf&#10;+JOGQioVQzjkaKAW6XKtQ1mTw7DwHXHkLr53KBH2lbY93mK4a/Vzkqy0w4ZjQ40dvddUXosfZ2Bf&#10;7YrVoDNZZpf9QZbX79MxS415mo27N1BCo/yLH+6DjfNfUvh7Jl6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3W1wgAAANwAAAAPAAAAAAAAAAAAAAAAAJgCAABkcnMvZG93&#10;bnJldi54bWxQSwUGAAAAAAQABAD1AAAAhwMAAAAA&#10;"/>
                    </v:group>
                  </w:pict>
                </mc:Fallback>
              </mc:AlternateContent>
            </w:r>
          </w:p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47D53" w:rsidRPr="005709D9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47D53" w:rsidRPr="005709D9" w:rsidTr="00E47D53">
        <w:tc>
          <w:tcPr>
            <w:tcW w:w="2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7D53" w:rsidRPr="001E5BD6" w:rsidRDefault="00E47D53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t xml:space="preserve"> 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1E5BD6" w:rsidRDefault="00E47D53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>
              <w:object w:dxaOrig="2430" w:dyaOrig="2085">
                <v:shape id="_x0000_i1027" type="#_x0000_t75" style="width:69.5pt;height:59.5pt" o:ole="">
                  <v:imagedata r:id="rId11" o:title=""/>
                </v:shape>
                <o:OLEObject Type="Embed" ProgID="PBrush" ShapeID="_x0000_i1027" DrawAspect="Content" ObjectID="_1536568621" r:id="rId12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D80AD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144468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5709D9" w:rsidRDefault="00144468" w:rsidP="00144468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Default="00144468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proofErr w:type="spellStart"/>
            <w:r>
              <w:rPr>
                <w:szCs w:val="24"/>
                <w:lang w:val="fr-FR"/>
              </w:rPr>
              <w:t>A</w:t>
            </w:r>
            <w:proofErr w:type="spellEnd"/>
            <w:r>
              <w:rPr>
                <w:szCs w:val="24"/>
                <w:lang w:val="fr-FR"/>
              </w:rPr>
              <w:t xml:space="preserve"> quel genre de moteur correspond la plaque à borne suivante ?</w:t>
            </w:r>
          </w:p>
          <w:p w:rsidR="00144468" w:rsidRPr="005709D9" w:rsidRDefault="00144468" w:rsidP="00D80AD3">
            <w:pPr>
              <w:tabs>
                <w:tab w:val="left" w:pos="6350"/>
              </w:tabs>
              <w:spacing w:before="20" w:after="20"/>
              <w:jc w:val="center"/>
              <w:rPr>
                <w:szCs w:val="24"/>
                <w:lang w:val="fr-FR"/>
              </w:rPr>
            </w:pPr>
            <w:r>
              <w:object w:dxaOrig="2430" w:dyaOrig="2085">
                <v:shape id="_x0000_i1028" type="#_x0000_t75" style="width:87.05pt;height:74.5pt" o:ole="">
                  <v:imagedata r:id="rId11" o:title=""/>
                </v:shape>
                <o:OLEObject Type="Embed" ProgID="PBrush" ShapeID="_x0000_i1028" DrawAspect="Content" ObjectID="_1536568622" r:id="rId13"/>
              </w:objec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5709D9" w:rsidRDefault="00144468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5709D9" w:rsidRDefault="00144468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144468" w:rsidRPr="005709D9" w:rsidTr="00144468"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44468" w:rsidRPr="001E5BD6" w:rsidRDefault="00144468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t xml:space="preserve"> </w:t>
            </w:r>
          </w:p>
        </w:tc>
        <w:tc>
          <w:tcPr>
            <w:tcW w:w="7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6B15F4" w:rsidRDefault="00144468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proofErr w:type="spellStart"/>
            <w:r w:rsidRPr="006B15F4">
              <w:rPr>
                <w:i/>
              </w:rPr>
              <w:t>A</w:t>
            </w:r>
            <w:proofErr w:type="spellEnd"/>
            <w:r w:rsidRPr="006B15F4">
              <w:rPr>
                <w:i/>
              </w:rPr>
              <w:t xml:space="preserve"> un moteur triphasé synchrone ou asynchrone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5709D9" w:rsidRDefault="00144468" w:rsidP="00D80AD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C2178A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78A" w:rsidRPr="005709D9" w:rsidRDefault="00C2178A" w:rsidP="00A5124D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78A" w:rsidRPr="0088098B" w:rsidRDefault="00C2178A" w:rsidP="00A5124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Dessiner le symbole d’un </w:t>
            </w:r>
            <w:r w:rsidRPr="00947819">
              <w:rPr>
                <w:szCs w:val="24"/>
              </w:rPr>
              <w:t xml:space="preserve">moteur synchrone à excitation par </w:t>
            </w:r>
            <w:r>
              <w:rPr>
                <w:szCs w:val="24"/>
              </w:rPr>
              <w:t>électro</w:t>
            </w:r>
            <w:r w:rsidRPr="00947819">
              <w:rPr>
                <w:szCs w:val="24"/>
              </w:rPr>
              <w:t>aimant</w:t>
            </w:r>
            <w:r>
              <w:rPr>
                <w:szCs w:val="24"/>
              </w:rPr>
              <w:t>s</w:t>
            </w:r>
          </w:p>
          <w:p w:rsidR="00C2178A" w:rsidRDefault="00C2178A" w:rsidP="00A5124D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  <w:p w:rsidR="00C2178A" w:rsidRDefault="00C2178A" w:rsidP="00A5124D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  <w:p w:rsidR="00C2178A" w:rsidRPr="005709D9" w:rsidRDefault="00C2178A" w:rsidP="00A5124D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78A" w:rsidRPr="005709D9" w:rsidRDefault="00C2178A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78A" w:rsidRPr="005709D9" w:rsidRDefault="00C2178A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C2178A" w:rsidRPr="005709D9" w:rsidTr="00E47D53"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2178A" w:rsidRPr="005709D9" w:rsidRDefault="00C2178A" w:rsidP="00A5124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</w:tc>
        <w:tc>
          <w:tcPr>
            <w:tcW w:w="7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78A" w:rsidRPr="005709D9" w:rsidRDefault="00C2178A" w:rsidP="00A5124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object w:dxaOrig="1755" w:dyaOrig="2220">
                <v:shape id="_x0000_i1029" type="#_x0000_t75" style="width:50.7pt;height:63.25pt" o:ole="">
                  <v:imagedata r:id="rId14" o:title=""/>
                </v:shape>
                <o:OLEObject Type="Embed" ProgID="PBrush" ShapeID="_x0000_i1029" DrawAspect="Content" ObjectID="_1536568623" r:id="rId15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78A" w:rsidRPr="005709D9" w:rsidRDefault="00C2178A" w:rsidP="00A5124D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C2178A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78A" w:rsidRPr="005709D9" w:rsidRDefault="00C2178A" w:rsidP="00A5124D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78A" w:rsidRPr="00AC5545" w:rsidRDefault="00C2178A" w:rsidP="00AC5545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Dessiner le symbole d’un </w:t>
            </w:r>
            <w:r w:rsidRPr="00947819">
              <w:rPr>
                <w:szCs w:val="24"/>
              </w:rPr>
              <w:t>moteur synchrone à excitation par aimant</w:t>
            </w:r>
            <w:r>
              <w:rPr>
                <w:szCs w:val="24"/>
              </w:rPr>
              <w:t>s</w:t>
            </w:r>
            <w:r w:rsidRPr="00947819">
              <w:rPr>
                <w:szCs w:val="24"/>
              </w:rPr>
              <w:t xml:space="preserve"> permanent 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78A" w:rsidRPr="005709D9" w:rsidRDefault="00C2178A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78A" w:rsidRPr="005709D9" w:rsidRDefault="00C2178A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C2178A" w:rsidRPr="005709D9" w:rsidTr="00E47D53"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2178A" w:rsidRPr="005709D9" w:rsidRDefault="00C2178A" w:rsidP="00C2178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</w:tc>
        <w:tc>
          <w:tcPr>
            <w:tcW w:w="7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78A" w:rsidRPr="005709D9" w:rsidRDefault="006F5FB6" w:rsidP="00C2178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2DF0AA4A" wp14:editId="04C1961A">
                  <wp:extent cx="448310" cy="690245"/>
                  <wp:effectExtent l="0" t="0" r="889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78A" w:rsidRPr="005709D9" w:rsidRDefault="00C2178A" w:rsidP="00A5124D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204BF1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BF1" w:rsidRPr="005709D9" w:rsidRDefault="00204BF1" w:rsidP="00204BF1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BF1" w:rsidRPr="0088098B" w:rsidRDefault="00204BF1" w:rsidP="00A5124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Comment inverse-t-on le sens de rotation d’un moteur triphasé ?</w:t>
            </w:r>
          </w:p>
          <w:p w:rsidR="00204BF1" w:rsidRPr="005709D9" w:rsidRDefault="00204BF1" w:rsidP="00A5124D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BF1" w:rsidRPr="005709D9" w:rsidRDefault="00204BF1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BF1" w:rsidRPr="005709D9" w:rsidRDefault="00204BF1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204BF1" w:rsidRPr="005709D9" w:rsidTr="00E47D53">
        <w:tc>
          <w:tcPr>
            <w:tcW w:w="9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BF1" w:rsidRPr="005709D9" w:rsidRDefault="00204BF1" w:rsidP="00A5124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en inversant 2 conducteurs polaires sur le stator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BF1" w:rsidRPr="005709D9" w:rsidRDefault="00204BF1" w:rsidP="00A5124D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9224B1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4B1" w:rsidRPr="005709D9" w:rsidRDefault="009224B1" w:rsidP="000D3AA6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4B1" w:rsidRDefault="009224B1" w:rsidP="000D3AA6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De quoi dépend la vitesse de rotation d’un moteur triphasé dont le rotor est constitué d’aimants permanents ?</w:t>
            </w:r>
          </w:p>
          <w:p w:rsidR="009224B1" w:rsidRPr="005709D9" w:rsidRDefault="009224B1" w:rsidP="009224B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4B1" w:rsidRPr="005709D9" w:rsidRDefault="009224B1" w:rsidP="000D3AA6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4B1" w:rsidRPr="005709D9" w:rsidRDefault="009224B1" w:rsidP="000D3AA6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9224B1" w:rsidRPr="005709D9" w:rsidTr="00E47D53">
        <w:tc>
          <w:tcPr>
            <w:tcW w:w="9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4B1" w:rsidRPr="005709D9" w:rsidRDefault="009224B1" w:rsidP="000D3AA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de la fréquence du réseau et du nombre de paires de pôles du stator 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4B1" w:rsidRPr="005709D9" w:rsidRDefault="009224B1" w:rsidP="000D3AA6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C41B97" w:rsidRPr="00121FEF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121FEF" w:rsidRDefault="00C41B97" w:rsidP="00C41B97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121FEF" w:rsidRDefault="00C41B97" w:rsidP="00C41B97">
            <w:pPr>
              <w:rPr>
                <w:szCs w:val="24"/>
              </w:rPr>
            </w:pPr>
            <w:r w:rsidRPr="00121FEF">
              <w:rPr>
                <w:szCs w:val="24"/>
              </w:rPr>
              <w:t>Quelle sera la fréquence de rotation du champ tournant d’un moteur triphasé si son stator possède 12 enroulements en tout ?</w:t>
            </w:r>
          </w:p>
          <w:p w:rsidR="00C41B97" w:rsidRPr="00121FEF" w:rsidRDefault="00C41B97" w:rsidP="00C41B97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121FEF" w:rsidRDefault="00C41B97" w:rsidP="00C41B97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121FEF" w:rsidRDefault="00C41B97" w:rsidP="00C41B97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C41B97" w:rsidRPr="00121FEF" w:rsidTr="00E47D53">
        <w:tc>
          <w:tcPr>
            <w:tcW w:w="9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121FEF" w:rsidRDefault="00C41B97" w:rsidP="00C41B97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121FEF">
              <w:rPr>
                <w:b/>
                <w:i/>
                <w:lang w:val="fr-FR"/>
              </w:rPr>
              <w:t>Réponse(s):</w:t>
            </w:r>
            <w:r w:rsidRPr="00121FEF">
              <w:rPr>
                <w:i/>
                <w:lang w:val="fr-FR"/>
              </w:rPr>
              <w:t xml:space="preserve"> </w:t>
            </w:r>
            <w:proofErr w:type="spellStart"/>
            <w:r w:rsidR="00492F63" w:rsidRPr="00121FEF">
              <w:rPr>
                <w:i/>
                <w:lang w:val="fr-FR"/>
              </w:rPr>
              <w:t>A</w:t>
            </w:r>
            <w:proofErr w:type="spellEnd"/>
            <w:r w:rsidR="00492F63" w:rsidRPr="00121FEF">
              <w:rPr>
                <w:i/>
                <w:lang w:val="fr-FR"/>
              </w:rPr>
              <w:t xml:space="preserve"> revoir </w:t>
            </w:r>
            <w:proofErr w:type="gramStart"/>
            <w:r w:rsidR="00492F63" w:rsidRPr="00121FEF">
              <w:rPr>
                <w:i/>
                <w:lang w:val="fr-FR"/>
              </w:rPr>
              <w:t>:</w:t>
            </w:r>
            <w:r w:rsidRPr="00121FEF">
              <w:rPr>
                <w:i/>
                <w:lang w:val="fr-FR"/>
              </w:rPr>
              <w:t>750</w:t>
            </w:r>
            <w:proofErr w:type="gramEnd"/>
            <w:r w:rsidRPr="00121FEF">
              <w:rPr>
                <w:i/>
                <w:lang w:val="fr-FR"/>
              </w:rPr>
              <w:t xml:space="preserve"> tr/min</w:t>
            </w:r>
            <w:r w:rsidR="007E02A1" w:rsidRPr="00121FEF">
              <w:rPr>
                <w:i/>
                <w:lang w:val="fr-FR"/>
              </w:rPr>
              <w:t xml:space="preserve"> ou 12,5 tr/s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121FEF" w:rsidRDefault="00C41B97" w:rsidP="00C41B9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 w:rsidRPr="00121FEF">
              <w:rPr>
                <w:i/>
                <w:szCs w:val="24"/>
                <w:lang w:val="fr-FR"/>
              </w:rPr>
              <w:t>SP</w:t>
            </w:r>
          </w:p>
        </w:tc>
      </w:tr>
    </w:tbl>
    <w:p w:rsidR="00144468" w:rsidRDefault="00144468"/>
    <w:p w:rsidR="00144468" w:rsidRDefault="0034701F" w:rsidP="00144468">
      <w:hyperlink w:anchor="_top" w:history="1">
        <w:r w:rsidR="00144468">
          <w:rPr>
            <w:rStyle w:val="Lienhypertexte"/>
          </w:rPr>
          <w:t>Retour au haut de la page</w:t>
        </w:r>
      </w:hyperlink>
    </w:p>
    <w:p w:rsidR="00144468" w:rsidRDefault="00144468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1"/>
        <w:gridCol w:w="571"/>
        <w:gridCol w:w="567"/>
      </w:tblGrid>
      <w:tr w:rsidR="00C41B97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5709D9" w:rsidRDefault="00C41B97" w:rsidP="00C41B97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Default="0088098B" w:rsidP="0088098B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88098B">
              <w:rPr>
                <w:szCs w:val="24"/>
              </w:rPr>
              <w:t>a) Quelle est la fréquence de rotation maximum d’un moteur synchrone alimenté en 50 Hz ?</w:t>
            </w:r>
          </w:p>
          <w:p w:rsidR="00144468" w:rsidRPr="0088098B" w:rsidRDefault="00144468" w:rsidP="0088098B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C41B97" w:rsidRDefault="0088098B" w:rsidP="00144468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88098B">
              <w:rPr>
                <w:szCs w:val="24"/>
              </w:rPr>
              <w:t>b) Même question pour 250 Hz</w:t>
            </w:r>
          </w:p>
          <w:p w:rsidR="00144468" w:rsidRPr="00144468" w:rsidRDefault="00144468" w:rsidP="00144468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5709D9" w:rsidRDefault="00C41B97" w:rsidP="00C41B97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5709D9" w:rsidRDefault="00C41B97" w:rsidP="00C41B97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C41B97" w:rsidRPr="005709D9" w:rsidTr="00E47D53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5709D9" w:rsidRDefault="00C41B97" w:rsidP="00C41B97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88098B">
              <w:rPr>
                <w:i/>
                <w:lang w:val="fr-FR"/>
              </w:rPr>
              <w:t>a) 3000 tr/min  b) 15'000 tr/min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5709D9" w:rsidRDefault="00C41B97" w:rsidP="00C41B9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EC5317" w:rsidRPr="005709D9" w:rsidTr="00EC53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317" w:rsidRPr="005709D9" w:rsidRDefault="00EC5317" w:rsidP="00EC5317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317" w:rsidRDefault="00EC5317" w:rsidP="00E2440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88098B">
              <w:rPr>
                <w:szCs w:val="24"/>
              </w:rPr>
              <w:t xml:space="preserve">Quelle est la fréquence de rotation d’un moteur synchrone </w:t>
            </w:r>
            <w:r>
              <w:rPr>
                <w:szCs w:val="24"/>
              </w:rPr>
              <w:t xml:space="preserve">(1 paire de pôle) </w:t>
            </w:r>
            <w:r w:rsidRPr="0088098B">
              <w:rPr>
                <w:szCs w:val="24"/>
              </w:rPr>
              <w:t xml:space="preserve">alimenté en </w:t>
            </w:r>
            <w:r>
              <w:rPr>
                <w:szCs w:val="24"/>
              </w:rPr>
              <w:t>40</w:t>
            </w:r>
            <w:r w:rsidRPr="0088098B">
              <w:rPr>
                <w:szCs w:val="24"/>
              </w:rPr>
              <w:t>0 Hz ?</w:t>
            </w:r>
          </w:p>
          <w:p w:rsidR="00EC5317" w:rsidRPr="00144468" w:rsidRDefault="00EC5317" w:rsidP="00E2440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317" w:rsidRPr="005709D9" w:rsidRDefault="00EC5317" w:rsidP="00E2440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317" w:rsidRPr="005709D9" w:rsidRDefault="00EC5317" w:rsidP="00E2440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C5317" w:rsidRPr="005709D9" w:rsidTr="00EC5317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317" w:rsidRPr="005709D9" w:rsidRDefault="00EC5317" w:rsidP="00E2440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24’000 tr/min  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317" w:rsidRPr="005709D9" w:rsidRDefault="00EC5317" w:rsidP="00E2440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EC5317" w:rsidRPr="005709D9" w:rsidTr="00EC53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317" w:rsidRPr="005709D9" w:rsidRDefault="00EC5317" w:rsidP="00EC5317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317" w:rsidRDefault="00EC5317" w:rsidP="00E2440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Quel</w:t>
            </w:r>
            <w:r w:rsidRPr="0088098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doit être la fréquence d’un variateur de vitesse si l’on souhaite qu’un </w:t>
            </w:r>
            <w:r w:rsidRPr="0088098B">
              <w:rPr>
                <w:szCs w:val="24"/>
              </w:rPr>
              <w:t xml:space="preserve">moteur synchrone </w:t>
            </w:r>
            <w:r>
              <w:rPr>
                <w:szCs w:val="24"/>
              </w:rPr>
              <w:t xml:space="preserve">(1 paire de pôle) tourne à 18'000 tr / </w:t>
            </w:r>
            <w:proofErr w:type="gramStart"/>
            <w:r>
              <w:rPr>
                <w:szCs w:val="24"/>
              </w:rPr>
              <w:t>min. ?</w:t>
            </w:r>
            <w:proofErr w:type="gramEnd"/>
            <w:r>
              <w:rPr>
                <w:szCs w:val="24"/>
              </w:rPr>
              <w:t xml:space="preserve">  </w:t>
            </w:r>
          </w:p>
          <w:p w:rsidR="00EC5317" w:rsidRPr="00144468" w:rsidRDefault="00EC5317" w:rsidP="00E2440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317" w:rsidRPr="005709D9" w:rsidRDefault="00EC5317" w:rsidP="00E2440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317" w:rsidRPr="005709D9" w:rsidRDefault="00EC5317" w:rsidP="00E2440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C5317" w:rsidRPr="005709D9" w:rsidTr="00EC5317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317" w:rsidRPr="005709D9" w:rsidRDefault="00EC5317" w:rsidP="00E2440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300 Hz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317" w:rsidRPr="005709D9" w:rsidRDefault="00EC5317" w:rsidP="00E2440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7B2D19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D19" w:rsidRPr="005709D9" w:rsidRDefault="007B2D19" w:rsidP="005C162E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D19" w:rsidRPr="00947819" w:rsidRDefault="007B2D19" w:rsidP="007B2D1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a) </w:t>
            </w:r>
            <w:r w:rsidRPr="00947819">
              <w:rPr>
                <w:szCs w:val="24"/>
              </w:rPr>
              <w:t xml:space="preserve">Quel </w:t>
            </w:r>
            <w:r>
              <w:rPr>
                <w:szCs w:val="24"/>
              </w:rPr>
              <w:t>genre</w:t>
            </w:r>
            <w:r w:rsidRPr="00947819">
              <w:rPr>
                <w:szCs w:val="24"/>
              </w:rPr>
              <w:t xml:space="preserve"> de courant alimente les électroaimants du rotor</w:t>
            </w:r>
            <w:r>
              <w:rPr>
                <w:szCs w:val="24"/>
              </w:rPr>
              <w:t xml:space="preserve"> d'un moteur synchrone triphasé</w:t>
            </w:r>
            <w:r w:rsidRPr="00947819">
              <w:rPr>
                <w:szCs w:val="24"/>
              </w:rPr>
              <w:t>?</w:t>
            </w:r>
          </w:p>
          <w:p w:rsidR="007B2D19" w:rsidRPr="007B2D19" w:rsidRDefault="007B2D19" w:rsidP="007B2D1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b) </w:t>
            </w:r>
            <w:r w:rsidRPr="00947819">
              <w:rPr>
                <w:szCs w:val="24"/>
              </w:rPr>
              <w:t>Comment ce courant est-il produit ?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D19" w:rsidRPr="005709D9" w:rsidRDefault="007B2D19" w:rsidP="005C162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D19" w:rsidRPr="005709D9" w:rsidRDefault="007B2D19" w:rsidP="005C162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7B2D19" w:rsidRPr="005709D9" w:rsidTr="00E47D53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D19" w:rsidRPr="005709D9" w:rsidRDefault="007B2D19" w:rsidP="005C162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a) du courant continu; b) </w:t>
            </w:r>
            <w:r w:rsidR="005C162E">
              <w:rPr>
                <w:i/>
                <w:lang w:val="fr-FR"/>
              </w:rPr>
              <w:t>excitatrice (dynamo) placée en bout d'arbre ou par des redresseurs à diodes placés  à l'extérieur du moteur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D19" w:rsidRPr="005709D9" w:rsidRDefault="007B2D19" w:rsidP="005C162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7B2D19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D19" w:rsidRPr="005709D9" w:rsidRDefault="007B2D19" w:rsidP="005C162E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43C" w:rsidRDefault="0022143C" w:rsidP="0022143C">
            <w:pPr>
              <w:rPr>
                <w:szCs w:val="24"/>
              </w:rPr>
            </w:pPr>
            <w:r>
              <w:rPr>
                <w:szCs w:val="24"/>
              </w:rPr>
              <w:t>Comment démarre</w:t>
            </w:r>
            <w:r w:rsidRPr="00947819">
              <w:rPr>
                <w:szCs w:val="24"/>
              </w:rPr>
              <w:t xml:space="preserve"> un moteur </w:t>
            </w:r>
            <w:r>
              <w:rPr>
                <w:szCs w:val="24"/>
              </w:rPr>
              <w:t>synchrone</w:t>
            </w:r>
            <w:r w:rsidR="002C0703">
              <w:rPr>
                <w:szCs w:val="24"/>
              </w:rPr>
              <w:t xml:space="preserve"> (auto</w:t>
            </w:r>
            <w:r w:rsidR="00EC5317">
              <w:rPr>
                <w:szCs w:val="24"/>
              </w:rPr>
              <w:t>-</w:t>
            </w:r>
            <w:r w:rsidR="002C0703" w:rsidRPr="00947819">
              <w:rPr>
                <w:szCs w:val="24"/>
              </w:rPr>
              <w:t>synchrone</w:t>
            </w:r>
            <w:r w:rsidR="002C0703">
              <w:rPr>
                <w:szCs w:val="24"/>
              </w:rPr>
              <w:t>)</w:t>
            </w:r>
            <w:r>
              <w:rPr>
                <w:szCs w:val="24"/>
              </w:rPr>
              <w:t xml:space="preserve"> </w:t>
            </w:r>
            <w:r w:rsidRPr="00947819">
              <w:rPr>
                <w:szCs w:val="24"/>
              </w:rPr>
              <w:t>à excitation par aimant</w:t>
            </w:r>
            <w:r>
              <w:rPr>
                <w:szCs w:val="24"/>
              </w:rPr>
              <w:t>s</w:t>
            </w:r>
            <w:r w:rsidRPr="00947819">
              <w:rPr>
                <w:szCs w:val="24"/>
              </w:rPr>
              <w:t xml:space="preserve"> permanent</w:t>
            </w:r>
            <w:r>
              <w:rPr>
                <w:szCs w:val="24"/>
              </w:rPr>
              <w:t>s</w:t>
            </w:r>
            <w:r w:rsidR="002C0703">
              <w:rPr>
                <w:szCs w:val="24"/>
              </w:rPr>
              <w:t xml:space="preserve"> </w:t>
            </w:r>
            <w:r w:rsidRPr="00947819">
              <w:rPr>
                <w:szCs w:val="24"/>
              </w:rPr>
              <w:t xml:space="preserve">? </w:t>
            </w:r>
          </w:p>
          <w:p w:rsidR="003E4810" w:rsidRDefault="003E4810" w:rsidP="003E4810">
            <w:pPr>
              <w:rPr>
                <w:szCs w:val="24"/>
              </w:rPr>
            </w:pPr>
          </w:p>
          <w:p w:rsidR="003E4810" w:rsidRPr="005709D9" w:rsidRDefault="003E4810" w:rsidP="003E4810">
            <w:pPr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D19" w:rsidRPr="005709D9" w:rsidRDefault="007B2D19" w:rsidP="005C162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D19" w:rsidRPr="005709D9" w:rsidRDefault="007B2D19" w:rsidP="005C162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7B2D19" w:rsidRPr="005709D9" w:rsidTr="00E47D53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D19" w:rsidRPr="005709D9" w:rsidRDefault="007B2D19" w:rsidP="003E4810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3E4810">
              <w:rPr>
                <w:i/>
                <w:lang w:val="fr-FR"/>
              </w:rPr>
              <w:t xml:space="preserve">Le moteur démarre de manière asynchrone grâce à la </w:t>
            </w:r>
            <w:r w:rsidR="003B35BE">
              <w:rPr>
                <w:i/>
                <w:lang w:val="fr-FR"/>
              </w:rPr>
              <w:t>cage d'écureuil</w:t>
            </w:r>
            <w:r w:rsidR="003E4810">
              <w:rPr>
                <w:i/>
                <w:lang w:val="fr-FR"/>
              </w:rPr>
              <w:t>. Lorsque sa  vitesse est proche de la vitesse du champ tournant alors le rotor « s’accroche » à ce dernier et il devient synchrone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D19" w:rsidRPr="005709D9" w:rsidRDefault="007B2D19" w:rsidP="005C162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3B35BE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5709D9" w:rsidRDefault="003B35BE" w:rsidP="00765BBE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1E5BD6" w:rsidRDefault="00BE1E6F" w:rsidP="001E5BD6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947819">
              <w:rPr>
                <w:szCs w:val="24"/>
              </w:rPr>
              <w:t>Quelle est la fréquence de rotation (en tr/min) du champ tournant d’un moteur triphasé (60Hz) qui possède 4 paires de pôles ?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5709D9" w:rsidRDefault="003B35BE" w:rsidP="00765BB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5709D9" w:rsidRDefault="003B35BE" w:rsidP="00765BB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3B35BE" w:rsidRPr="005709D9" w:rsidTr="00E47D53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5709D9" w:rsidRDefault="003B35BE" w:rsidP="00765BB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BE1E6F">
              <w:rPr>
                <w:i/>
                <w:lang w:val="fr-FR"/>
              </w:rPr>
              <w:t>900 tr/min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5709D9" w:rsidRDefault="003B35BE" w:rsidP="00765BB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4427C0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C0" w:rsidRPr="005709D9" w:rsidRDefault="004427C0" w:rsidP="004427C0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43C" w:rsidRDefault="0022143C" w:rsidP="0022143C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Comment démarre un moteur synchrone à excitation par électroaimants ?</w:t>
            </w:r>
          </w:p>
          <w:p w:rsidR="004427C0" w:rsidRDefault="004427C0" w:rsidP="00A5124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4427C0" w:rsidRPr="007B2D19" w:rsidRDefault="004427C0" w:rsidP="00A5124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C0" w:rsidRPr="005709D9" w:rsidRDefault="004427C0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C0" w:rsidRPr="005709D9" w:rsidRDefault="004427C0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4427C0" w:rsidRPr="005709D9" w:rsidTr="00144468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C0" w:rsidRPr="005709D9" w:rsidRDefault="004427C0" w:rsidP="00A5124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On utilise un moteur auxiliaire pour lancer le rotor afin de l’amener à une fréquence proche de celle du champ tournant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C0" w:rsidRPr="005709D9" w:rsidRDefault="004427C0" w:rsidP="00A5124D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4427C0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C0" w:rsidRPr="005709D9" w:rsidRDefault="004427C0" w:rsidP="00A5124D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C0" w:rsidRDefault="004427C0" w:rsidP="004427C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Quels sont les caractéristiques d’un moteur synchrone à excitation par électroaimants ?</w:t>
            </w:r>
          </w:p>
          <w:p w:rsidR="004427C0" w:rsidRDefault="004427C0" w:rsidP="00A5124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4427C0" w:rsidRPr="007B2D19" w:rsidRDefault="004427C0" w:rsidP="00A5124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C0" w:rsidRPr="005709D9" w:rsidRDefault="004427C0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C0" w:rsidRPr="005709D9" w:rsidRDefault="004427C0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4427C0" w:rsidRPr="005709D9" w:rsidTr="00144468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C0" w:rsidRPr="005709D9" w:rsidRDefault="004427C0" w:rsidP="003E4810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le facteur de puissance est réglable en agissant sur le courant d’excitation ; il a un très bon rendement ; un entretien des bagues est nécessaire lorsqu’il est alimenté en </w:t>
            </w:r>
            <w:r w:rsidR="003E4810">
              <w:rPr>
                <w:i/>
                <w:lang w:val="fr-FR"/>
              </w:rPr>
              <w:t>courant continu</w:t>
            </w:r>
            <w:r>
              <w:rPr>
                <w:i/>
                <w:lang w:val="fr-FR"/>
              </w:rPr>
              <w:t xml:space="preserve"> depuis</w:t>
            </w:r>
            <w:r w:rsidR="003E4810">
              <w:rPr>
                <w:i/>
                <w:lang w:val="fr-FR"/>
              </w:rPr>
              <w:t xml:space="preserve"> une source </w:t>
            </w:r>
            <w:r>
              <w:rPr>
                <w:i/>
                <w:lang w:val="fr-FR"/>
              </w:rPr>
              <w:t>extérieur</w:t>
            </w:r>
            <w:r w:rsidR="003E4810">
              <w:rPr>
                <w:i/>
                <w:lang w:val="fr-FR"/>
              </w:rPr>
              <w:t>e</w:t>
            </w:r>
            <w:r>
              <w:rPr>
                <w:i/>
                <w:lang w:val="fr-FR"/>
              </w:rPr>
              <w:t> ; sa vitesse de rotation est constante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C0" w:rsidRPr="005709D9" w:rsidRDefault="004427C0" w:rsidP="00A5124D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6E5681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681" w:rsidRPr="005709D9" w:rsidRDefault="006E5681" w:rsidP="006E5681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681" w:rsidRDefault="006E5681" w:rsidP="00A5124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Si l’on soustrait à l’énergie fournie par le barrage de l’</w:t>
            </w:r>
            <w:proofErr w:type="spellStart"/>
            <w:r>
              <w:rPr>
                <w:szCs w:val="24"/>
              </w:rPr>
              <w:t>Hongrin</w:t>
            </w:r>
            <w:proofErr w:type="spellEnd"/>
            <w:r>
              <w:rPr>
                <w:szCs w:val="24"/>
              </w:rPr>
              <w:t>, celle nécessaire pour pomper l’eau dans ce dernier quelle énergie reste-t-il ?</w:t>
            </w:r>
          </w:p>
          <w:p w:rsidR="006E5681" w:rsidRPr="007B2D19" w:rsidRDefault="006E5681" w:rsidP="00A5124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681" w:rsidRPr="005709D9" w:rsidRDefault="006E5681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681" w:rsidRPr="005709D9" w:rsidRDefault="006E5681" w:rsidP="00A5124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6E5681" w:rsidRPr="005709D9" w:rsidTr="00144468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681" w:rsidRPr="005709D9" w:rsidRDefault="006E5681" w:rsidP="00A5124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aucune ! Ce barrage consomme 34 GHW de plus qu’il n’en produit…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681" w:rsidRPr="005709D9" w:rsidRDefault="006E5681" w:rsidP="00A5124D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D92929" w:rsidRDefault="00D92929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1"/>
        <w:gridCol w:w="571"/>
        <w:gridCol w:w="567"/>
      </w:tblGrid>
      <w:tr w:rsidR="00BF48AA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AA" w:rsidRPr="005709D9" w:rsidRDefault="00BF48AA" w:rsidP="001745C9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AA" w:rsidRDefault="00BF48AA" w:rsidP="001745C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 w:rsidRPr="005709D9">
              <w:rPr>
                <w:szCs w:val="24"/>
                <w:lang w:val="fr-FR"/>
              </w:rPr>
              <w:t xml:space="preserve">Nommer TOUTES les pertes </w:t>
            </w:r>
            <w:r>
              <w:rPr>
                <w:szCs w:val="24"/>
                <w:lang w:val="fr-FR"/>
              </w:rPr>
              <w:t xml:space="preserve">d'un moteur </w:t>
            </w:r>
            <w:r w:rsidRPr="005709D9">
              <w:rPr>
                <w:szCs w:val="24"/>
                <w:lang w:val="fr-FR"/>
              </w:rPr>
              <w:t xml:space="preserve">synchrone </w:t>
            </w:r>
            <w:r>
              <w:rPr>
                <w:szCs w:val="24"/>
                <w:lang w:val="fr-FR"/>
              </w:rPr>
              <w:t>(rotor à aimant</w:t>
            </w:r>
            <w:r w:rsidR="0089014C">
              <w:rPr>
                <w:szCs w:val="24"/>
                <w:lang w:val="fr-FR"/>
              </w:rPr>
              <w:t>s</w:t>
            </w:r>
            <w:r>
              <w:rPr>
                <w:szCs w:val="24"/>
                <w:lang w:val="fr-FR"/>
              </w:rPr>
              <w:t xml:space="preserve"> permanent</w:t>
            </w:r>
            <w:r w:rsidR="0089014C">
              <w:rPr>
                <w:szCs w:val="24"/>
                <w:lang w:val="fr-FR"/>
              </w:rPr>
              <w:t>s</w:t>
            </w:r>
            <w:r>
              <w:rPr>
                <w:szCs w:val="24"/>
                <w:lang w:val="fr-FR"/>
              </w:rPr>
              <w:t xml:space="preserve">) </w:t>
            </w:r>
            <w:r w:rsidRPr="005709D9">
              <w:rPr>
                <w:szCs w:val="24"/>
                <w:lang w:val="fr-FR"/>
              </w:rPr>
              <w:t xml:space="preserve">fonctionnant en charge nominale, en indiquant </w:t>
            </w:r>
            <w:r>
              <w:rPr>
                <w:szCs w:val="24"/>
                <w:lang w:val="fr-FR"/>
              </w:rPr>
              <w:t xml:space="preserve">dans quelle partie du moteur </w:t>
            </w:r>
            <w:r w:rsidRPr="005709D9">
              <w:rPr>
                <w:szCs w:val="24"/>
                <w:lang w:val="fr-FR"/>
              </w:rPr>
              <w:t>elles se trouvent</w:t>
            </w:r>
            <w:r>
              <w:rPr>
                <w:szCs w:val="24"/>
                <w:lang w:val="fr-FR"/>
              </w:rPr>
              <w:t>.</w:t>
            </w:r>
          </w:p>
          <w:p w:rsidR="00BF48AA" w:rsidRPr="005709D9" w:rsidRDefault="00BF48AA" w:rsidP="001745C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AA" w:rsidRPr="005709D9" w:rsidRDefault="00BF48AA" w:rsidP="001745C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AA" w:rsidRPr="005709D9" w:rsidRDefault="00BF48AA" w:rsidP="001745C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BF48AA" w:rsidRPr="005709D9" w:rsidTr="00144468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AA" w:rsidRDefault="00BF48AA" w:rsidP="001745C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  <w:p w:rsidR="00BF48AA" w:rsidRDefault="00BF48AA" w:rsidP="001745C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>Pertes dans le s</w:t>
            </w:r>
            <w:r w:rsidRPr="005709D9">
              <w:rPr>
                <w:i/>
                <w:lang w:val="fr-FR"/>
              </w:rPr>
              <w:t>t</w:t>
            </w:r>
            <w:r>
              <w:rPr>
                <w:i/>
                <w:lang w:val="fr-FR"/>
              </w:rPr>
              <w:t>ator</w:t>
            </w:r>
            <w:r w:rsidRPr="005709D9">
              <w:rPr>
                <w:i/>
                <w:lang w:val="fr-FR"/>
              </w:rPr>
              <w:t>:</w:t>
            </w:r>
            <w:r>
              <w:rPr>
                <w:i/>
                <w:lang w:val="fr-FR"/>
              </w:rPr>
              <w:t xml:space="preserve"> pertes cuivre (effet Joule) + pertes </w:t>
            </w:r>
            <w:r w:rsidRPr="005709D9">
              <w:rPr>
                <w:i/>
                <w:lang w:val="fr-FR"/>
              </w:rPr>
              <w:t xml:space="preserve"> fer</w:t>
            </w:r>
            <w:r>
              <w:rPr>
                <w:i/>
                <w:lang w:val="fr-FR"/>
              </w:rPr>
              <w:t xml:space="preserve"> (</w:t>
            </w:r>
            <w:r w:rsidR="00782DDF">
              <w:rPr>
                <w:i/>
                <w:lang w:val="fr-FR"/>
              </w:rPr>
              <w:t xml:space="preserve">Hystérésis </w:t>
            </w:r>
            <w:r>
              <w:rPr>
                <w:i/>
                <w:lang w:val="fr-FR"/>
              </w:rPr>
              <w:t>et courant de Foucault)</w:t>
            </w:r>
          </w:p>
          <w:p w:rsidR="00BF48AA" w:rsidRDefault="00BF48AA" w:rsidP="001745C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>Pertes dans le rotor : aucune</w:t>
            </w:r>
          </w:p>
          <w:p w:rsidR="00BF48AA" w:rsidRPr="005709D9" w:rsidRDefault="00BF48AA" w:rsidP="001745C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i/>
                <w:lang w:val="fr-FR"/>
              </w:rPr>
              <w:t xml:space="preserve">Pertes </w:t>
            </w:r>
            <w:r w:rsidRPr="005709D9">
              <w:rPr>
                <w:i/>
                <w:lang w:val="fr-FR"/>
              </w:rPr>
              <w:t xml:space="preserve"> mécanique</w:t>
            </w:r>
            <w:r>
              <w:rPr>
                <w:i/>
                <w:lang w:val="fr-FR"/>
              </w:rPr>
              <w:t>s</w:t>
            </w:r>
            <w:r w:rsidRPr="005709D9">
              <w:rPr>
                <w:i/>
                <w:lang w:val="fr-FR"/>
              </w:rPr>
              <w:t xml:space="preserve">: </w:t>
            </w:r>
            <w:r w:rsidR="00EC4902">
              <w:rPr>
                <w:i/>
                <w:lang w:val="fr-FR"/>
              </w:rPr>
              <w:t>frottements</w:t>
            </w:r>
            <w:r w:rsidRPr="005709D9">
              <w:rPr>
                <w:i/>
                <w:lang w:val="fr-FR"/>
              </w:rPr>
              <w:t xml:space="preserve"> et ventilation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AA" w:rsidRPr="005709D9" w:rsidRDefault="00BF48AA" w:rsidP="001745C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BF48AA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AA" w:rsidRPr="005709D9" w:rsidRDefault="00BF48AA" w:rsidP="001745C9">
            <w:pPr>
              <w:pStyle w:val="En-tte"/>
              <w:numPr>
                <w:ilvl w:val="0"/>
                <w:numId w:val="14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AA" w:rsidRDefault="00BF48AA" w:rsidP="001745C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 w:rsidRPr="005709D9">
              <w:rPr>
                <w:szCs w:val="24"/>
                <w:lang w:val="fr-FR"/>
              </w:rPr>
              <w:t xml:space="preserve">Nommer TOUTES les pertes </w:t>
            </w:r>
            <w:r>
              <w:rPr>
                <w:szCs w:val="24"/>
                <w:lang w:val="fr-FR"/>
              </w:rPr>
              <w:t xml:space="preserve">d'un moteur </w:t>
            </w:r>
            <w:r w:rsidRPr="005709D9">
              <w:rPr>
                <w:szCs w:val="24"/>
                <w:lang w:val="fr-FR"/>
              </w:rPr>
              <w:t xml:space="preserve">synchrone </w:t>
            </w:r>
            <w:r>
              <w:rPr>
                <w:szCs w:val="24"/>
                <w:lang w:val="fr-FR"/>
              </w:rPr>
              <w:t xml:space="preserve">(rotor bobiné) </w:t>
            </w:r>
            <w:r w:rsidRPr="005709D9">
              <w:rPr>
                <w:szCs w:val="24"/>
                <w:lang w:val="fr-FR"/>
              </w:rPr>
              <w:t xml:space="preserve">fonctionnant en charge nominale, en indiquant </w:t>
            </w:r>
            <w:r>
              <w:rPr>
                <w:szCs w:val="24"/>
                <w:lang w:val="fr-FR"/>
              </w:rPr>
              <w:t xml:space="preserve">dans quelle partie du moteur </w:t>
            </w:r>
            <w:r w:rsidRPr="005709D9">
              <w:rPr>
                <w:szCs w:val="24"/>
                <w:lang w:val="fr-FR"/>
              </w:rPr>
              <w:t>elles se trouvent</w:t>
            </w:r>
            <w:r>
              <w:rPr>
                <w:szCs w:val="24"/>
                <w:lang w:val="fr-FR"/>
              </w:rPr>
              <w:t>.</w:t>
            </w:r>
          </w:p>
          <w:p w:rsidR="00BF48AA" w:rsidRPr="005709D9" w:rsidRDefault="00BF48AA" w:rsidP="001745C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AA" w:rsidRPr="005709D9" w:rsidRDefault="00BF48AA" w:rsidP="001745C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AA" w:rsidRPr="005709D9" w:rsidRDefault="00BF48AA" w:rsidP="001745C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BF48AA" w:rsidRPr="005709D9" w:rsidTr="00144468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AA" w:rsidRDefault="00BF48AA" w:rsidP="001745C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  <w:p w:rsidR="00BF48AA" w:rsidRDefault="00BF48AA" w:rsidP="001745C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>Pertes dans le s</w:t>
            </w:r>
            <w:r w:rsidRPr="005709D9">
              <w:rPr>
                <w:i/>
                <w:lang w:val="fr-FR"/>
              </w:rPr>
              <w:t>t</w:t>
            </w:r>
            <w:r>
              <w:rPr>
                <w:i/>
                <w:lang w:val="fr-FR"/>
              </w:rPr>
              <w:t>ator</w:t>
            </w:r>
            <w:r w:rsidRPr="005709D9">
              <w:rPr>
                <w:i/>
                <w:lang w:val="fr-FR"/>
              </w:rPr>
              <w:t>:</w:t>
            </w:r>
            <w:r>
              <w:rPr>
                <w:i/>
                <w:lang w:val="fr-FR"/>
              </w:rPr>
              <w:t xml:space="preserve"> pertes cuivre (effet Joule) + pertes </w:t>
            </w:r>
            <w:r w:rsidRPr="005709D9">
              <w:rPr>
                <w:i/>
                <w:lang w:val="fr-FR"/>
              </w:rPr>
              <w:t xml:space="preserve"> fer</w:t>
            </w:r>
            <w:r>
              <w:rPr>
                <w:i/>
                <w:lang w:val="fr-FR"/>
              </w:rPr>
              <w:t xml:space="preserve"> (</w:t>
            </w:r>
            <w:r w:rsidR="00782DDF">
              <w:rPr>
                <w:i/>
                <w:lang w:val="fr-FR"/>
              </w:rPr>
              <w:t>Hyst</w:t>
            </w:r>
            <w:r>
              <w:rPr>
                <w:i/>
                <w:lang w:val="fr-FR"/>
              </w:rPr>
              <w:t>érésis et courant de Foucault)</w:t>
            </w:r>
          </w:p>
          <w:p w:rsidR="00BF48AA" w:rsidRDefault="00BF48AA" w:rsidP="001745C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>Pertes dans le rotor : pertes cuivre (effet Joule)</w:t>
            </w:r>
          </w:p>
          <w:p w:rsidR="00BF48AA" w:rsidRPr="005709D9" w:rsidRDefault="00BF48AA" w:rsidP="001745C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i/>
                <w:lang w:val="fr-FR"/>
              </w:rPr>
              <w:t xml:space="preserve">Pertes </w:t>
            </w:r>
            <w:r w:rsidRPr="005709D9">
              <w:rPr>
                <w:i/>
                <w:lang w:val="fr-FR"/>
              </w:rPr>
              <w:t xml:space="preserve"> mécanique</w:t>
            </w:r>
            <w:r>
              <w:rPr>
                <w:i/>
                <w:lang w:val="fr-FR"/>
              </w:rPr>
              <w:t>s</w:t>
            </w:r>
            <w:r w:rsidRPr="005709D9">
              <w:rPr>
                <w:i/>
                <w:lang w:val="fr-FR"/>
              </w:rPr>
              <w:t xml:space="preserve">: </w:t>
            </w:r>
            <w:r w:rsidR="00EC4902">
              <w:rPr>
                <w:i/>
                <w:lang w:val="fr-FR"/>
              </w:rPr>
              <w:t>frottements</w:t>
            </w:r>
            <w:r w:rsidRPr="005709D9">
              <w:rPr>
                <w:i/>
                <w:lang w:val="fr-FR"/>
              </w:rPr>
              <w:t xml:space="preserve"> et ventilation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AA" w:rsidRPr="005709D9" w:rsidRDefault="00BF48AA" w:rsidP="001745C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D7614A" w:rsidRDefault="00D7614A" w:rsidP="00C41B97"/>
    <w:p w:rsidR="00144468" w:rsidRDefault="0034701F" w:rsidP="00144468">
      <w:hyperlink w:anchor="_top" w:history="1">
        <w:r w:rsidR="00144468">
          <w:rPr>
            <w:rStyle w:val="Lienhypertexte"/>
          </w:rPr>
          <w:t>Retour au haut de la page</w:t>
        </w:r>
      </w:hyperlink>
    </w:p>
    <w:p w:rsidR="00D7614A" w:rsidRPr="00D7614A" w:rsidRDefault="00D7614A" w:rsidP="00254784"/>
    <w:p w:rsidR="00C41B97" w:rsidRDefault="009D1A42" w:rsidP="00254784">
      <w:pPr>
        <w:rPr>
          <w:lang w:val="fr-FR"/>
        </w:rPr>
      </w:pPr>
      <w:r>
        <w:rPr>
          <w:lang w:val="fr-FR"/>
        </w:rPr>
        <w:br w:type="page"/>
      </w:r>
    </w:p>
    <w:p w:rsidR="00254784" w:rsidRDefault="00254784" w:rsidP="00254784">
      <w:pPr>
        <w:pStyle w:val="Titre2"/>
        <w:rPr>
          <w:lang w:val="fr-FR"/>
        </w:rPr>
      </w:pPr>
      <w:bookmarkStart w:id="4" w:name="_Moteurs_triphasés_asynchrone"/>
      <w:bookmarkEnd w:id="4"/>
      <w:r w:rsidRPr="00254784">
        <w:rPr>
          <w:lang w:val="fr-FR"/>
        </w:rPr>
        <w:lastRenderedPageBreak/>
        <w:t>Moteurs triphasés</w:t>
      </w:r>
      <w:r>
        <w:rPr>
          <w:lang w:val="fr-FR"/>
        </w:rPr>
        <w:t xml:space="preserve"> asynchrone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275"/>
        <w:gridCol w:w="281"/>
        <w:gridCol w:w="6945"/>
        <w:gridCol w:w="571"/>
        <w:gridCol w:w="567"/>
      </w:tblGrid>
      <w:tr w:rsidR="00E47D53" w:rsidRPr="005709D9" w:rsidTr="00E47D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E47D53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Identifier les bornes de la plaque à borne d’un moteur triphasé synchrone </w:t>
            </w:r>
          </w:p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47D53" w:rsidRDefault="006F5FB6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11A82649" wp14:editId="7AD172E4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114300</wp:posOffset>
                      </wp:positionV>
                      <wp:extent cx="1115695" cy="619760"/>
                      <wp:effectExtent l="0" t="0" r="0" b="0"/>
                      <wp:wrapNone/>
                      <wp:docPr id="128" name="Group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5695" cy="619760"/>
                                <a:chOff x="3165" y="1665"/>
                                <a:chExt cx="1757" cy="976"/>
                              </a:xfrm>
                            </wpg:grpSpPr>
                            <wps:wsp>
                              <wps:cNvPr id="129" name="Oval 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5" y="1665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Oval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6" y="1665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Oval 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" y="1665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Oval 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5" y="2446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Oval 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6" y="2446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Oval 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" y="2446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4" o:spid="_x0000_s1026" style="position:absolute;margin-left:67.95pt;margin-top:9pt;width:87.85pt;height:48.8pt;z-index:251667968" coordorigin="3165,1665" coordsize="1757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">
                      <v:oval id="Oval 455" o:spid="_x0000_s1027" style="position:absolute;left:3165;top:1665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cE8IA&#10;AADcAAAADwAAAGRycy9kb3ducmV2LnhtbERPTWvCQBC9F/oflil4qxsNSo1ZRSqCPfTQtL0P2TEJ&#10;yc6G7DTGf+8WCr3N431Ovp9cp0YaQuPZwGKegCIuvW24MvD1eXp+ARUE2WLnmQzcKMB+9/iQY2b9&#10;lT9oLKRSMYRDhgZqkT7TOpQ1OQxz3xNH7uIHhxLhUGk74DWGu04vk2StHTYcG2rs6bWmsi1+nIFj&#10;dSjWo05llV6OZ1m13+9v6cKY2dN02IISmuRf/Oc+2zh/uYHfZ+IFe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pwTwgAAANwAAAAPAAAAAAAAAAAAAAAAAJgCAABkcnMvZG93&#10;bnJldi54bWxQSwUGAAAAAAQABAD1AAAAhwMAAAAA&#10;"/>
                      <v:oval id="Oval 456" o:spid="_x0000_s1028" style="position:absolute;left:3946;top:1665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2jU8QA&#10;AADc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FzxddndAK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No1PEAAAA3AAAAA8AAAAAAAAAAAAAAAAAmAIAAGRycy9k&#10;b3ducmV2LnhtbFBLBQYAAAAABAAEAPUAAACJAwAAAAA=&#10;"/>
                      <v:oval id="Oval 457" o:spid="_x0000_s1029" style="position:absolute;left:4727;top:1665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GyMEA&#10;AADc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Wwt8z8QK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BBsjBAAAA3AAAAA8AAAAAAAAAAAAAAAAAmAIAAGRycy9kb3du&#10;cmV2LnhtbFBLBQYAAAAABAAEAPUAAACGAwAAAAA=&#10;"/>
                      <v:oval id="Oval 458" o:spid="_x0000_s1030" style="position:absolute;left:3165;top:244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Yv8EA&#10;AADc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6dL+H8mXq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TmL/BAAAA3AAAAA8AAAAAAAAAAAAAAAAAmAIAAGRycy9kb3du&#10;cmV2LnhtbFBLBQYAAAAABAAEAPUAAACGAwAAAAA=&#10;"/>
                      <v:oval id="Oval 459" o:spid="_x0000_s1031" style="position:absolute;left:3946;top:244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89JMEA&#10;AADcAAAADwAAAGRycy9kb3ducmV2LnhtbERPTWvCQBC9F/oflil4qxtdFEldRSqCPXhoWu9DdkyC&#10;2dmQHWP677sFobd5vM9Zb0ffqoH62AS2MJtmoIjL4BquLHx/HV5XoKIgO2wDk4UfirDdPD+tMXfh&#10;zp80FFKpFMIxRwu1SJdrHcuaPMZp6IgTdwm9R0mwr7Tr8Z7CfavnWbbUHhtODTV29F5TeS1u3sK+&#10;2hXLQRtZmMv+KIvr+fRhZtZOXsbdGyihUf7FD/fRpfnGwN8z6QK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fPSTBAAAA3AAAAA8AAAAAAAAAAAAAAAAAmAIAAGRycy9kb3du&#10;cmV2LnhtbFBLBQYAAAAABAAEAPUAAACGAwAAAAA=&#10;"/>
                      <v:oval id="Oval 460" o:spid="_x0000_s1032" style="position:absolute;left:4727;top:244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lUMEA&#10;AADcAAAADwAAAGRycy9kb3ducmV2LnhtbERPTWvCQBC9F/oflil4qxsblZK6ilQEPXhobO9DdkyC&#10;2dmQHWP8964g9DaP9zmL1eAa1VMXas8GJuMEFHHhbc2lgd/j9v0TVBBki41nMnCjAKvl68sCM+uv&#10;/EN9LqWKIRwyNFCJtJnWoajIYRj7ljhyJ985lAi7UtsOrzHcNfojSebaYc2xocKWvisqzvnFGdiU&#10;63ze61Rm6Wmzk9n577BPJ8aM3ob1FyihQf7FT/fOxvnpFB7PxAv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2pVDBAAAA3AAAAA8AAAAAAAAAAAAAAAAAmAIAAGRycy9kb3du&#10;cmV2LnhtbFBLBQYAAAAABAAEAPUAAACGAwAAAAA=&#10;"/>
                    </v:group>
                  </w:pict>
                </mc:Fallback>
              </mc:AlternateContent>
            </w:r>
          </w:p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47D53" w:rsidRPr="005709D9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47D53" w:rsidRPr="005709D9" w:rsidTr="00E47D53">
        <w:tc>
          <w:tcPr>
            <w:tcW w:w="2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7D53" w:rsidRPr="001E5BD6" w:rsidRDefault="00E47D53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1E5BD6" w:rsidRDefault="00E47D53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>
              <w:object w:dxaOrig="2430" w:dyaOrig="2085">
                <v:shape id="_x0000_i1030" type="#_x0000_t75" style="width:69.5pt;height:59.5pt" o:ole="">
                  <v:imagedata r:id="rId11" o:title=""/>
                </v:shape>
                <o:OLEObject Type="Embed" ProgID="PBrush" ShapeID="_x0000_i1030" DrawAspect="Content" ObjectID="_1536568624" r:id="rId17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D80AD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E47D53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144468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proofErr w:type="spellStart"/>
            <w:r>
              <w:rPr>
                <w:szCs w:val="24"/>
                <w:lang w:val="fr-FR"/>
              </w:rPr>
              <w:t>A</w:t>
            </w:r>
            <w:proofErr w:type="spellEnd"/>
            <w:r>
              <w:rPr>
                <w:szCs w:val="24"/>
                <w:lang w:val="fr-FR"/>
              </w:rPr>
              <w:t xml:space="preserve"> quel genre de moteur correspond la plaque à borne suivante ?</w:t>
            </w:r>
          </w:p>
          <w:p w:rsidR="00E47D53" w:rsidRPr="005709D9" w:rsidRDefault="00E47D53" w:rsidP="00D80AD3">
            <w:pPr>
              <w:tabs>
                <w:tab w:val="left" w:pos="6350"/>
              </w:tabs>
              <w:spacing w:before="20" w:after="20"/>
              <w:jc w:val="center"/>
              <w:rPr>
                <w:szCs w:val="24"/>
                <w:lang w:val="fr-FR"/>
              </w:rPr>
            </w:pPr>
            <w:r>
              <w:object w:dxaOrig="2430" w:dyaOrig="2085">
                <v:shape id="_x0000_i1031" type="#_x0000_t75" style="width:87.05pt;height:74.5pt" o:ole="">
                  <v:imagedata r:id="rId11" o:title=""/>
                </v:shape>
                <o:OLEObject Type="Embed" ProgID="PBrush" ShapeID="_x0000_i1031" DrawAspect="Content" ObjectID="_1536568625" r:id="rId18"/>
              </w:objec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47D53" w:rsidRPr="005709D9" w:rsidTr="00E47D53"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7D53" w:rsidRPr="001E5BD6" w:rsidRDefault="00E47D53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t xml:space="preserve"> </w:t>
            </w:r>
          </w:p>
        </w:tc>
        <w:tc>
          <w:tcPr>
            <w:tcW w:w="7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6B15F4" w:rsidRDefault="00E47D53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proofErr w:type="spellStart"/>
            <w:r w:rsidRPr="006B15F4">
              <w:rPr>
                <w:i/>
              </w:rPr>
              <w:t>A</w:t>
            </w:r>
            <w:proofErr w:type="spellEnd"/>
            <w:r w:rsidRPr="006B15F4">
              <w:rPr>
                <w:i/>
              </w:rPr>
              <w:t xml:space="preserve"> un moteur triphasé synchrone ou asynchrone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D80AD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0B22A6" w:rsidRPr="005709D9" w:rsidTr="00E47D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2A6" w:rsidRPr="005709D9" w:rsidRDefault="000B22A6" w:rsidP="00480D8E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4B1" w:rsidRDefault="009224B1" w:rsidP="009224B1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De quoi dépend la vitesse de rotation d’un moteur triphasé dont le rotor est constitué d’une cage d’écureuil ?</w:t>
            </w:r>
          </w:p>
          <w:p w:rsidR="000B22A6" w:rsidRPr="005709D9" w:rsidRDefault="000B22A6" w:rsidP="00480D8E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2A6" w:rsidRPr="005709D9" w:rsidRDefault="000B22A6" w:rsidP="00480D8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2A6" w:rsidRPr="005709D9" w:rsidRDefault="000B22A6" w:rsidP="00480D8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0B22A6" w:rsidRPr="005709D9" w:rsidTr="00E47D53">
        <w:tc>
          <w:tcPr>
            <w:tcW w:w="9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2A6" w:rsidRPr="005709D9" w:rsidRDefault="000B22A6" w:rsidP="00480D8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de la fréquence</w:t>
            </w:r>
            <w:r w:rsidR="00AF650E">
              <w:rPr>
                <w:i/>
                <w:lang w:val="fr-FR"/>
              </w:rPr>
              <w:t xml:space="preserve"> du réseau,  du nombre de paires </w:t>
            </w:r>
            <w:r>
              <w:rPr>
                <w:i/>
                <w:lang w:val="fr-FR"/>
              </w:rPr>
              <w:t>de pôles du stator et de la charge mécanique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2A6" w:rsidRPr="005709D9" w:rsidRDefault="000B22A6" w:rsidP="00480D8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B91DD4" w:rsidRPr="005709D9" w:rsidTr="00E47D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DD4" w:rsidRPr="005709D9" w:rsidRDefault="00B91DD4" w:rsidP="00B91DD4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DD4" w:rsidRDefault="00B91DD4" w:rsidP="00B91DD4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 w:rsidRPr="005709D9">
              <w:rPr>
                <w:szCs w:val="24"/>
                <w:lang w:val="fr-FR"/>
              </w:rPr>
              <w:t>En tenant compte d'un glissement moyen, calculer la vitesse de rotation du rotor d'un moteur asynchrone comprenant 3 paires de pôles.</w:t>
            </w:r>
          </w:p>
          <w:p w:rsidR="00B91DD4" w:rsidRPr="005709D9" w:rsidRDefault="00B91DD4" w:rsidP="00B91DD4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DD4" w:rsidRPr="005709D9" w:rsidRDefault="00B91DD4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DD4" w:rsidRPr="005709D9" w:rsidRDefault="00B91DD4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B91DD4" w:rsidRPr="005709D9" w:rsidTr="00E47D53">
        <w:tc>
          <w:tcPr>
            <w:tcW w:w="9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DD4" w:rsidRPr="005709D9" w:rsidRDefault="00B91DD4" w:rsidP="00B91DD4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940 tr/min.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DD4" w:rsidRPr="005709D9" w:rsidRDefault="00B91DD4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ME</w:t>
            </w:r>
          </w:p>
        </w:tc>
      </w:tr>
      <w:tr w:rsidR="00B91DD4" w:rsidRPr="005709D9" w:rsidTr="00E47D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DD4" w:rsidRPr="005709D9" w:rsidRDefault="00B91DD4" w:rsidP="00907251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DD4" w:rsidRDefault="00B91DD4" w:rsidP="00B91DD4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 w:rsidRPr="005709D9">
              <w:rPr>
                <w:szCs w:val="24"/>
                <w:lang w:val="fr-FR"/>
              </w:rPr>
              <w:t>Pour quelle(s) raison(s) faut-il limiter la surintensité du courant de démarrage d’un moteur asynchrone.</w:t>
            </w:r>
          </w:p>
          <w:p w:rsidR="00B91DD4" w:rsidRPr="005709D9" w:rsidRDefault="00B91DD4" w:rsidP="00907251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DD4" w:rsidRPr="005709D9" w:rsidRDefault="00B91DD4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DD4" w:rsidRPr="005709D9" w:rsidRDefault="00B91DD4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B91DD4" w:rsidRPr="005709D9" w:rsidTr="00E47D53">
        <w:tc>
          <w:tcPr>
            <w:tcW w:w="9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DD4" w:rsidRPr="005709D9" w:rsidRDefault="00B91DD4" w:rsidP="0090725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provoque une chute de tension dans la ligne ce qui peut créer des perturbations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DD4" w:rsidRPr="005709D9" w:rsidRDefault="00B91DD4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ME</w:t>
            </w:r>
          </w:p>
        </w:tc>
      </w:tr>
      <w:tr w:rsidR="008C5CAB" w:rsidRPr="005709D9" w:rsidTr="00E47D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Default="008C5CAB" w:rsidP="008C5CAB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proofErr w:type="spellStart"/>
            <w:r w:rsidRPr="005709D9">
              <w:rPr>
                <w:szCs w:val="24"/>
                <w:lang w:val="fr-FR"/>
              </w:rPr>
              <w:t>A</w:t>
            </w:r>
            <w:proofErr w:type="spellEnd"/>
            <w:r w:rsidRPr="005709D9">
              <w:rPr>
                <w:szCs w:val="24"/>
                <w:lang w:val="fr-FR"/>
              </w:rPr>
              <w:t xml:space="preserve"> quel autre type d'appareil électrique peut-on comparer un moteur asynchrone lors du démarrage.</w:t>
            </w:r>
          </w:p>
          <w:p w:rsidR="008C5CAB" w:rsidRPr="005709D9" w:rsidRDefault="008C5CAB" w:rsidP="00907251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C5CAB" w:rsidRPr="005709D9" w:rsidTr="00E47D53">
        <w:tc>
          <w:tcPr>
            <w:tcW w:w="9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un transformateur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9B2A1A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8C5CAB" w:rsidRPr="005709D9" w:rsidTr="00E47D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AA" w:rsidRDefault="00BF48AA" w:rsidP="00BF48AA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 w:rsidRPr="005709D9">
              <w:rPr>
                <w:szCs w:val="24"/>
                <w:lang w:val="fr-FR"/>
              </w:rPr>
              <w:t xml:space="preserve">Nommer TOUTES les pertes </w:t>
            </w:r>
            <w:r>
              <w:rPr>
                <w:szCs w:val="24"/>
                <w:lang w:val="fr-FR"/>
              </w:rPr>
              <w:t xml:space="preserve">d'un moteur </w:t>
            </w:r>
            <w:r w:rsidR="006B6B36">
              <w:rPr>
                <w:szCs w:val="24"/>
                <w:lang w:val="fr-FR"/>
              </w:rPr>
              <w:t>a</w:t>
            </w:r>
            <w:r w:rsidRPr="005709D9">
              <w:rPr>
                <w:szCs w:val="24"/>
                <w:lang w:val="fr-FR"/>
              </w:rPr>
              <w:t xml:space="preserve">synchrone fonctionnant en charge nominale, en indiquant </w:t>
            </w:r>
            <w:r>
              <w:rPr>
                <w:szCs w:val="24"/>
                <w:lang w:val="fr-FR"/>
              </w:rPr>
              <w:t xml:space="preserve">dans quelle partie du moteur </w:t>
            </w:r>
            <w:r w:rsidRPr="005709D9">
              <w:rPr>
                <w:szCs w:val="24"/>
                <w:lang w:val="fr-FR"/>
              </w:rPr>
              <w:t>elles se trouvent</w:t>
            </w:r>
            <w:r>
              <w:rPr>
                <w:szCs w:val="24"/>
                <w:lang w:val="fr-FR"/>
              </w:rPr>
              <w:t>.</w:t>
            </w:r>
          </w:p>
          <w:p w:rsidR="008C5CAB" w:rsidRPr="005709D9" w:rsidRDefault="008C5CAB" w:rsidP="008C5CAB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C5CAB" w:rsidRPr="005709D9" w:rsidTr="00E47D53">
        <w:tc>
          <w:tcPr>
            <w:tcW w:w="9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B36" w:rsidRDefault="006B6B36" w:rsidP="006B6B3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  <w:p w:rsidR="006B6B36" w:rsidRDefault="006B6B36" w:rsidP="006B6B3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>Pertes dans le s</w:t>
            </w:r>
            <w:r w:rsidRPr="005709D9">
              <w:rPr>
                <w:i/>
                <w:lang w:val="fr-FR"/>
              </w:rPr>
              <w:t>t</w:t>
            </w:r>
            <w:r>
              <w:rPr>
                <w:i/>
                <w:lang w:val="fr-FR"/>
              </w:rPr>
              <w:t>ator</w:t>
            </w:r>
            <w:r w:rsidRPr="005709D9">
              <w:rPr>
                <w:i/>
                <w:lang w:val="fr-FR"/>
              </w:rPr>
              <w:t>:</w:t>
            </w:r>
            <w:r>
              <w:rPr>
                <w:i/>
                <w:lang w:val="fr-FR"/>
              </w:rPr>
              <w:t xml:space="preserve"> pertes cuivre (effet Joule) + pertes </w:t>
            </w:r>
            <w:r w:rsidRPr="005709D9">
              <w:rPr>
                <w:i/>
                <w:lang w:val="fr-FR"/>
              </w:rPr>
              <w:t xml:space="preserve"> fer</w:t>
            </w:r>
            <w:r>
              <w:rPr>
                <w:i/>
                <w:lang w:val="fr-FR"/>
              </w:rPr>
              <w:t xml:space="preserve"> (</w:t>
            </w:r>
            <w:r w:rsidR="00782DDF">
              <w:rPr>
                <w:i/>
                <w:lang w:val="fr-FR"/>
              </w:rPr>
              <w:t xml:space="preserve">Hystérésis </w:t>
            </w:r>
            <w:r>
              <w:rPr>
                <w:i/>
                <w:lang w:val="fr-FR"/>
              </w:rPr>
              <w:t>et courant de Foucault)</w:t>
            </w:r>
          </w:p>
          <w:p w:rsidR="006B6B36" w:rsidRDefault="006B6B36" w:rsidP="006B6B3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 xml:space="preserve">Pertes dans le rotor : pertes cuivre (effet Joule) + pertes </w:t>
            </w:r>
            <w:r w:rsidRPr="005709D9">
              <w:rPr>
                <w:i/>
                <w:lang w:val="fr-FR"/>
              </w:rPr>
              <w:t xml:space="preserve"> fer</w:t>
            </w:r>
            <w:r>
              <w:rPr>
                <w:i/>
                <w:lang w:val="fr-FR"/>
              </w:rPr>
              <w:t xml:space="preserve"> (</w:t>
            </w:r>
            <w:r w:rsidR="00782DDF">
              <w:rPr>
                <w:i/>
                <w:lang w:val="fr-FR"/>
              </w:rPr>
              <w:t xml:space="preserve">Hystérésis </w:t>
            </w:r>
            <w:r>
              <w:rPr>
                <w:i/>
                <w:lang w:val="fr-FR"/>
              </w:rPr>
              <w:t>et courant de Foucault)</w:t>
            </w:r>
          </w:p>
          <w:p w:rsidR="008C5CAB" w:rsidRPr="005709D9" w:rsidRDefault="006B6B36" w:rsidP="006B6B3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i/>
                <w:lang w:val="fr-FR"/>
              </w:rPr>
              <w:t xml:space="preserve">Pertes </w:t>
            </w:r>
            <w:r w:rsidRPr="005709D9">
              <w:rPr>
                <w:i/>
                <w:lang w:val="fr-FR"/>
              </w:rPr>
              <w:t xml:space="preserve"> mécanique</w:t>
            </w:r>
            <w:r>
              <w:rPr>
                <w:i/>
                <w:lang w:val="fr-FR"/>
              </w:rPr>
              <w:t>s</w:t>
            </w:r>
            <w:r w:rsidRPr="005709D9">
              <w:rPr>
                <w:i/>
                <w:lang w:val="fr-FR"/>
              </w:rPr>
              <w:t>: frot</w:t>
            </w:r>
            <w:r>
              <w:rPr>
                <w:i/>
                <w:lang w:val="fr-FR"/>
              </w:rPr>
              <w:t>tement</w:t>
            </w:r>
            <w:r w:rsidR="00EC4902">
              <w:rPr>
                <w:i/>
                <w:lang w:val="fr-FR"/>
              </w:rPr>
              <w:t>s</w:t>
            </w:r>
            <w:r w:rsidRPr="005709D9">
              <w:rPr>
                <w:i/>
                <w:lang w:val="fr-FR"/>
              </w:rPr>
              <w:t xml:space="preserve"> et ventilation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9B2A1A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144468" w:rsidRDefault="00144468"/>
    <w:p w:rsidR="00144468" w:rsidRDefault="0034701F" w:rsidP="00144468">
      <w:hyperlink w:anchor="_top" w:history="1">
        <w:r w:rsidR="00144468">
          <w:rPr>
            <w:rStyle w:val="Lienhypertexte"/>
          </w:rPr>
          <w:t>Retour au haut de la page</w:t>
        </w:r>
      </w:hyperlink>
    </w:p>
    <w:p w:rsidR="00144468" w:rsidRDefault="00144468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1"/>
        <w:gridCol w:w="571"/>
        <w:gridCol w:w="567"/>
      </w:tblGrid>
      <w:tr w:rsidR="008C5CAB" w:rsidRPr="005709D9" w:rsidTr="00E47D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Default="008C5CAB" w:rsidP="008C5CAB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 w:rsidRPr="005709D9">
              <w:rPr>
                <w:szCs w:val="24"/>
                <w:lang w:val="fr-FR"/>
              </w:rPr>
              <w:t>Dans un moteur asynchrone à charge nominale (environ 7 kW) que</w:t>
            </w:r>
            <w:r w:rsidR="009B2A1A">
              <w:rPr>
                <w:szCs w:val="24"/>
                <w:lang w:val="fr-FR"/>
              </w:rPr>
              <w:t>l est l’ordre de grandeur pour :</w:t>
            </w:r>
            <w:r w:rsidRPr="005709D9">
              <w:rPr>
                <w:szCs w:val="24"/>
                <w:lang w:val="fr-FR"/>
              </w:rPr>
              <w:br/>
              <w:t>a) le η</w:t>
            </w:r>
            <w:r w:rsidRPr="005709D9">
              <w:rPr>
                <w:szCs w:val="24"/>
                <w:lang w:val="fr-FR"/>
              </w:rPr>
              <w:br/>
              <w:t>b) le glissement [%]</w:t>
            </w:r>
            <w:r w:rsidRPr="005709D9">
              <w:rPr>
                <w:szCs w:val="24"/>
                <w:lang w:val="fr-FR"/>
              </w:rPr>
              <w:br/>
              <w:t>c) le cos phi</w:t>
            </w:r>
            <w:r w:rsidRPr="005709D9">
              <w:rPr>
                <w:szCs w:val="24"/>
                <w:lang w:val="fr-FR"/>
              </w:rPr>
              <w:br/>
              <w:t>d) le couple de démarrage</w:t>
            </w:r>
            <w:r w:rsidRPr="005709D9">
              <w:rPr>
                <w:szCs w:val="24"/>
                <w:lang w:val="fr-FR"/>
              </w:rPr>
              <w:br/>
              <w:t>e) le courant de démarrage</w:t>
            </w:r>
          </w:p>
          <w:p w:rsidR="008C5CAB" w:rsidRPr="005709D9" w:rsidRDefault="008C5CAB" w:rsidP="0090725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C5CAB" w:rsidRPr="005709D9" w:rsidTr="00E47D53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a) 80%, b) 6%, c) 0.80, d) 1,5 à 2 M</w:t>
            </w:r>
            <w:r w:rsidRPr="005709D9">
              <w:rPr>
                <w:i/>
                <w:vertAlign w:val="subscript"/>
                <w:lang w:val="fr-FR"/>
              </w:rPr>
              <w:t>N</w:t>
            </w:r>
            <w:r>
              <w:rPr>
                <w:i/>
                <w:lang w:val="fr-FR"/>
              </w:rPr>
              <w:t>, e) 4 à 7 I</w:t>
            </w:r>
            <w:r w:rsidRPr="005709D9">
              <w:rPr>
                <w:i/>
                <w:vertAlign w:val="subscript"/>
                <w:lang w:val="fr-FR"/>
              </w:rPr>
              <w:t>N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ME</w:t>
            </w:r>
          </w:p>
        </w:tc>
      </w:tr>
      <w:tr w:rsidR="008C5CAB" w:rsidRPr="005709D9" w:rsidTr="00E47D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Default="008C5CAB" w:rsidP="008C5CAB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 w:rsidRPr="005709D9">
              <w:rPr>
                <w:szCs w:val="24"/>
                <w:lang w:val="fr-FR"/>
              </w:rPr>
              <w:t>Que représente la puissance nominale d'un moteur asynchrone triphasé</w:t>
            </w:r>
          </w:p>
          <w:p w:rsidR="008C5CAB" w:rsidRPr="005709D9" w:rsidRDefault="008C5CAB" w:rsidP="0090725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C5CAB" w:rsidRPr="005709D9" w:rsidTr="00E47D53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803E58">
              <w:rPr>
                <w:i/>
                <w:lang w:val="fr-FR"/>
              </w:rPr>
              <w:t>la puissance à l’arbre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ME</w:t>
            </w:r>
          </w:p>
        </w:tc>
      </w:tr>
      <w:tr w:rsidR="008C5CAB" w:rsidRPr="005709D9" w:rsidTr="00E47D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9B2A1A" w:rsidP="008C5CAB">
            <w:pPr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La</w:t>
            </w:r>
            <w:r w:rsidR="008C5CAB" w:rsidRPr="005709D9">
              <w:rPr>
                <w:szCs w:val="24"/>
                <w:lang w:val="fr-FR"/>
              </w:rPr>
              <w:t xml:space="preserve"> plaquette signalétique d</w:t>
            </w:r>
            <w:r>
              <w:rPr>
                <w:szCs w:val="24"/>
                <w:lang w:val="fr-FR"/>
              </w:rPr>
              <w:t>’un</w:t>
            </w:r>
            <w:r w:rsidR="008C5CAB" w:rsidRPr="005709D9">
              <w:rPr>
                <w:szCs w:val="24"/>
                <w:lang w:val="fr-FR"/>
              </w:rPr>
              <w:t xml:space="preserve"> moteur asynchrone nous donne les informations suivantes:</w:t>
            </w:r>
          </w:p>
          <w:p w:rsidR="008C5CAB" w:rsidRDefault="008C5CAB" w:rsidP="008C5CAB">
            <w:pPr>
              <w:rPr>
                <w:szCs w:val="24"/>
              </w:rPr>
            </w:pPr>
            <w:r w:rsidRPr="005709D9">
              <w:rPr>
                <w:szCs w:val="24"/>
                <w:lang w:val="fr-FR"/>
              </w:rPr>
              <w:t>P = 2 kW, U = 400 V, f = 50 Hz, couplage triangle</w:t>
            </w:r>
            <w:r w:rsidR="009B2A1A">
              <w:rPr>
                <w:szCs w:val="24"/>
                <w:lang w:val="fr-FR"/>
              </w:rPr>
              <w:t xml:space="preserve"> ; </w:t>
            </w:r>
            <w:r w:rsidR="009B2A1A">
              <w:rPr>
                <w:szCs w:val="24"/>
              </w:rPr>
              <w:t xml:space="preserve">cos φ = 0,85 ; </w:t>
            </w:r>
            <w:r w:rsidR="009B2A1A" w:rsidRPr="0088098B">
              <w:rPr>
                <w:szCs w:val="24"/>
              </w:rPr>
              <w:t>η = 0,</w:t>
            </w:r>
            <w:r w:rsidR="009B2A1A">
              <w:rPr>
                <w:szCs w:val="24"/>
              </w:rPr>
              <w:t>8</w:t>
            </w:r>
            <w:r w:rsidR="009B2A1A" w:rsidRPr="0088098B">
              <w:rPr>
                <w:szCs w:val="24"/>
              </w:rPr>
              <w:t>.</w:t>
            </w:r>
          </w:p>
          <w:p w:rsidR="009B2A1A" w:rsidRPr="005709D9" w:rsidRDefault="009B2A1A" w:rsidP="008C5CAB">
            <w:pPr>
              <w:rPr>
                <w:szCs w:val="24"/>
                <w:lang w:val="fr-FR"/>
              </w:rPr>
            </w:pPr>
          </w:p>
          <w:p w:rsidR="008C5CAB" w:rsidRDefault="008C5CAB" w:rsidP="008C5CAB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 w:rsidRPr="005709D9">
              <w:rPr>
                <w:szCs w:val="24"/>
                <w:lang w:val="fr-FR"/>
              </w:rPr>
              <w:t>Calculer le courant de ligne absorbée sur notre réseau</w:t>
            </w:r>
          </w:p>
          <w:p w:rsidR="008C5CAB" w:rsidRPr="005709D9" w:rsidRDefault="008C5CAB" w:rsidP="0090725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C5CAB" w:rsidRPr="005709D9" w:rsidTr="00E47D53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4,</w:t>
            </w:r>
            <w:r w:rsidR="009B2A1A">
              <w:rPr>
                <w:i/>
                <w:lang w:val="fr-FR"/>
              </w:rPr>
              <w:t>2</w:t>
            </w:r>
            <w:r>
              <w:rPr>
                <w:i/>
                <w:lang w:val="fr-FR"/>
              </w:rPr>
              <w:t>5 A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9B2A1A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8C5CAB" w:rsidRPr="005709D9" w:rsidTr="00E47D5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8C5CAB" w:rsidRDefault="008C5CAB" w:rsidP="008C5CAB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8C5CAB">
              <w:rPr>
                <w:szCs w:val="24"/>
              </w:rPr>
              <w:t>Expliquer pourquoi les encoches d’un rotor sont inclinées</w:t>
            </w:r>
          </w:p>
          <w:p w:rsidR="008C5CAB" w:rsidRPr="005709D9" w:rsidRDefault="008C5CAB" w:rsidP="0090725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C5CAB" w:rsidRPr="005709D9" w:rsidTr="00E47D53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assurer un passage progressif des conducteurs du rotor devant ceux du stator</w:t>
            </w:r>
            <w:r w:rsidR="00907251">
              <w:rPr>
                <w:i/>
                <w:lang w:val="fr-FR"/>
              </w:rPr>
              <w:t xml:space="preserve"> afin de limiter la création de courant parasite et de bruit d'origine mécanique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C41B97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88098B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88098B" w:rsidRDefault="0088098B" w:rsidP="0088098B">
            <w:pPr>
              <w:tabs>
                <w:tab w:val="left" w:pos="4649"/>
              </w:tabs>
              <w:spacing w:before="20" w:after="20"/>
              <w:rPr>
                <w:szCs w:val="24"/>
              </w:rPr>
            </w:pPr>
            <w:r w:rsidRPr="0088098B">
              <w:rPr>
                <w:szCs w:val="24"/>
              </w:rPr>
              <w:t>Un moteur asynchrone triphasé, relié au réseau</w:t>
            </w:r>
            <w:r>
              <w:rPr>
                <w:szCs w:val="24"/>
              </w:rPr>
              <w:t xml:space="preserve"> (50 Hz</w:t>
            </w:r>
            <w:proofErr w:type="gramStart"/>
            <w:r>
              <w:rPr>
                <w:szCs w:val="24"/>
              </w:rPr>
              <w:t xml:space="preserve">) </w:t>
            </w:r>
            <w:r w:rsidRPr="0088098B">
              <w:rPr>
                <w:szCs w:val="24"/>
              </w:rPr>
              <w:t>,</w:t>
            </w:r>
            <w:proofErr w:type="gramEnd"/>
            <w:r w:rsidRPr="0088098B">
              <w:rPr>
                <w:szCs w:val="24"/>
              </w:rPr>
              <w:t xml:space="preserve"> tourne à 1425 tr/min. en pleine charge. </w:t>
            </w:r>
          </w:p>
          <w:p w:rsidR="0088098B" w:rsidRPr="0088098B" w:rsidRDefault="0088098B" w:rsidP="0088098B">
            <w:pPr>
              <w:tabs>
                <w:tab w:val="left" w:pos="4649"/>
              </w:tabs>
              <w:spacing w:before="20" w:after="20"/>
              <w:rPr>
                <w:szCs w:val="24"/>
              </w:rPr>
            </w:pPr>
            <w:r w:rsidRPr="0088098B">
              <w:rPr>
                <w:szCs w:val="24"/>
              </w:rPr>
              <w:t>Calculer le nombre de paires de pôles</w:t>
            </w:r>
            <w:r>
              <w:rPr>
                <w:szCs w:val="24"/>
              </w:rPr>
              <w:t xml:space="preserve"> du stator </w:t>
            </w:r>
            <w:r w:rsidRPr="0088098B">
              <w:rPr>
                <w:szCs w:val="24"/>
              </w:rPr>
              <w:t xml:space="preserve"> et </w:t>
            </w:r>
            <w:r>
              <w:rPr>
                <w:szCs w:val="24"/>
              </w:rPr>
              <w:t xml:space="preserve">le </w:t>
            </w:r>
            <w:r w:rsidRPr="0088098B">
              <w:rPr>
                <w:szCs w:val="24"/>
              </w:rPr>
              <w:t>glissement.</w:t>
            </w:r>
          </w:p>
          <w:p w:rsidR="0088098B" w:rsidRPr="005709D9" w:rsidRDefault="0088098B" w:rsidP="0088098B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8098B" w:rsidRPr="005709D9" w:rsidTr="00AC5545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2 paires de pôles; s = 5%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88098B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3CD" w:rsidRPr="0088098B" w:rsidRDefault="006C73CD" w:rsidP="006C73C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88098B">
              <w:rPr>
                <w:szCs w:val="24"/>
              </w:rPr>
              <w:t>Un mote</w:t>
            </w:r>
            <w:r w:rsidR="004912D3">
              <w:rPr>
                <w:szCs w:val="24"/>
              </w:rPr>
              <w:t xml:space="preserve">ur asynchrone triphasé </w:t>
            </w:r>
            <w:r w:rsidRPr="0088098B">
              <w:rPr>
                <w:szCs w:val="24"/>
              </w:rPr>
              <w:t xml:space="preserve"> a un glissement de 8% à sa charge nominale. Quelle est sa vitesse de rotation pour une fréquence de 50 Hz ?</w:t>
            </w:r>
          </w:p>
          <w:p w:rsidR="0088098B" w:rsidRPr="005709D9" w:rsidRDefault="0088098B" w:rsidP="0088098B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8098B" w:rsidRPr="005709D9" w:rsidTr="00AC5545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6C73CD">
              <w:rPr>
                <w:i/>
                <w:lang w:val="fr-FR"/>
              </w:rPr>
              <w:t>n = 2760 tr/min.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88098B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3CD" w:rsidRPr="0088098B" w:rsidRDefault="006C73CD" w:rsidP="006C73C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88098B">
              <w:rPr>
                <w:szCs w:val="24"/>
              </w:rPr>
              <w:t xml:space="preserve">D’après </w:t>
            </w:r>
            <w:r>
              <w:rPr>
                <w:szCs w:val="24"/>
              </w:rPr>
              <w:t xml:space="preserve">sa </w:t>
            </w:r>
            <w:r w:rsidRPr="0088098B">
              <w:rPr>
                <w:szCs w:val="24"/>
              </w:rPr>
              <w:t xml:space="preserve"> plaque signalétique, un moteur asynchrone triphasé, fabriqué aux USA, tourne à 850 tr/min. pour 60 Hz. Combien a-t-il de paire</w:t>
            </w:r>
            <w:r w:rsidR="00AF650E">
              <w:rPr>
                <w:szCs w:val="24"/>
              </w:rPr>
              <w:t>s</w:t>
            </w:r>
            <w:r w:rsidRPr="0088098B">
              <w:rPr>
                <w:szCs w:val="24"/>
              </w:rPr>
              <w:t xml:space="preserve"> de pôles ? Quelle est sa fréquence de rotation à 50 Hz ?</w:t>
            </w:r>
          </w:p>
          <w:p w:rsidR="0088098B" w:rsidRPr="005709D9" w:rsidRDefault="0088098B" w:rsidP="0088098B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8098B" w:rsidRPr="005709D9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6C73CD">
              <w:rPr>
                <w:i/>
                <w:lang w:val="fr-FR"/>
              </w:rPr>
              <w:t>4 paires de pôle</w:t>
            </w:r>
            <w:r w:rsidR="00AF650E">
              <w:rPr>
                <w:i/>
                <w:lang w:val="fr-FR"/>
              </w:rPr>
              <w:t>s</w:t>
            </w:r>
            <w:r w:rsidR="006C73CD">
              <w:rPr>
                <w:i/>
                <w:lang w:val="fr-FR"/>
              </w:rPr>
              <w:t>; 708 tr/min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D7614A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D7614A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88098B" w:rsidRDefault="00D7614A" w:rsidP="00667A2F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Comment se calcul le rendement d’une machine </w:t>
            </w:r>
            <w:r w:rsidRPr="0088098B">
              <w:rPr>
                <w:szCs w:val="24"/>
              </w:rPr>
              <w:t>?</w:t>
            </w:r>
          </w:p>
          <w:p w:rsidR="00D7614A" w:rsidRPr="005709D9" w:rsidRDefault="00D7614A" w:rsidP="00667A2F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667A2F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667A2F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D7614A" w:rsidRPr="005709D9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4912D3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4912D3" w:rsidRPr="00803E58">
              <w:rPr>
                <w:i/>
                <w:szCs w:val="24"/>
              </w:rPr>
              <w:t>η</w:t>
            </w:r>
            <w:r w:rsidR="004912D3">
              <w:rPr>
                <w:i/>
                <w:szCs w:val="24"/>
              </w:rPr>
              <w:t xml:space="preserve"> = </w:t>
            </w:r>
            <w:proofErr w:type="spellStart"/>
            <w:r w:rsidR="004912D3">
              <w:rPr>
                <w:i/>
                <w:szCs w:val="24"/>
              </w:rPr>
              <w:t>Putile</w:t>
            </w:r>
            <w:proofErr w:type="spellEnd"/>
            <w:r w:rsidR="004912D3">
              <w:rPr>
                <w:i/>
                <w:szCs w:val="24"/>
              </w:rPr>
              <w:t xml:space="preserve"> / </w:t>
            </w:r>
            <w:proofErr w:type="spellStart"/>
            <w:r w:rsidR="004912D3">
              <w:rPr>
                <w:i/>
                <w:szCs w:val="24"/>
              </w:rPr>
              <w:t>Pélectrique</w:t>
            </w:r>
            <w:proofErr w:type="spellEnd"/>
            <w:r w:rsidR="004912D3">
              <w:rPr>
                <w:i/>
                <w:szCs w:val="24"/>
              </w:rPr>
              <w:t xml:space="preserve"> ; </w:t>
            </w:r>
            <w:r w:rsidR="004912D3" w:rsidRPr="00803E58">
              <w:rPr>
                <w:i/>
                <w:szCs w:val="24"/>
              </w:rPr>
              <w:t>η</w:t>
            </w:r>
            <w:r w:rsidR="004912D3">
              <w:rPr>
                <w:i/>
                <w:szCs w:val="24"/>
              </w:rPr>
              <w:t xml:space="preserve"> = </w:t>
            </w:r>
            <w:proofErr w:type="spellStart"/>
            <w:r w:rsidR="004912D3">
              <w:rPr>
                <w:i/>
                <w:szCs w:val="24"/>
              </w:rPr>
              <w:t>Pmécanique</w:t>
            </w:r>
            <w:proofErr w:type="spellEnd"/>
            <w:r w:rsidR="004912D3">
              <w:rPr>
                <w:i/>
                <w:szCs w:val="24"/>
              </w:rPr>
              <w:t xml:space="preserve"> / </w:t>
            </w:r>
            <w:proofErr w:type="spellStart"/>
            <w:r w:rsidR="004912D3">
              <w:rPr>
                <w:i/>
                <w:szCs w:val="24"/>
              </w:rPr>
              <w:t>Pélectrique</w:t>
            </w:r>
            <w:proofErr w:type="spellEnd"/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667A2F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YMR</w:t>
            </w:r>
          </w:p>
        </w:tc>
      </w:tr>
      <w:tr w:rsidR="00D7614A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D7614A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Default="00D7614A" w:rsidP="00667A2F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Donnez 2 exemples de perte qui feront baisser le rendement d’un moteur :</w:t>
            </w:r>
          </w:p>
          <w:p w:rsidR="00D7614A" w:rsidRDefault="00D7614A" w:rsidP="00667A2F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D7614A" w:rsidRPr="0088098B" w:rsidRDefault="00D7614A" w:rsidP="00667A2F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D7614A" w:rsidRPr="005709D9" w:rsidRDefault="00D7614A" w:rsidP="00667A2F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667A2F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667A2F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D7614A" w:rsidRPr="005709D9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667A2F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Perte</w:t>
            </w:r>
            <w:r w:rsidR="006B6B36">
              <w:rPr>
                <w:i/>
                <w:lang w:val="fr-FR"/>
              </w:rPr>
              <w:t>s</w:t>
            </w:r>
            <w:r>
              <w:rPr>
                <w:i/>
                <w:lang w:val="fr-FR"/>
              </w:rPr>
              <w:t xml:space="preserve"> cuivre et fer dans le stator et dans le rotor, perte</w:t>
            </w:r>
            <w:r w:rsidR="006B6B36">
              <w:rPr>
                <w:i/>
                <w:lang w:val="fr-FR"/>
              </w:rPr>
              <w:t>s</w:t>
            </w:r>
            <w:r>
              <w:rPr>
                <w:i/>
                <w:lang w:val="fr-FR"/>
              </w:rPr>
              <w:t xml:space="preserve"> mécanique</w:t>
            </w:r>
            <w:r w:rsidR="006B6B36">
              <w:rPr>
                <w:i/>
                <w:lang w:val="fr-FR"/>
              </w:rPr>
              <w:t>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667A2F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YMR</w:t>
            </w:r>
          </w:p>
        </w:tc>
      </w:tr>
      <w:tr w:rsidR="00D7614A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D7614A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88098B" w:rsidRDefault="00D7614A" w:rsidP="00667A2F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Que vaut le courant de démarrage par rapport au courant nominal ?</w:t>
            </w:r>
          </w:p>
          <w:p w:rsidR="00D7614A" w:rsidRDefault="00D7614A" w:rsidP="00667A2F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Quelles en peuvent être les conséquences ?</w:t>
            </w:r>
          </w:p>
          <w:p w:rsidR="00D7614A" w:rsidRPr="005709D9" w:rsidRDefault="00D7614A" w:rsidP="00667A2F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667A2F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667A2F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D7614A" w:rsidRPr="005709D9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667A2F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il est 5 à 7 fois plus grand, Cette surintensité peut provoquer une chute de tension dans la ligne.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14A" w:rsidRPr="005709D9" w:rsidRDefault="00D7614A" w:rsidP="00667A2F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YMR</w:t>
            </w:r>
          </w:p>
        </w:tc>
      </w:tr>
    </w:tbl>
    <w:p w:rsidR="00144468" w:rsidRDefault="00144468"/>
    <w:p w:rsidR="00144468" w:rsidRDefault="0034701F" w:rsidP="00144468">
      <w:hyperlink w:anchor="_top" w:history="1">
        <w:r w:rsidR="00144468">
          <w:rPr>
            <w:rStyle w:val="Lienhypertexte"/>
          </w:rPr>
          <w:t>Retour au haut de la page</w:t>
        </w:r>
      </w:hyperlink>
    </w:p>
    <w:p w:rsidR="00144468" w:rsidRDefault="00144468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1"/>
        <w:gridCol w:w="571"/>
        <w:gridCol w:w="567"/>
      </w:tblGrid>
      <w:tr w:rsidR="0088098B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B92" w:rsidRDefault="00CF6B92" w:rsidP="006C73C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On lit sur la plaquette signalétique d'un moteur triphasé les informations suivantes:</w:t>
            </w:r>
          </w:p>
          <w:p w:rsidR="006C73CD" w:rsidRPr="0088098B" w:rsidRDefault="006C73CD" w:rsidP="006C73C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88098B">
              <w:rPr>
                <w:szCs w:val="24"/>
              </w:rPr>
              <w:t xml:space="preserve">3 kW </w:t>
            </w:r>
            <w:r w:rsidR="00CF6B92">
              <w:rPr>
                <w:szCs w:val="24"/>
              </w:rPr>
              <w:t xml:space="preserve">/ </w:t>
            </w:r>
            <w:r w:rsidR="00CF6B92" w:rsidRPr="0088098B">
              <w:rPr>
                <w:szCs w:val="24"/>
              </w:rPr>
              <w:t xml:space="preserve">η </w:t>
            </w:r>
            <w:r w:rsidR="004F1910">
              <w:rPr>
                <w:szCs w:val="24"/>
              </w:rPr>
              <w:t>= 0,9</w:t>
            </w:r>
            <w:r w:rsidR="00CF6B92">
              <w:rPr>
                <w:szCs w:val="24"/>
              </w:rPr>
              <w:t xml:space="preserve"> / </w:t>
            </w:r>
            <w:r w:rsidRPr="0088098B">
              <w:rPr>
                <w:szCs w:val="24"/>
              </w:rPr>
              <w:t>2850 tr/min</w:t>
            </w:r>
            <w:r w:rsidR="00CF6B92">
              <w:rPr>
                <w:szCs w:val="24"/>
              </w:rPr>
              <w:t xml:space="preserve"> / cos φ = 0,85. Ce moteur </w:t>
            </w:r>
            <w:r w:rsidRPr="0088098B">
              <w:rPr>
                <w:szCs w:val="24"/>
              </w:rPr>
              <w:t xml:space="preserve">entraîne un tapis </w:t>
            </w:r>
            <w:r w:rsidR="00CF6B92">
              <w:rPr>
                <w:szCs w:val="24"/>
              </w:rPr>
              <w:t>r</w:t>
            </w:r>
            <w:r w:rsidRPr="0088098B">
              <w:rPr>
                <w:szCs w:val="24"/>
              </w:rPr>
              <w:t>oulant par l’intermédiaire d’un réduc</w:t>
            </w:r>
            <w:r w:rsidR="00CF6B92">
              <w:rPr>
                <w:szCs w:val="24"/>
              </w:rPr>
              <w:t xml:space="preserve">teur 50 :1 / </w:t>
            </w:r>
            <w:r w:rsidRPr="0088098B">
              <w:rPr>
                <w:szCs w:val="24"/>
              </w:rPr>
              <w:t>η = 0,</w:t>
            </w:r>
            <w:r w:rsidR="004F1910">
              <w:rPr>
                <w:szCs w:val="24"/>
              </w:rPr>
              <w:t>8</w:t>
            </w:r>
            <w:r w:rsidRPr="0088098B">
              <w:rPr>
                <w:szCs w:val="24"/>
              </w:rPr>
              <w:t>.</w:t>
            </w:r>
          </w:p>
          <w:p w:rsidR="006C73CD" w:rsidRPr="0088098B" w:rsidRDefault="006C73CD" w:rsidP="006C73C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88098B">
              <w:rPr>
                <w:szCs w:val="24"/>
              </w:rPr>
              <w:t xml:space="preserve">Calculer :    </w:t>
            </w:r>
          </w:p>
          <w:p w:rsidR="00CF6B92" w:rsidRDefault="006C73CD" w:rsidP="006C73C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88098B">
              <w:rPr>
                <w:szCs w:val="24"/>
              </w:rPr>
              <w:t xml:space="preserve">a) </w:t>
            </w:r>
            <w:r w:rsidR="00CF6B92">
              <w:rPr>
                <w:szCs w:val="24"/>
              </w:rPr>
              <w:t xml:space="preserve">Le courant </w:t>
            </w:r>
            <w:r w:rsidR="00EF4884">
              <w:rPr>
                <w:szCs w:val="24"/>
              </w:rPr>
              <w:t xml:space="preserve">de ligne </w:t>
            </w:r>
            <w:r w:rsidR="00CF6B92">
              <w:rPr>
                <w:szCs w:val="24"/>
              </w:rPr>
              <w:t>de ce moteur</w:t>
            </w:r>
          </w:p>
          <w:p w:rsidR="00CF6B92" w:rsidRDefault="00CF6B92" w:rsidP="006C73C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6C73CD" w:rsidRPr="0088098B" w:rsidRDefault="00CF6B92" w:rsidP="006C73C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b) </w:t>
            </w:r>
            <w:r w:rsidR="006C73CD" w:rsidRPr="0088098B">
              <w:rPr>
                <w:szCs w:val="24"/>
              </w:rPr>
              <w:t>Le momen</w:t>
            </w:r>
            <w:r w:rsidR="00AC5545">
              <w:rPr>
                <w:szCs w:val="24"/>
              </w:rPr>
              <w:t>t du couple à l’arbre du moteur</w:t>
            </w:r>
            <w:r w:rsidR="006C73CD" w:rsidRPr="0088098B">
              <w:rPr>
                <w:szCs w:val="24"/>
              </w:rPr>
              <w:t xml:space="preserve">                         </w:t>
            </w:r>
            <w:r w:rsidR="006C73CD" w:rsidRPr="0088098B">
              <w:rPr>
                <w:szCs w:val="24"/>
              </w:rPr>
              <w:tab/>
            </w:r>
          </w:p>
          <w:p w:rsidR="006C73CD" w:rsidRPr="0088098B" w:rsidRDefault="006C73CD" w:rsidP="006C73C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6C73CD" w:rsidRPr="0088098B" w:rsidRDefault="00CF6B92" w:rsidP="006C73C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c</w:t>
            </w:r>
            <w:r w:rsidR="006C73CD" w:rsidRPr="0088098B">
              <w:rPr>
                <w:szCs w:val="24"/>
              </w:rPr>
              <w:t>) La pui</w:t>
            </w:r>
            <w:r w:rsidR="00AC5545">
              <w:rPr>
                <w:szCs w:val="24"/>
              </w:rPr>
              <w:t>ssance à la sortie du réducteur</w:t>
            </w:r>
            <w:r w:rsidR="006C73CD" w:rsidRPr="0088098B">
              <w:rPr>
                <w:szCs w:val="24"/>
              </w:rPr>
              <w:tab/>
            </w:r>
          </w:p>
          <w:p w:rsidR="006C73CD" w:rsidRPr="0088098B" w:rsidRDefault="006C73CD" w:rsidP="006C73C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88098B" w:rsidRPr="005709D9" w:rsidRDefault="00CF6B92" w:rsidP="006C73CD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</w:rPr>
              <w:t>d</w:t>
            </w:r>
            <w:r w:rsidR="006C73CD" w:rsidRPr="0088098B">
              <w:rPr>
                <w:szCs w:val="24"/>
              </w:rPr>
              <w:t>) Le moment du couple à la sortie du réducteur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8098B" w:rsidRPr="005709D9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10" w:rsidRDefault="0088098B" w:rsidP="004F1910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en-GB"/>
              </w:rPr>
            </w:pPr>
            <w:proofErr w:type="spellStart"/>
            <w:r w:rsidRPr="001E5BD6">
              <w:rPr>
                <w:b/>
                <w:i/>
                <w:lang w:val="en-GB"/>
              </w:rPr>
              <w:t>Réponse</w:t>
            </w:r>
            <w:proofErr w:type="spellEnd"/>
            <w:r w:rsidRPr="001E5BD6">
              <w:rPr>
                <w:b/>
                <w:i/>
                <w:lang w:val="en-GB"/>
              </w:rPr>
              <w:t>(s):</w:t>
            </w:r>
            <w:r w:rsidRPr="001E5BD6">
              <w:rPr>
                <w:i/>
                <w:lang w:val="en-GB"/>
              </w:rPr>
              <w:t xml:space="preserve"> </w:t>
            </w:r>
            <w:proofErr w:type="spellStart"/>
            <w:r w:rsidR="004F1910" w:rsidRPr="004F1910">
              <w:rPr>
                <w:i/>
                <w:lang w:val="en-GB"/>
              </w:rPr>
              <w:t>P</w:t>
            </w:r>
            <w:r w:rsidR="004F1910" w:rsidRPr="004F1910">
              <w:rPr>
                <w:i/>
                <w:vertAlign w:val="subscript"/>
                <w:lang w:val="en-GB"/>
              </w:rPr>
              <w:t>élec</w:t>
            </w:r>
            <w:proofErr w:type="spellEnd"/>
            <w:r w:rsidR="004F1910">
              <w:rPr>
                <w:i/>
                <w:lang w:val="en-GB"/>
              </w:rPr>
              <w:t>=</w:t>
            </w:r>
            <w:r w:rsidR="004F1910" w:rsidRPr="004F1910">
              <w:rPr>
                <w:i/>
                <w:lang w:val="en-GB"/>
              </w:rPr>
              <w:t>3333</w:t>
            </w:r>
            <w:r w:rsidR="004F1910">
              <w:rPr>
                <w:i/>
                <w:lang w:val="en-GB"/>
              </w:rPr>
              <w:t xml:space="preserve"> </w:t>
            </w:r>
            <w:r w:rsidR="004F1910" w:rsidRPr="004F1910">
              <w:rPr>
                <w:i/>
                <w:lang w:val="en-GB"/>
              </w:rPr>
              <w:t>W</w:t>
            </w:r>
            <w:r w:rsidR="004F1910">
              <w:rPr>
                <w:i/>
                <w:lang w:val="en-GB"/>
              </w:rPr>
              <w:t>; I = 5,</w:t>
            </w:r>
            <w:r w:rsidR="004F1910" w:rsidRPr="004F1910">
              <w:rPr>
                <w:i/>
                <w:lang w:val="en-GB"/>
              </w:rPr>
              <w:t>66</w:t>
            </w:r>
            <w:r w:rsidR="004F1910">
              <w:rPr>
                <w:i/>
                <w:lang w:val="en-GB"/>
              </w:rPr>
              <w:t xml:space="preserve"> </w:t>
            </w:r>
            <w:r w:rsidR="004F1910" w:rsidRPr="004F1910">
              <w:rPr>
                <w:i/>
                <w:lang w:val="en-GB"/>
              </w:rPr>
              <w:t>A</w:t>
            </w:r>
            <w:r w:rsidR="004F1910">
              <w:rPr>
                <w:i/>
                <w:lang w:val="en-GB"/>
              </w:rPr>
              <w:t xml:space="preserve">; </w:t>
            </w:r>
            <w:proofErr w:type="spellStart"/>
            <w:r w:rsidR="004F1910" w:rsidRPr="004F1910">
              <w:rPr>
                <w:i/>
                <w:lang w:val="en-GB"/>
              </w:rPr>
              <w:t>n</w:t>
            </w:r>
            <w:r w:rsidR="004F1910" w:rsidRPr="004F1910">
              <w:rPr>
                <w:i/>
                <w:vertAlign w:val="subscript"/>
                <w:lang w:val="en-GB"/>
              </w:rPr>
              <w:t>réducteur</w:t>
            </w:r>
            <w:proofErr w:type="spellEnd"/>
            <w:r w:rsidR="004F1910">
              <w:rPr>
                <w:i/>
                <w:lang w:val="en-GB"/>
              </w:rPr>
              <w:t xml:space="preserve">= 57 </w:t>
            </w:r>
            <w:proofErr w:type="spellStart"/>
            <w:r w:rsidR="004F1910" w:rsidRPr="004F1910">
              <w:rPr>
                <w:i/>
                <w:lang w:val="en-GB"/>
              </w:rPr>
              <w:t>tr</w:t>
            </w:r>
            <w:proofErr w:type="spellEnd"/>
            <w:r w:rsidR="004F1910" w:rsidRPr="004F1910">
              <w:rPr>
                <w:i/>
                <w:lang w:val="en-GB"/>
              </w:rPr>
              <w:t xml:space="preserve"> / min.</w:t>
            </w:r>
            <w:r w:rsidR="004F1910">
              <w:rPr>
                <w:i/>
                <w:lang w:val="en-GB"/>
              </w:rPr>
              <w:t xml:space="preserve"> ; </w:t>
            </w:r>
            <w:proofErr w:type="spellStart"/>
            <w:r w:rsidR="004F1910" w:rsidRPr="004F1910">
              <w:rPr>
                <w:i/>
                <w:lang w:val="en-GB"/>
              </w:rPr>
              <w:t>M</w:t>
            </w:r>
            <w:r w:rsidR="004F1910" w:rsidRPr="004F1910">
              <w:rPr>
                <w:i/>
                <w:vertAlign w:val="subscript"/>
                <w:lang w:val="en-GB"/>
              </w:rPr>
              <w:t>mot</w:t>
            </w:r>
            <w:proofErr w:type="spellEnd"/>
            <w:r w:rsidR="004F1910" w:rsidRPr="004F1910">
              <w:rPr>
                <w:i/>
                <w:vertAlign w:val="subscript"/>
                <w:lang w:val="en-GB"/>
              </w:rPr>
              <w:t>.</w:t>
            </w:r>
            <w:r w:rsidR="004F1910">
              <w:rPr>
                <w:i/>
                <w:lang w:val="en-GB"/>
              </w:rPr>
              <w:t>=10,</w:t>
            </w:r>
            <w:r w:rsidR="004F1910" w:rsidRPr="004F1910">
              <w:rPr>
                <w:i/>
                <w:lang w:val="en-GB"/>
              </w:rPr>
              <w:t>1</w:t>
            </w:r>
            <w:r w:rsidR="004F1910">
              <w:rPr>
                <w:i/>
                <w:lang w:val="en-GB"/>
              </w:rPr>
              <w:t xml:space="preserve"> </w:t>
            </w:r>
            <w:r w:rsidR="004F1910" w:rsidRPr="004F1910">
              <w:rPr>
                <w:i/>
                <w:lang w:val="en-GB"/>
              </w:rPr>
              <w:t>Nm</w:t>
            </w:r>
            <w:r w:rsidR="004F1910">
              <w:rPr>
                <w:i/>
                <w:lang w:val="en-GB"/>
              </w:rPr>
              <w:t>;</w:t>
            </w:r>
          </w:p>
          <w:p w:rsidR="0088098B" w:rsidRPr="001E5BD6" w:rsidRDefault="004F1910" w:rsidP="004F1910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en-GB"/>
              </w:rPr>
            </w:pPr>
            <w:proofErr w:type="spellStart"/>
            <w:r w:rsidRPr="004F1910">
              <w:rPr>
                <w:i/>
                <w:lang w:val="en-GB"/>
              </w:rPr>
              <w:t>P</w:t>
            </w:r>
            <w:r w:rsidRPr="004F1910">
              <w:rPr>
                <w:i/>
                <w:vertAlign w:val="subscript"/>
                <w:lang w:val="en-GB"/>
              </w:rPr>
              <w:t>réd</w:t>
            </w:r>
            <w:proofErr w:type="spellEnd"/>
            <w:r w:rsidRPr="004F1910">
              <w:rPr>
                <w:i/>
                <w:vertAlign w:val="subscript"/>
                <w:lang w:val="en-GB"/>
              </w:rPr>
              <w:t>.</w:t>
            </w:r>
            <w:r>
              <w:rPr>
                <w:i/>
                <w:lang w:val="en-GB"/>
              </w:rPr>
              <w:t>=</w:t>
            </w:r>
            <w:r w:rsidRPr="004F1910">
              <w:rPr>
                <w:i/>
                <w:lang w:val="en-GB"/>
              </w:rPr>
              <w:t>2400</w:t>
            </w:r>
            <w:r>
              <w:rPr>
                <w:i/>
                <w:lang w:val="en-GB"/>
              </w:rPr>
              <w:t xml:space="preserve"> </w:t>
            </w:r>
            <w:r w:rsidRPr="004F1910">
              <w:rPr>
                <w:i/>
                <w:lang w:val="en-GB"/>
              </w:rPr>
              <w:t>W</w:t>
            </w:r>
            <w:r>
              <w:rPr>
                <w:i/>
                <w:lang w:val="en-GB"/>
              </w:rPr>
              <w:t xml:space="preserve">; </w:t>
            </w:r>
            <w:proofErr w:type="spellStart"/>
            <w:r w:rsidRPr="004F1910">
              <w:rPr>
                <w:i/>
                <w:lang w:val="en-GB"/>
              </w:rPr>
              <w:t>M</w:t>
            </w:r>
            <w:r w:rsidRPr="004F1910">
              <w:rPr>
                <w:i/>
                <w:vertAlign w:val="subscript"/>
                <w:lang w:val="en-GB"/>
              </w:rPr>
              <w:t>réd</w:t>
            </w:r>
            <w:proofErr w:type="spellEnd"/>
            <w:r w:rsidRPr="004F1910">
              <w:rPr>
                <w:i/>
                <w:vertAlign w:val="subscript"/>
                <w:lang w:val="en-GB"/>
              </w:rPr>
              <w:t>.</w:t>
            </w:r>
            <w:r>
              <w:rPr>
                <w:i/>
                <w:lang w:val="en-GB"/>
              </w:rPr>
              <w:t xml:space="preserve">= </w:t>
            </w:r>
            <w:r w:rsidRPr="004F1910">
              <w:rPr>
                <w:i/>
                <w:lang w:val="en-GB"/>
              </w:rPr>
              <w:t>402</w:t>
            </w:r>
            <w:r>
              <w:rPr>
                <w:i/>
                <w:lang w:val="en-GB"/>
              </w:rPr>
              <w:t xml:space="preserve"> Nm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88098B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672" w:rsidRPr="006F5672" w:rsidRDefault="006F5672" w:rsidP="006F5672">
            <w:pPr>
              <w:rPr>
                <w:szCs w:val="24"/>
              </w:rPr>
            </w:pPr>
            <w:r w:rsidRPr="006F5672">
              <w:rPr>
                <w:szCs w:val="24"/>
              </w:rPr>
              <w:t xml:space="preserve">Calculer la fréquence de rotation en tr/min d’un champ tournant à </w:t>
            </w:r>
            <w:r>
              <w:rPr>
                <w:szCs w:val="24"/>
              </w:rPr>
              <w:t>cinq pa</w:t>
            </w:r>
            <w:r w:rsidR="00DC0379">
              <w:rPr>
                <w:szCs w:val="24"/>
              </w:rPr>
              <w:t>ires</w:t>
            </w:r>
            <w:r>
              <w:rPr>
                <w:szCs w:val="24"/>
              </w:rPr>
              <w:t xml:space="preserve"> de </w:t>
            </w:r>
            <w:r w:rsidRPr="006F5672">
              <w:rPr>
                <w:szCs w:val="24"/>
              </w:rPr>
              <w:t xml:space="preserve"> pôles, alimentés en 60 Hz</w:t>
            </w:r>
          </w:p>
          <w:p w:rsidR="0088098B" w:rsidRPr="005709D9" w:rsidRDefault="0088098B" w:rsidP="006F5672">
            <w:pPr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8098B" w:rsidRPr="005709D9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672" w:rsidRPr="005709D9" w:rsidRDefault="0088098B" w:rsidP="0088098B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6F5672">
              <w:rPr>
                <w:i/>
                <w:lang w:val="fr-FR"/>
              </w:rPr>
              <w:t>n=</w:t>
            </w:r>
            <w:r w:rsidR="00DC0379">
              <w:rPr>
                <w:i/>
                <w:lang w:val="fr-FR"/>
              </w:rPr>
              <w:t>720 tr/min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98B" w:rsidRPr="005709D9" w:rsidRDefault="0088098B" w:rsidP="0088098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D46B9D" w:rsidRPr="005709D9" w:rsidTr="00144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6F5672" w:rsidRDefault="00D46B9D" w:rsidP="00D46B9D">
            <w:pPr>
              <w:rPr>
                <w:szCs w:val="24"/>
              </w:rPr>
            </w:pPr>
            <w:r w:rsidRPr="006F5672">
              <w:rPr>
                <w:szCs w:val="24"/>
              </w:rPr>
              <w:t>Un moteur asynchrone triphasé tourne à 960 tr/min. Alimenté en 50 Hz, son glissement est de 4%.</w:t>
            </w:r>
          </w:p>
          <w:p w:rsidR="00D46B9D" w:rsidRPr="006F5672" w:rsidRDefault="00D46B9D" w:rsidP="00D46B9D">
            <w:pPr>
              <w:rPr>
                <w:szCs w:val="24"/>
              </w:rPr>
            </w:pPr>
            <w:r w:rsidRPr="006F5672">
              <w:rPr>
                <w:b/>
                <w:szCs w:val="24"/>
              </w:rPr>
              <w:t>Calculer</w:t>
            </w:r>
            <w:r w:rsidRPr="006F5672">
              <w:rPr>
                <w:szCs w:val="24"/>
              </w:rPr>
              <w:t>:</w:t>
            </w:r>
          </w:p>
          <w:p w:rsidR="00D46B9D" w:rsidRPr="006F5672" w:rsidRDefault="00D46B9D" w:rsidP="00D46B9D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szCs w:val="24"/>
              </w:rPr>
            </w:pPr>
            <w:r w:rsidRPr="006F5672">
              <w:rPr>
                <w:szCs w:val="24"/>
              </w:rPr>
              <w:t>La vitesse du champ tournant</w:t>
            </w:r>
          </w:p>
          <w:p w:rsidR="00D46B9D" w:rsidRPr="006F5672" w:rsidRDefault="00D46B9D" w:rsidP="00D46B9D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szCs w:val="24"/>
              </w:rPr>
            </w:pPr>
            <w:r w:rsidRPr="006F5672">
              <w:rPr>
                <w:szCs w:val="24"/>
              </w:rPr>
              <w:t>le nombre de paire</w:t>
            </w:r>
            <w:r w:rsidR="00AF650E">
              <w:rPr>
                <w:szCs w:val="24"/>
              </w:rPr>
              <w:t>s</w:t>
            </w:r>
            <w:r w:rsidRPr="006F5672">
              <w:rPr>
                <w:szCs w:val="24"/>
              </w:rPr>
              <w:t xml:space="preserve"> de pôle</w:t>
            </w:r>
            <w:r w:rsidR="00AF650E">
              <w:rPr>
                <w:szCs w:val="24"/>
              </w:rPr>
              <w:t>s</w:t>
            </w:r>
            <w:r w:rsidRPr="006F5672">
              <w:rPr>
                <w:szCs w:val="24"/>
              </w:rPr>
              <w:t xml:space="preserve"> du stator</w:t>
            </w:r>
          </w:p>
          <w:p w:rsidR="00D46B9D" w:rsidRPr="005709D9" w:rsidRDefault="00D46B9D" w:rsidP="00D46B9D">
            <w:pPr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D46B9D" w:rsidRPr="005709D9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</w:t>
            </w:r>
            <w:r w:rsidR="00D52A03" w:rsidRPr="005709D9">
              <w:rPr>
                <w:b/>
                <w:i/>
                <w:lang w:val="fr-FR"/>
              </w:rPr>
              <w:t>:</w:t>
            </w:r>
            <w:r w:rsidR="00D52A03" w:rsidRPr="005709D9">
              <w:rPr>
                <w:i/>
                <w:lang w:val="fr-FR"/>
              </w:rPr>
              <w:t xml:space="preserve"> </w:t>
            </w:r>
            <w:r w:rsidR="00D52A03">
              <w:rPr>
                <w:i/>
                <w:lang w:val="fr-FR"/>
              </w:rPr>
              <w:t>a</w:t>
            </w:r>
            <w:r>
              <w:rPr>
                <w:i/>
                <w:lang w:val="fr-FR"/>
              </w:rPr>
              <w:t>) 1000 tr/min.; b</w:t>
            </w:r>
            <w:r w:rsidR="00D52A03">
              <w:rPr>
                <w:i/>
                <w:lang w:val="fr-FR"/>
              </w:rPr>
              <w:t>) 3</w:t>
            </w:r>
            <w:r>
              <w:rPr>
                <w:i/>
                <w:lang w:val="fr-FR"/>
              </w:rPr>
              <w:t xml:space="preserve"> paires de pôles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D46B9D" w:rsidRPr="005709D9" w:rsidTr="001444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6F5672" w:rsidRDefault="001028B0" w:rsidP="00D46B9D">
            <w:pPr>
              <w:rPr>
                <w:szCs w:val="24"/>
              </w:rPr>
            </w:pPr>
            <w:r>
              <w:rPr>
                <w:szCs w:val="24"/>
              </w:rPr>
              <w:t>Le moteur (rendement 0,</w:t>
            </w:r>
            <w:r w:rsidR="00D46B9D" w:rsidRPr="006F5672">
              <w:rPr>
                <w:szCs w:val="24"/>
              </w:rPr>
              <w:t xml:space="preserve">9) d’un </w:t>
            </w:r>
            <w:r w:rsidR="001E28E3" w:rsidRPr="006F5672">
              <w:rPr>
                <w:szCs w:val="24"/>
              </w:rPr>
              <w:t>monte-charge</w:t>
            </w:r>
            <w:r w:rsidR="00D46B9D" w:rsidRPr="006F5672">
              <w:rPr>
                <w:szCs w:val="24"/>
              </w:rPr>
              <w:t xml:space="preserve"> tourne à une vitesse de 45 tr/s. Il entraîne un réducte</w:t>
            </w:r>
            <w:r w:rsidR="00F52A8A">
              <w:rPr>
                <w:szCs w:val="24"/>
              </w:rPr>
              <w:t>ur 20:1 qui a un rendement de 0,</w:t>
            </w:r>
            <w:r w:rsidR="00D46B9D" w:rsidRPr="006F5672">
              <w:rPr>
                <w:szCs w:val="24"/>
              </w:rPr>
              <w:t>8. Le moment du couple à la</w:t>
            </w:r>
            <w:r w:rsidR="00606888">
              <w:rPr>
                <w:szCs w:val="24"/>
              </w:rPr>
              <w:t xml:space="preserve"> sortie du réducteur étant de </w:t>
            </w:r>
            <w:r w:rsidR="00D46B9D" w:rsidRPr="006F5672">
              <w:rPr>
                <w:szCs w:val="24"/>
              </w:rPr>
              <w:t xml:space="preserve">1000 Nm, calculer la puissance électrique </w:t>
            </w:r>
            <w:r w:rsidR="00D46B9D">
              <w:rPr>
                <w:szCs w:val="24"/>
              </w:rPr>
              <w:t>absorbée</w:t>
            </w:r>
            <w:r w:rsidR="00D46B9D" w:rsidRPr="006F5672">
              <w:rPr>
                <w:szCs w:val="24"/>
              </w:rPr>
              <w:t xml:space="preserve"> par ce moteur.</w:t>
            </w:r>
          </w:p>
          <w:p w:rsidR="00D46B9D" w:rsidRPr="005709D9" w:rsidRDefault="00D46B9D" w:rsidP="00D46B9D">
            <w:pPr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D46B9D" w:rsidRPr="005709D9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P=19,6 kW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D46B9D" w:rsidRPr="005709D9" w:rsidTr="001444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E6F" w:rsidRPr="00947819" w:rsidRDefault="00BE1E6F" w:rsidP="00BE1E6F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947819">
              <w:rPr>
                <w:szCs w:val="24"/>
              </w:rPr>
              <w:t xml:space="preserve">Un moteur de 20 kW tourne à 950 tr/min. Il entraîne une presse par l’intermédiaire d’une courroie, dont le rapport de réduction est de 10 :1. </w:t>
            </w:r>
          </w:p>
          <w:p w:rsidR="00BE1E6F" w:rsidRPr="00947819" w:rsidRDefault="00BE1E6F" w:rsidP="00BE1E6F">
            <w:pPr>
              <w:numPr>
                <w:ilvl w:val="1"/>
                <w:numId w:val="3"/>
              </w:num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947819">
              <w:rPr>
                <w:szCs w:val="24"/>
              </w:rPr>
              <w:t>Calculer le moment du couple à l’arbre du moteur</w:t>
            </w:r>
          </w:p>
          <w:p w:rsidR="00BE1E6F" w:rsidRPr="00947819" w:rsidRDefault="00BE1E6F" w:rsidP="00BE1E6F">
            <w:pPr>
              <w:numPr>
                <w:ilvl w:val="1"/>
                <w:numId w:val="3"/>
              </w:num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947819">
              <w:rPr>
                <w:szCs w:val="24"/>
              </w:rPr>
              <w:t>La fréquence de rotation en sortie de réducteur</w:t>
            </w:r>
          </w:p>
          <w:p w:rsidR="00BE1E6F" w:rsidRPr="00947819" w:rsidRDefault="00BE1E6F" w:rsidP="00BE1E6F">
            <w:pPr>
              <w:numPr>
                <w:ilvl w:val="1"/>
                <w:numId w:val="3"/>
              </w:num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947819">
              <w:rPr>
                <w:szCs w:val="24"/>
              </w:rPr>
              <w:t xml:space="preserve">Le moment du couple qui entraîne la presse (en sortie du réducteur) </w:t>
            </w:r>
          </w:p>
          <w:p w:rsidR="00D46B9D" w:rsidRPr="005709D9" w:rsidRDefault="00D46B9D" w:rsidP="00D46B9D">
            <w:pPr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D46B9D" w:rsidRPr="005709D9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1E5BD6" w:rsidRDefault="00D46B9D" w:rsidP="00D46B9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en-GB"/>
              </w:rPr>
            </w:pPr>
            <w:proofErr w:type="spellStart"/>
            <w:r w:rsidRPr="001E5BD6">
              <w:rPr>
                <w:b/>
                <w:i/>
                <w:lang w:val="en-GB"/>
              </w:rPr>
              <w:t>Réponse</w:t>
            </w:r>
            <w:proofErr w:type="spellEnd"/>
            <w:r w:rsidRPr="001E5BD6">
              <w:rPr>
                <w:b/>
                <w:i/>
                <w:lang w:val="en-GB"/>
              </w:rPr>
              <w:t>(s)</w:t>
            </w:r>
            <w:r w:rsidR="00D52A03" w:rsidRPr="001E5BD6">
              <w:rPr>
                <w:b/>
                <w:i/>
                <w:lang w:val="en-GB"/>
              </w:rPr>
              <w:t>:</w:t>
            </w:r>
            <w:r w:rsidR="00D52A03" w:rsidRPr="001E5BD6">
              <w:rPr>
                <w:i/>
                <w:lang w:val="en-GB"/>
              </w:rPr>
              <w:t xml:space="preserve"> a</w:t>
            </w:r>
            <w:r w:rsidR="00BE1E6F" w:rsidRPr="001E5BD6">
              <w:rPr>
                <w:i/>
                <w:lang w:val="en-GB"/>
              </w:rPr>
              <w:t>) M</w:t>
            </w:r>
            <w:r w:rsidR="00BE1E6F" w:rsidRPr="001E5BD6">
              <w:rPr>
                <w:i/>
                <w:vertAlign w:val="subscript"/>
                <w:lang w:val="en-GB"/>
              </w:rPr>
              <w:t>R</w:t>
            </w:r>
            <w:r w:rsidR="00BE1E6F" w:rsidRPr="001E5BD6">
              <w:rPr>
                <w:i/>
                <w:lang w:val="en-GB"/>
              </w:rPr>
              <w:t xml:space="preserve">=201 Nm; </w:t>
            </w:r>
            <w:proofErr w:type="spellStart"/>
            <w:r w:rsidR="00BE1E6F" w:rsidRPr="001E5BD6">
              <w:rPr>
                <w:i/>
                <w:lang w:val="en-GB"/>
              </w:rPr>
              <w:t>n</w:t>
            </w:r>
            <w:r w:rsidR="00BE1E6F" w:rsidRPr="001E5BD6">
              <w:rPr>
                <w:i/>
                <w:vertAlign w:val="subscript"/>
                <w:lang w:val="en-GB"/>
              </w:rPr>
              <w:t>p</w:t>
            </w:r>
            <w:proofErr w:type="spellEnd"/>
            <w:r w:rsidR="00BE1E6F" w:rsidRPr="001E5BD6">
              <w:rPr>
                <w:i/>
                <w:lang w:val="en-GB"/>
              </w:rPr>
              <w:t xml:space="preserve">=95 </w:t>
            </w:r>
            <w:proofErr w:type="spellStart"/>
            <w:r w:rsidR="00BE1E6F" w:rsidRPr="001E5BD6">
              <w:rPr>
                <w:i/>
                <w:lang w:val="en-GB"/>
              </w:rPr>
              <w:t>tr</w:t>
            </w:r>
            <w:proofErr w:type="spellEnd"/>
            <w:r w:rsidR="00BE1E6F" w:rsidRPr="001E5BD6">
              <w:rPr>
                <w:i/>
                <w:lang w:val="en-GB"/>
              </w:rPr>
              <w:t>/min;</w:t>
            </w:r>
            <w:r w:rsidR="00E5158B" w:rsidRPr="001E5BD6">
              <w:rPr>
                <w:i/>
                <w:lang w:val="en-GB"/>
              </w:rPr>
              <w:t xml:space="preserve"> </w:t>
            </w:r>
            <w:proofErr w:type="spellStart"/>
            <w:r w:rsidR="00BE1E6F" w:rsidRPr="001E5BD6">
              <w:rPr>
                <w:i/>
                <w:lang w:val="en-GB"/>
              </w:rPr>
              <w:t>M</w:t>
            </w:r>
            <w:r w:rsidR="00BE1E6F" w:rsidRPr="001E5BD6">
              <w:rPr>
                <w:i/>
                <w:vertAlign w:val="subscript"/>
                <w:lang w:val="en-GB"/>
              </w:rPr>
              <w:t>p</w:t>
            </w:r>
            <w:proofErr w:type="spellEnd"/>
            <w:r w:rsidR="00BE1E6F" w:rsidRPr="001E5BD6">
              <w:rPr>
                <w:i/>
                <w:lang w:val="en-GB"/>
              </w:rPr>
              <w:t>=20</w:t>
            </w:r>
            <w:r w:rsidR="00E5158B" w:rsidRPr="001E5BD6">
              <w:rPr>
                <w:i/>
                <w:lang w:val="en-GB"/>
              </w:rPr>
              <w:t>10</w:t>
            </w:r>
            <w:r w:rsidR="00BE1E6F" w:rsidRPr="001E5BD6">
              <w:rPr>
                <w:i/>
                <w:lang w:val="en-GB"/>
              </w:rPr>
              <w:t>,4 Nm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B9D" w:rsidRPr="005709D9" w:rsidRDefault="00D46B9D" w:rsidP="00D46B9D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BE1E6F" w:rsidRPr="005709D9" w:rsidTr="001444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E6F" w:rsidRPr="005709D9" w:rsidRDefault="00BE1E6F" w:rsidP="00E04D96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E6F" w:rsidRPr="00947819" w:rsidRDefault="00BE1E6F" w:rsidP="00BE1E6F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947819">
              <w:rPr>
                <w:szCs w:val="24"/>
              </w:rPr>
              <w:t xml:space="preserve">Quel </w:t>
            </w:r>
            <w:r w:rsidR="00A2627C">
              <w:rPr>
                <w:szCs w:val="24"/>
              </w:rPr>
              <w:t>est</w:t>
            </w:r>
            <w:r w:rsidRPr="00947819">
              <w:rPr>
                <w:szCs w:val="24"/>
              </w:rPr>
              <w:t xml:space="preserve"> le glissement d’un moteur triphasé tournant à </w:t>
            </w:r>
            <w:r w:rsidR="001235A9">
              <w:rPr>
                <w:szCs w:val="24"/>
              </w:rPr>
              <w:t>933</w:t>
            </w:r>
            <w:r w:rsidRPr="00947819">
              <w:rPr>
                <w:szCs w:val="24"/>
              </w:rPr>
              <w:t xml:space="preserve"> tr/min alimenté par un réseau </w:t>
            </w:r>
            <w:r w:rsidR="0058028B">
              <w:rPr>
                <w:szCs w:val="24"/>
              </w:rPr>
              <w:t xml:space="preserve">3 x 400 V / </w:t>
            </w:r>
            <w:r w:rsidRPr="00947819">
              <w:rPr>
                <w:szCs w:val="24"/>
              </w:rPr>
              <w:t>50 Hz ?</w:t>
            </w:r>
          </w:p>
          <w:p w:rsidR="00BE1E6F" w:rsidRPr="005709D9" w:rsidRDefault="00BE1E6F" w:rsidP="00BE1E6F">
            <w:pPr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E6F" w:rsidRPr="005709D9" w:rsidRDefault="00BE1E6F" w:rsidP="00BE1E6F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E6F" w:rsidRPr="005709D9" w:rsidRDefault="00BE1E6F" w:rsidP="00BE1E6F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BE1E6F" w:rsidRPr="005709D9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E6F" w:rsidRPr="005709D9" w:rsidRDefault="00BE1E6F" w:rsidP="00BE1E6F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6,7 %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E6F" w:rsidRPr="005709D9" w:rsidRDefault="00BE1E6F" w:rsidP="00BE1E6F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393F8E" w:rsidRPr="005709D9" w:rsidTr="001444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F8E" w:rsidRPr="005709D9" w:rsidRDefault="00393F8E" w:rsidP="00E04D96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F8E" w:rsidRDefault="00393F8E" w:rsidP="00325FEE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88098B">
              <w:rPr>
                <w:szCs w:val="24"/>
              </w:rPr>
              <w:t xml:space="preserve">D’après </w:t>
            </w:r>
            <w:r>
              <w:rPr>
                <w:szCs w:val="24"/>
              </w:rPr>
              <w:t xml:space="preserve">sa </w:t>
            </w:r>
            <w:r w:rsidRPr="0088098B">
              <w:rPr>
                <w:szCs w:val="24"/>
              </w:rPr>
              <w:t xml:space="preserve"> plaque signalétique, un moteur asynchrone triphasé, fabriqué </w:t>
            </w:r>
            <w:r>
              <w:rPr>
                <w:szCs w:val="24"/>
              </w:rPr>
              <w:t xml:space="preserve">en Europe, </w:t>
            </w:r>
            <w:r w:rsidRPr="0088098B">
              <w:rPr>
                <w:szCs w:val="24"/>
              </w:rPr>
              <w:t xml:space="preserve"> tourne à </w:t>
            </w:r>
            <w:r>
              <w:rPr>
                <w:szCs w:val="24"/>
              </w:rPr>
              <w:t>349 tr/min.</w:t>
            </w:r>
          </w:p>
          <w:p w:rsidR="00393F8E" w:rsidRPr="0088098B" w:rsidRDefault="00393F8E" w:rsidP="00325FEE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88098B">
              <w:rPr>
                <w:szCs w:val="24"/>
              </w:rPr>
              <w:t>Combien a-t-il de paire</w:t>
            </w:r>
            <w:r w:rsidR="00AF650E">
              <w:rPr>
                <w:szCs w:val="24"/>
              </w:rPr>
              <w:t>s</w:t>
            </w:r>
            <w:r w:rsidRPr="0088098B">
              <w:rPr>
                <w:szCs w:val="24"/>
              </w:rPr>
              <w:t xml:space="preserve"> de pôles ? Quelle</w:t>
            </w:r>
            <w:r>
              <w:rPr>
                <w:szCs w:val="24"/>
              </w:rPr>
              <w:t xml:space="preserve"> </w:t>
            </w:r>
            <w:r w:rsidR="00803E58">
              <w:rPr>
                <w:szCs w:val="24"/>
              </w:rPr>
              <w:t>serai</w:t>
            </w:r>
            <w:r>
              <w:rPr>
                <w:szCs w:val="24"/>
              </w:rPr>
              <w:t xml:space="preserve"> sa vitesse de rotation aux USA</w:t>
            </w:r>
            <w:r w:rsidRPr="0088098B">
              <w:rPr>
                <w:szCs w:val="24"/>
              </w:rPr>
              <w:t> ?</w:t>
            </w:r>
          </w:p>
          <w:p w:rsidR="00393F8E" w:rsidRPr="005709D9" w:rsidRDefault="00393F8E" w:rsidP="00325FEE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F8E" w:rsidRPr="005709D9" w:rsidRDefault="00393F8E" w:rsidP="00325FEE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F8E" w:rsidRPr="005709D9" w:rsidRDefault="00393F8E" w:rsidP="00325FE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393F8E" w:rsidRPr="005709D9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F8E" w:rsidRPr="005709D9" w:rsidRDefault="00393F8E" w:rsidP="00325FE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8 paires de pôle</w:t>
            </w:r>
            <w:r w:rsidR="00AF650E">
              <w:rPr>
                <w:i/>
                <w:lang w:val="fr-FR"/>
              </w:rPr>
              <w:t>s</w:t>
            </w:r>
            <w:r>
              <w:rPr>
                <w:i/>
                <w:lang w:val="fr-FR"/>
              </w:rPr>
              <w:t>; 418,5 tr/min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F8E" w:rsidRPr="005709D9" w:rsidRDefault="00393F8E" w:rsidP="00325FE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254784" w:rsidRDefault="00254784" w:rsidP="00254784">
      <w:pPr>
        <w:rPr>
          <w:lang w:val="fr-FR"/>
        </w:rPr>
      </w:pPr>
    </w:p>
    <w:p w:rsidR="00254784" w:rsidRDefault="0034701F" w:rsidP="00254784">
      <w:hyperlink w:anchor="_top" w:history="1">
        <w:r w:rsidR="00254784">
          <w:rPr>
            <w:rStyle w:val="Lienhypertexte"/>
          </w:rPr>
          <w:t>Retour au haut de la page</w:t>
        </w:r>
      </w:hyperlink>
    </w:p>
    <w:p w:rsidR="00494C15" w:rsidRDefault="009D1A42" w:rsidP="00254784">
      <w:pPr>
        <w:rPr>
          <w:lang w:val="fr-FR"/>
        </w:rPr>
      </w:pPr>
      <w:r>
        <w:rPr>
          <w:lang w:val="fr-FR"/>
        </w:rP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1"/>
        <w:gridCol w:w="571"/>
        <w:gridCol w:w="567"/>
      </w:tblGrid>
      <w:tr w:rsidR="00492F63" w:rsidRPr="00121FEF" w:rsidTr="001235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121FEF" w:rsidRDefault="00494C15" w:rsidP="00E04D96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121FEF" w:rsidRDefault="00494C15" w:rsidP="00E2440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121FEF">
              <w:rPr>
                <w:szCs w:val="24"/>
              </w:rPr>
              <w:t xml:space="preserve">Un moteur </w:t>
            </w:r>
            <w:r w:rsidR="00465CCE" w:rsidRPr="00121FEF">
              <w:rPr>
                <w:szCs w:val="24"/>
              </w:rPr>
              <w:t xml:space="preserve">triphasé </w:t>
            </w:r>
            <w:r w:rsidRPr="00121FEF">
              <w:rPr>
                <w:szCs w:val="24"/>
              </w:rPr>
              <w:t xml:space="preserve">tourne </w:t>
            </w:r>
            <w:r w:rsidR="00465CCE" w:rsidRPr="00121FEF">
              <w:rPr>
                <w:szCs w:val="24"/>
              </w:rPr>
              <w:t>à 540 tr</w:t>
            </w:r>
            <w:proofErr w:type="gramStart"/>
            <w:r w:rsidR="00465CCE" w:rsidRPr="00121FEF">
              <w:rPr>
                <w:szCs w:val="24"/>
              </w:rPr>
              <w:t>./</w:t>
            </w:r>
            <w:proofErr w:type="gramEnd"/>
            <w:r w:rsidR="00465CCE" w:rsidRPr="00121FEF">
              <w:rPr>
                <w:szCs w:val="24"/>
              </w:rPr>
              <w:t>min. Combien possède-t-il d’enroulements en tout ?</w:t>
            </w:r>
          </w:p>
          <w:p w:rsidR="00494C15" w:rsidRPr="00121FEF" w:rsidRDefault="00494C15" w:rsidP="00E24409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121FEF" w:rsidRDefault="00494C15" w:rsidP="00E24409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121FEF" w:rsidRDefault="00494C15" w:rsidP="00E2440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494C15" w:rsidRPr="00121FEF" w:rsidTr="00494C15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121FEF" w:rsidRDefault="00494C15" w:rsidP="00465CC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121FEF">
              <w:rPr>
                <w:b/>
                <w:i/>
                <w:lang w:val="fr-FR"/>
              </w:rPr>
              <w:t>Réponse(s):</w:t>
            </w:r>
            <w:r w:rsidRPr="00121FEF">
              <w:rPr>
                <w:i/>
                <w:lang w:val="fr-FR"/>
              </w:rPr>
              <w:t xml:space="preserve"> </w:t>
            </w:r>
            <w:proofErr w:type="spellStart"/>
            <w:r w:rsidR="00492F63" w:rsidRPr="00121FEF">
              <w:rPr>
                <w:i/>
                <w:lang w:val="fr-FR"/>
              </w:rPr>
              <w:t>A</w:t>
            </w:r>
            <w:proofErr w:type="spellEnd"/>
            <w:r w:rsidR="00492F63" w:rsidRPr="00121FEF">
              <w:rPr>
                <w:i/>
                <w:lang w:val="fr-FR"/>
              </w:rPr>
              <w:t xml:space="preserve"> revoir : </w:t>
            </w:r>
            <w:r w:rsidR="00465CCE" w:rsidRPr="00121FEF">
              <w:rPr>
                <w:i/>
                <w:lang w:val="fr-FR"/>
              </w:rPr>
              <w:t>vitesse champ tournant = 600 tr/min. </w:t>
            </w:r>
            <w:proofErr w:type="gramStart"/>
            <w:r w:rsidR="00465CCE" w:rsidRPr="00121FEF">
              <w:rPr>
                <w:i/>
                <w:lang w:val="fr-FR"/>
              </w:rPr>
              <w:t>;5</w:t>
            </w:r>
            <w:proofErr w:type="gramEnd"/>
            <w:r w:rsidR="00465CCE" w:rsidRPr="00121FEF">
              <w:rPr>
                <w:i/>
                <w:lang w:val="fr-FR"/>
              </w:rPr>
              <w:t xml:space="preserve"> paires de pôles ; 15 enroulements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121FEF" w:rsidRDefault="00494C15" w:rsidP="00E2440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 w:rsidRPr="00121FEF">
              <w:rPr>
                <w:i/>
                <w:szCs w:val="24"/>
                <w:lang w:val="fr-FR"/>
              </w:rPr>
              <w:t>SP</w:t>
            </w:r>
          </w:p>
        </w:tc>
      </w:tr>
      <w:tr w:rsidR="00492F63" w:rsidRPr="00121FEF" w:rsidTr="001235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CE" w:rsidRPr="00121FEF" w:rsidRDefault="00465CCE" w:rsidP="00E04D96">
            <w:pPr>
              <w:pStyle w:val="En-tte"/>
              <w:numPr>
                <w:ilvl w:val="0"/>
                <w:numId w:val="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CE" w:rsidRPr="00121FEF" w:rsidRDefault="00465CCE" w:rsidP="00E2440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121FEF">
              <w:rPr>
                <w:szCs w:val="24"/>
              </w:rPr>
              <w:t>Un moteur triphasé tourne à 350 tr</w:t>
            </w:r>
            <w:proofErr w:type="gramStart"/>
            <w:r w:rsidRPr="00121FEF">
              <w:rPr>
                <w:szCs w:val="24"/>
              </w:rPr>
              <w:t>./</w:t>
            </w:r>
            <w:proofErr w:type="gramEnd"/>
            <w:r w:rsidRPr="00121FEF">
              <w:rPr>
                <w:szCs w:val="24"/>
              </w:rPr>
              <w:t>min. Combien possède-t-il d’enroulements en tout ?</w:t>
            </w:r>
          </w:p>
          <w:p w:rsidR="00465CCE" w:rsidRPr="00121FEF" w:rsidRDefault="00465CCE" w:rsidP="00E24409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CE" w:rsidRPr="00121FEF" w:rsidRDefault="00465CCE" w:rsidP="00E24409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CE" w:rsidRPr="00121FEF" w:rsidRDefault="00465CCE" w:rsidP="00E2440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465CCE" w:rsidRPr="00121FEF" w:rsidTr="00465CCE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CE" w:rsidRPr="00121FEF" w:rsidRDefault="00465CCE" w:rsidP="00465CC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121FEF">
              <w:rPr>
                <w:b/>
                <w:i/>
                <w:lang w:val="fr-FR"/>
              </w:rPr>
              <w:t>Réponse(s):</w:t>
            </w:r>
            <w:r w:rsidRPr="00121FEF">
              <w:rPr>
                <w:i/>
                <w:lang w:val="fr-FR"/>
              </w:rPr>
              <w:t xml:space="preserve"> </w:t>
            </w:r>
            <w:proofErr w:type="spellStart"/>
            <w:r w:rsidR="00492F63" w:rsidRPr="00121FEF">
              <w:rPr>
                <w:i/>
                <w:lang w:val="fr-FR"/>
              </w:rPr>
              <w:t>A</w:t>
            </w:r>
            <w:proofErr w:type="spellEnd"/>
            <w:r w:rsidR="00492F63" w:rsidRPr="00121FEF">
              <w:rPr>
                <w:i/>
                <w:lang w:val="fr-FR"/>
              </w:rPr>
              <w:t xml:space="preserve"> revoir : </w:t>
            </w:r>
            <w:r w:rsidRPr="00121FEF">
              <w:rPr>
                <w:i/>
                <w:lang w:val="fr-FR"/>
              </w:rPr>
              <w:t>vitesse champ tournant = 370 tr/min. </w:t>
            </w:r>
            <w:proofErr w:type="gramStart"/>
            <w:r w:rsidRPr="00121FEF">
              <w:rPr>
                <w:i/>
                <w:lang w:val="fr-FR"/>
              </w:rPr>
              <w:t>;8</w:t>
            </w:r>
            <w:proofErr w:type="gramEnd"/>
            <w:r w:rsidRPr="00121FEF">
              <w:rPr>
                <w:i/>
                <w:lang w:val="fr-FR"/>
              </w:rPr>
              <w:t xml:space="preserve"> paires de pôles ; 24 enroulements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CE" w:rsidRPr="00121FEF" w:rsidRDefault="00465CCE" w:rsidP="00E2440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 w:rsidRPr="00121FEF">
              <w:rPr>
                <w:i/>
                <w:szCs w:val="24"/>
                <w:lang w:val="fr-FR"/>
              </w:rPr>
              <w:t>SP</w:t>
            </w:r>
          </w:p>
        </w:tc>
      </w:tr>
    </w:tbl>
    <w:p w:rsidR="00494C15" w:rsidRDefault="00494C15" w:rsidP="00254784">
      <w:pPr>
        <w:rPr>
          <w:lang w:val="fr-FR"/>
        </w:rPr>
      </w:pPr>
    </w:p>
    <w:p w:rsidR="00494C15" w:rsidRDefault="00494C15" w:rsidP="00254784">
      <w:pPr>
        <w:rPr>
          <w:lang w:val="fr-FR"/>
        </w:rPr>
      </w:pPr>
    </w:p>
    <w:p w:rsidR="00254784" w:rsidRPr="00254784" w:rsidRDefault="00494C15" w:rsidP="00254784">
      <w:pPr>
        <w:rPr>
          <w:lang w:val="fr-FR"/>
        </w:rPr>
      </w:pPr>
      <w:r>
        <w:rPr>
          <w:lang w:val="fr-FR"/>
        </w:rPr>
        <w:br w:type="page"/>
      </w:r>
    </w:p>
    <w:p w:rsidR="00254784" w:rsidRDefault="00254784" w:rsidP="00254784">
      <w:pPr>
        <w:pStyle w:val="Titre2"/>
        <w:rPr>
          <w:lang w:val="fr-FR"/>
        </w:rPr>
      </w:pPr>
      <w:bookmarkStart w:id="5" w:name="_Démarrage_des_moteurs_asynchrone_tr"/>
      <w:bookmarkStart w:id="6" w:name="_Démarrage_des_moteurs"/>
      <w:bookmarkEnd w:id="5"/>
      <w:bookmarkEnd w:id="6"/>
      <w:r w:rsidRPr="00254784">
        <w:rPr>
          <w:lang w:val="fr-FR"/>
        </w:rPr>
        <w:lastRenderedPageBreak/>
        <w:t>Démarrage des moteurs asynchrone triphasés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36"/>
        <w:gridCol w:w="8586"/>
        <w:gridCol w:w="542"/>
        <w:gridCol w:w="542"/>
      </w:tblGrid>
      <w:tr w:rsidR="00AF67F9" w:rsidRPr="005709D9" w:rsidTr="00E0044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8C5CAB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8C5CAB">
            <w:pPr>
              <w:rPr>
                <w:szCs w:val="24"/>
                <w:lang w:val="fr-FR"/>
              </w:rPr>
            </w:pPr>
            <w:r w:rsidRPr="005709D9">
              <w:rPr>
                <w:szCs w:val="24"/>
                <w:lang w:val="fr-FR"/>
              </w:rPr>
              <w:t>a)</w:t>
            </w:r>
            <w:r>
              <w:rPr>
                <w:szCs w:val="24"/>
                <w:lang w:val="fr-FR"/>
              </w:rPr>
              <w:t xml:space="preserve"> Dans quels types de trains </w:t>
            </w:r>
            <w:r w:rsidRPr="005709D9">
              <w:rPr>
                <w:szCs w:val="24"/>
                <w:lang w:val="fr-FR"/>
              </w:rPr>
              <w:t>serait</w:t>
            </w:r>
            <w:r>
              <w:rPr>
                <w:szCs w:val="24"/>
                <w:lang w:val="fr-FR"/>
              </w:rPr>
              <w:t>-il</w:t>
            </w:r>
            <w:r w:rsidRPr="005709D9">
              <w:rPr>
                <w:szCs w:val="24"/>
                <w:lang w:val="fr-FR"/>
              </w:rPr>
              <w:t xml:space="preserve"> intéressant d'installer un moteur synchrone dans la locomotive</w:t>
            </w:r>
          </w:p>
          <w:p w:rsidR="008C5CAB" w:rsidRDefault="008C5CAB" w:rsidP="008C5CAB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 w:rsidRPr="005709D9">
              <w:rPr>
                <w:szCs w:val="24"/>
                <w:lang w:val="fr-FR"/>
              </w:rPr>
              <w:t>b)</w:t>
            </w:r>
            <w:r>
              <w:rPr>
                <w:szCs w:val="24"/>
                <w:lang w:val="fr-FR"/>
              </w:rPr>
              <w:t xml:space="preserve"> </w:t>
            </w:r>
            <w:r w:rsidRPr="005709D9">
              <w:rPr>
                <w:szCs w:val="24"/>
                <w:lang w:val="fr-FR"/>
              </w:rPr>
              <w:t xml:space="preserve">Dans </w:t>
            </w:r>
            <w:r>
              <w:rPr>
                <w:szCs w:val="24"/>
                <w:lang w:val="fr-FR"/>
              </w:rPr>
              <w:t xml:space="preserve">quels autres types de trains </w:t>
            </w:r>
            <w:r w:rsidRPr="005709D9">
              <w:rPr>
                <w:szCs w:val="24"/>
                <w:lang w:val="fr-FR"/>
              </w:rPr>
              <w:t>serait</w:t>
            </w:r>
            <w:r>
              <w:rPr>
                <w:szCs w:val="24"/>
                <w:lang w:val="fr-FR"/>
              </w:rPr>
              <w:t>-il</w:t>
            </w:r>
            <w:r w:rsidRPr="005709D9">
              <w:rPr>
                <w:szCs w:val="24"/>
                <w:lang w:val="fr-FR"/>
              </w:rPr>
              <w:t xml:space="preserve"> intéressant d'installer un moteur asynchrone dans la locomotive?</w:t>
            </w:r>
          </w:p>
          <w:p w:rsidR="008C5CAB" w:rsidRPr="005709D9" w:rsidRDefault="008C5CAB" w:rsidP="0090725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C5CAB" w:rsidRPr="005709D9" w:rsidTr="00E00447">
        <w:tc>
          <w:tcPr>
            <w:tcW w:w="9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a) TVG, b) train omnibus, s'arrêtant souvent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ME</w:t>
            </w:r>
          </w:p>
        </w:tc>
      </w:tr>
      <w:tr w:rsidR="00AF67F9" w:rsidRPr="005709D9" w:rsidTr="00E0044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251" w:rsidRPr="008C5CAB" w:rsidRDefault="00907251" w:rsidP="00907251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8C5CAB">
              <w:rPr>
                <w:szCs w:val="24"/>
              </w:rPr>
              <w:t>Combien de fois le courant de démarrage d’un moteur couplé en triangle est-il plus élevé que s’il était couplé en é</w:t>
            </w:r>
            <w:r w:rsidR="00E0429E">
              <w:rPr>
                <w:szCs w:val="24"/>
              </w:rPr>
              <w:t>toile ? et la puissance ?</w:t>
            </w:r>
          </w:p>
          <w:p w:rsidR="008C5CAB" w:rsidRPr="005709D9" w:rsidRDefault="008C5CAB" w:rsidP="00C77D41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C5CAB" w:rsidRPr="005709D9" w:rsidTr="00E00447">
        <w:tc>
          <w:tcPr>
            <w:tcW w:w="9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C77D4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C77D41">
              <w:rPr>
                <w:i/>
                <w:lang w:val="fr-FR"/>
              </w:rPr>
              <w:t>I</w:t>
            </w:r>
            <w:r w:rsidR="00C77D41" w:rsidRPr="00C77D41">
              <w:rPr>
                <w:i/>
                <w:vertAlign w:val="subscript"/>
                <w:lang w:val="fr-FR"/>
              </w:rPr>
              <w:t>∆</w:t>
            </w:r>
            <w:r w:rsidR="00C77D41">
              <w:rPr>
                <w:i/>
                <w:lang w:val="fr-FR"/>
              </w:rPr>
              <w:t xml:space="preserve"> = 3 I</w:t>
            </w:r>
            <w:r w:rsidR="00C77D41" w:rsidRPr="00C77D41">
              <w:rPr>
                <w:i/>
                <w:vertAlign w:val="subscript"/>
                <w:lang w:val="fr-FR"/>
              </w:rPr>
              <w:t>Y</w:t>
            </w:r>
            <w:r w:rsidR="00C77D41">
              <w:rPr>
                <w:i/>
                <w:lang w:val="fr-FR"/>
              </w:rPr>
              <w:t> ; P</w:t>
            </w:r>
            <w:r w:rsidR="00C77D41" w:rsidRPr="00C77D41">
              <w:rPr>
                <w:i/>
                <w:vertAlign w:val="subscript"/>
                <w:lang w:val="fr-FR"/>
              </w:rPr>
              <w:t>∆</w:t>
            </w:r>
            <w:r w:rsidR="00170C43">
              <w:rPr>
                <w:i/>
                <w:lang w:val="fr-FR"/>
              </w:rPr>
              <w:t xml:space="preserve"> = 3 </w:t>
            </w:r>
            <w:r w:rsidR="00C77D41">
              <w:rPr>
                <w:i/>
                <w:lang w:val="fr-FR"/>
              </w:rPr>
              <w:t>P</w:t>
            </w:r>
            <w:r w:rsidR="00C77D41" w:rsidRPr="00C77D41">
              <w:rPr>
                <w:i/>
                <w:vertAlign w:val="subscript"/>
                <w:lang w:val="fr-FR"/>
              </w:rPr>
              <w:t>Y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C41B97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E00447" w:rsidRPr="005709D9" w:rsidTr="00E0044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0447" w:rsidRPr="005709D9" w:rsidRDefault="00E00447" w:rsidP="000E44A1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0447" w:rsidRDefault="00E00447" w:rsidP="00BF2AAB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Identifier les éléments ci-</w:t>
            </w:r>
            <w:proofErr w:type="gramStart"/>
            <w:r>
              <w:rPr>
                <w:szCs w:val="24"/>
                <w:lang w:val="fr-FR"/>
              </w:rPr>
              <w:t>contre .</w:t>
            </w:r>
            <w:proofErr w:type="gramEnd"/>
          </w:p>
          <w:p w:rsidR="00D828CA" w:rsidRDefault="00E00447" w:rsidP="00E00447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object w:dxaOrig="9720" w:dyaOrig="5985">
                <v:shape id="_x0000_i1032" type="#_x0000_t75" style="width:284.25pt;height:175.3pt" o:ole="">
                  <v:imagedata r:id="rId19" o:title=""/>
                </v:shape>
                <o:OLEObject Type="Embed" ProgID="PBrush" ShapeID="_x0000_i1032" DrawAspect="Content" ObjectID="_1536568626" r:id="rId20"/>
              </w:object>
            </w:r>
            <w:r>
              <w:rPr>
                <w:szCs w:val="24"/>
                <w:lang w:val="fr-FR"/>
              </w:rPr>
              <w:t xml:space="preserve"> </w:t>
            </w:r>
          </w:p>
          <w:p w:rsidR="00D828CA" w:rsidRDefault="00D828CA" w:rsidP="00E00447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00447" w:rsidRDefault="00E00447" w:rsidP="00E00447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A:</w:t>
            </w:r>
          </w:p>
          <w:p w:rsidR="00E00447" w:rsidRDefault="00E00447" w:rsidP="00E00447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00447" w:rsidRDefault="00E00447" w:rsidP="00E00447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B:</w:t>
            </w:r>
          </w:p>
          <w:p w:rsidR="00E00447" w:rsidRDefault="00E00447" w:rsidP="00E00447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00447" w:rsidRDefault="00E00447" w:rsidP="00E00447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C:</w:t>
            </w:r>
          </w:p>
          <w:p w:rsidR="00E00447" w:rsidRDefault="00E00447" w:rsidP="00E00447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00447" w:rsidRPr="005709D9" w:rsidRDefault="00E00447" w:rsidP="00E00447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D:</w:t>
            </w:r>
          </w:p>
          <w:p w:rsidR="00E00447" w:rsidRPr="005709D9" w:rsidRDefault="00E00447" w:rsidP="00BF2AAB">
            <w:pPr>
              <w:tabs>
                <w:tab w:val="left" w:pos="6350"/>
              </w:tabs>
              <w:spacing w:before="20" w:after="20"/>
              <w:jc w:val="center"/>
              <w:rPr>
                <w:szCs w:val="24"/>
                <w:lang w:val="fr-F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0447" w:rsidRPr="005709D9" w:rsidRDefault="00E00447" w:rsidP="000E44A1">
            <w:pPr>
              <w:rPr>
                <w:szCs w:val="24"/>
                <w:lang w:val="fr-F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0447" w:rsidRPr="005709D9" w:rsidRDefault="00E00447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BF2AAB" w:rsidRPr="005709D9" w:rsidTr="00E00447">
        <w:tc>
          <w:tcPr>
            <w:tcW w:w="9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D828CA" w:rsidRDefault="00BF2AAB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</w:p>
          <w:p w:rsidR="00D828CA" w:rsidRDefault="00D828CA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D828CA">
              <w:rPr>
                <w:i/>
                <w:lang w:val="fr-FR"/>
              </w:rPr>
              <w:t>A :</w:t>
            </w:r>
            <w:r>
              <w:rPr>
                <w:i/>
                <w:lang w:val="fr-FR"/>
              </w:rPr>
              <w:t xml:space="preserve"> Redresseur</w:t>
            </w:r>
          </w:p>
          <w:p w:rsidR="00D828CA" w:rsidRDefault="00D828CA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D828CA">
              <w:rPr>
                <w:i/>
                <w:lang w:val="fr-FR"/>
              </w:rPr>
              <w:t xml:space="preserve">B : </w:t>
            </w:r>
            <w:r>
              <w:rPr>
                <w:i/>
                <w:lang w:val="fr-FR"/>
              </w:rPr>
              <w:t>Lissage</w:t>
            </w:r>
          </w:p>
          <w:p w:rsidR="00D828CA" w:rsidRDefault="00D828CA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>C : Onduleur</w:t>
            </w:r>
          </w:p>
          <w:p w:rsidR="00D828CA" w:rsidRPr="00D828CA" w:rsidRDefault="00D828CA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>D : Circuit de commande</w:t>
            </w:r>
          </w:p>
          <w:p w:rsidR="00BF2AAB" w:rsidRPr="00AF67F9" w:rsidRDefault="00BF2AAB" w:rsidP="00D828C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AAB" w:rsidRPr="005709D9" w:rsidRDefault="00BF2AAB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AF67F9" w:rsidRPr="005709D9" w:rsidTr="00E0044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251" w:rsidRPr="005709D9" w:rsidRDefault="00907251" w:rsidP="00907251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251" w:rsidRDefault="00907251" w:rsidP="0090725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Expliquer le fonctionnement d'un variateur de fréquence</w:t>
            </w:r>
          </w:p>
          <w:p w:rsidR="00393F8E" w:rsidRPr="005709D9" w:rsidRDefault="00393F8E" w:rsidP="0090725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251" w:rsidRPr="005709D9" w:rsidRDefault="00907251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251" w:rsidRPr="005709D9" w:rsidRDefault="00907251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907251" w:rsidRPr="005709D9" w:rsidTr="00E00447">
        <w:tc>
          <w:tcPr>
            <w:tcW w:w="9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251" w:rsidRPr="005709D9" w:rsidRDefault="00907251" w:rsidP="0090725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Le courant alternatif est redressé à l'aide de diodes, puis  lissé à l'aide d'un condensateur. Un onduleur composé de 6 transistors est commandé par un microprocesseur pour activer L1, L2, L3 selon la fréquence souhaitée.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251" w:rsidRPr="005709D9" w:rsidRDefault="00C41B97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D7614A" w:rsidRDefault="00D7614A"/>
    <w:p w:rsidR="00D7614A" w:rsidRDefault="0034701F" w:rsidP="00D7614A">
      <w:hyperlink w:anchor="_top" w:history="1">
        <w:r w:rsidR="00D7614A">
          <w:rPr>
            <w:rStyle w:val="Lienhypertexte"/>
          </w:rPr>
          <w:t>Retour au haut de la page</w:t>
        </w:r>
      </w:hyperlink>
    </w:p>
    <w:p w:rsidR="001E5BD6" w:rsidRDefault="001E5BD6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1419"/>
        <w:gridCol w:w="7083"/>
        <w:gridCol w:w="571"/>
        <w:gridCol w:w="567"/>
      </w:tblGrid>
      <w:tr w:rsidR="00AF67F9" w:rsidRPr="005709D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5709D9" w:rsidRDefault="003B35BE" w:rsidP="00765BBE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888" w:rsidRDefault="003B35BE" w:rsidP="003B35BE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947819">
              <w:rPr>
                <w:szCs w:val="24"/>
              </w:rPr>
              <w:t xml:space="preserve">Dessiner l’allure </w:t>
            </w:r>
            <w:proofErr w:type="gramStart"/>
            <w:r w:rsidR="000D39FC">
              <w:rPr>
                <w:szCs w:val="24"/>
              </w:rPr>
              <w:t>de Id/In</w:t>
            </w:r>
            <w:proofErr w:type="gramEnd"/>
            <w:r w:rsidR="000D39FC">
              <w:rPr>
                <w:szCs w:val="24"/>
              </w:rPr>
              <w:t xml:space="preserve"> en fonction de n/</w:t>
            </w:r>
            <w:proofErr w:type="spellStart"/>
            <w:r w:rsidR="000D39FC">
              <w:rPr>
                <w:szCs w:val="24"/>
              </w:rPr>
              <w:t>nc</w:t>
            </w:r>
            <w:proofErr w:type="spellEnd"/>
            <w:r w:rsidRPr="00947819">
              <w:rPr>
                <w:szCs w:val="24"/>
              </w:rPr>
              <w:t xml:space="preserve"> et </w:t>
            </w:r>
            <w:r w:rsidR="009D40BF">
              <w:rPr>
                <w:szCs w:val="24"/>
              </w:rPr>
              <w:t>de M/Mn en fonction de n/</w:t>
            </w:r>
            <w:proofErr w:type="spellStart"/>
            <w:r w:rsidR="009D40BF">
              <w:rPr>
                <w:szCs w:val="24"/>
              </w:rPr>
              <w:t>nc</w:t>
            </w:r>
            <w:proofErr w:type="spellEnd"/>
            <w:r w:rsidR="009D40BF">
              <w:rPr>
                <w:szCs w:val="24"/>
              </w:rPr>
              <w:t xml:space="preserve"> </w:t>
            </w:r>
            <w:r w:rsidRPr="00947819">
              <w:rPr>
                <w:szCs w:val="24"/>
              </w:rPr>
              <w:t xml:space="preserve">lors du démarrage </w:t>
            </w:r>
            <w:r w:rsidR="00606888">
              <w:rPr>
                <w:szCs w:val="24"/>
              </w:rPr>
              <w:t xml:space="preserve">direct </w:t>
            </w:r>
            <w:r w:rsidRPr="00947819">
              <w:rPr>
                <w:szCs w:val="24"/>
              </w:rPr>
              <w:t xml:space="preserve">d’un moteur </w:t>
            </w:r>
            <w:r w:rsidR="00606888" w:rsidRPr="00947819">
              <w:rPr>
                <w:szCs w:val="24"/>
              </w:rPr>
              <w:t>triphasé asynchrone</w:t>
            </w:r>
            <w:r w:rsidR="00606888">
              <w:rPr>
                <w:szCs w:val="24"/>
              </w:rPr>
              <w:t xml:space="preserve"> à cage d'écureuil</w:t>
            </w:r>
            <w:r w:rsidR="00606888" w:rsidRPr="00947819">
              <w:rPr>
                <w:szCs w:val="24"/>
              </w:rPr>
              <w:t>.</w:t>
            </w:r>
          </w:p>
          <w:p w:rsidR="003B35BE" w:rsidRDefault="003B35BE" w:rsidP="003B35BE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947819">
              <w:rPr>
                <w:szCs w:val="24"/>
              </w:rPr>
              <w:t>Indiquer le(s) maxima (s) et les valeurs nominales</w:t>
            </w:r>
          </w:p>
          <w:p w:rsidR="000D39FC" w:rsidRPr="00947819" w:rsidRDefault="000D39FC" w:rsidP="003B35BE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3B35BE" w:rsidRDefault="000D39FC" w:rsidP="00765BBE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t xml:space="preserve">    </w:t>
            </w:r>
            <w:r>
              <w:object w:dxaOrig="6255" w:dyaOrig="6870">
                <v:shape id="_x0000_i1033" type="#_x0000_t75" style="width:162.8pt;height:178.45pt" o:ole="">
                  <v:imagedata r:id="rId21" o:title=""/>
                </v:shape>
                <o:OLEObject Type="Embed" ProgID="PBrush" ShapeID="_x0000_i1033" DrawAspect="Content" ObjectID="_1536568627" r:id="rId22"/>
              </w:object>
            </w:r>
            <w:r>
              <w:t xml:space="preserve">               </w:t>
            </w:r>
            <w:r>
              <w:object w:dxaOrig="6135" w:dyaOrig="5955">
                <v:shape id="_x0000_i1034" type="#_x0000_t75" style="width:183.45pt;height:178.45pt" o:ole="">
                  <v:imagedata r:id="rId23" o:title=""/>
                </v:shape>
                <o:OLEObject Type="Embed" ProgID="PBrush" ShapeID="_x0000_i1034" DrawAspect="Content" ObjectID="_1536568628" r:id="rId24"/>
              </w:object>
            </w:r>
          </w:p>
          <w:p w:rsidR="003B35BE" w:rsidRPr="005709D9" w:rsidRDefault="003B35BE" w:rsidP="000D39FC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5709D9" w:rsidRDefault="003B35BE" w:rsidP="00765BB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5709D9" w:rsidRDefault="003B35BE" w:rsidP="00765BB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0D39FC" w:rsidRPr="005709D9" w:rsidTr="000D39FC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D39FC" w:rsidRDefault="000D39FC" w:rsidP="000D39FC">
            <w:pPr>
              <w:pStyle w:val="En-tte"/>
              <w:tabs>
                <w:tab w:val="clear" w:pos="4536"/>
                <w:tab w:val="clear" w:pos="9072"/>
              </w:tabs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t xml:space="preserve"> </w:t>
            </w:r>
          </w:p>
          <w:p w:rsidR="004F07A6" w:rsidRDefault="004F07A6" w:rsidP="000D39FC">
            <w:pPr>
              <w:pStyle w:val="En-tte"/>
              <w:tabs>
                <w:tab w:val="clear" w:pos="4536"/>
                <w:tab w:val="clear" w:pos="9072"/>
              </w:tabs>
            </w:pPr>
          </w:p>
        </w:tc>
        <w:tc>
          <w:tcPr>
            <w:tcW w:w="7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7A6" w:rsidRDefault="004F07A6" w:rsidP="000D39FC">
            <w:pPr>
              <w:pStyle w:val="En-tte"/>
              <w:tabs>
                <w:tab w:val="clear" w:pos="4536"/>
                <w:tab w:val="clear" w:pos="9072"/>
              </w:tabs>
            </w:pPr>
          </w:p>
          <w:p w:rsidR="000D39FC" w:rsidRDefault="000D39FC" w:rsidP="000D39FC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060" w:dyaOrig="6870">
                <v:shape id="_x0000_i1035" type="#_x0000_t75" style="width:132.75pt;height:150.25pt" o:ole="">
                  <v:imagedata r:id="rId25" o:title=""/>
                </v:shape>
                <o:OLEObject Type="Embed" ProgID="PBrush" ShapeID="_x0000_i1035" DrawAspect="Content" ObjectID="_1536568629" r:id="rId26"/>
              </w:object>
            </w:r>
            <w:r>
              <w:rPr>
                <w:i/>
                <w:lang w:val="fr-FR"/>
              </w:rPr>
              <w:tab/>
              <w:t xml:space="preserve">  </w:t>
            </w:r>
            <w:r w:rsidRPr="005709D9">
              <w:rPr>
                <w:i/>
                <w:lang w:val="fr-FR"/>
              </w:rPr>
              <w:t xml:space="preserve"> </w:t>
            </w:r>
            <w:r>
              <w:object w:dxaOrig="6195" w:dyaOrig="5940">
                <v:shape id="_x0000_i1036" type="#_x0000_t75" style="width:157.75pt;height:151.5pt" o:ole="">
                  <v:imagedata r:id="rId27" o:title=""/>
                </v:shape>
                <o:OLEObject Type="Embed" ProgID="PBrush" ShapeID="_x0000_i1036" DrawAspect="Content" ObjectID="_1536568630" r:id="rId28"/>
              </w:object>
            </w:r>
          </w:p>
          <w:p w:rsidR="000D39FC" w:rsidRPr="00393F8E" w:rsidRDefault="000D39FC" w:rsidP="000D39F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9FC" w:rsidRPr="005709D9" w:rsidRDefault="000D39FC" w:rsidP="00765BB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AC5545" w:rsidRDefault="00AC5545"/>
    <w:p w:rsidR="00AC5545" w:rsidRDefault="0034701F" w:rsidP="00AC5545">
      <w:hyperlink w:anchor="_top" w:history="1">
        <w:r w:rsidR="00AC5545">
          <w:rPr>
            <w:rStyle w:val="Lienhypertexte"/>
          </w:rPr>
          <w:t>Retour au haut de la page</w:t>
        </w:r>
      </w:hyperlink>
    </w:p>
    <w:p w:rsidR="004F07A6" w:rsidRDefault="004F07A6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1419"/>
        <w:gridCol w:w="2820"/>
        <w:gridCol w:w="4263"/>
        <w:gridCol w:w="571"/>
        <w:gridCol w:w="567"/>
      </w:tblGrid>
      <w:tr w:rsidR="00EC1E93" w:rsidRPr="005709D9" w:rsidTr="00EC1E9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E93" w:rsidRPr="005709D9" w:rsidRDefault="00EC1E93" w:rsidP="00EC4D50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E93" w:rsidRDefault="009D40BF" w:rsidP="00EC4D5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947819">
              <w:rPr>
                <w:szCs w:val="24"/>
              </w:rPr>
              <w:t xml:space="preserve">Dessiner l’allure </w:t>
            </w:r>
            <w:r>
              <w:rPr>
                <w:szCs w:val="24"/>
              </w:rPr>
              <w:t>de Id/In en fonction de n/</w:t>
            </w:r>
            <w:proofErr w:type="spellStart"/>
            <w:r>
              <w:rPr>
                <w:szCs w:val="24"/>
              </w:rPr>
              <w:t>nc</w:t>
            </w:r>
            <w:proofErr w:type="spellEnd"/>
            <w:r w:rsidRPr="00947819">
              <w:rPr>
                <w:szCs w:val="24"/>
              </w:rPr>
              <w:t xml:space="preserve"> et </w:t>
            </w:r>
            <w:r>
              <w:rPr>
                <w:szCs w:val="24"/>
              </w:rPr>
              <w:t>de M/Mn en fonction de n/</w:t>
            </w:r>
            <w:proofErr w:type="spellStart"/>
            <w:r>
              <w:rPr>
                <w:szCs w:val="24"/>
              </w:rPr>
              <w:t>nc</w:t>
            </w:r>
            <w:proofErr w:type="spellEnd"/>
            <w:r>
              <w:rPr>
                <w:szCs w:val="24"/>
              </w:rPr>
              <w:t xml:space="preserve"> </w:t>
            </w:r>
            <w:r w:rsidR="00EC1E93" w:rsidRPr="00947819">
              <w:rPr>
                <w:szCs w:val="24"/>
              </w:rPr>
              <w:t>lors d</w:t>
            </w:r>
            <w:r w:rsidR="00EC1E93">
              <w:rPr>
                <w:szCs w:val="24"/>
              </w:rPr>
              <w:t>'</w:t>
            </w:r>
            <w:r w:rsidR="00EC1E93" w:rsidRPr="00947819">
              <w:rPr>
                <w:szCs w:val="24"/>
              </w:rPr>
              <w:t>u</w:t>
            </w:r>
            <w:r w:rsidR="00EC1E93">
              <w:rPr>
                <w:szCs w:val="24"/>
              </w:rPr>
              <w:t>n</w:t>
            </w:r>
            <w:r w:rsidR="00EC1E93" w:rsidRPr="00947819">
              <w:rPr>
                <w:szCs w:val="24"/>
              </w:rPr>
              <w:t xml:space="preserve"> démarrage </w:t>
            </w:r>
            <w:r w:rsidR="00EC1E93">
              <w:rPr>
                <w:szCs w:val="24"/>
              </w:rPr>
              <w:t xml:space="preserve">étoile / triangle </w:t>
            </w:r>
            <w:r w:rsidR="00EC1E93" w:rsidRPr="00947819">
              <w:rPr>
                <w:szCs w:val="24"/>
              </w:rPr>
              <w:t>d’un moteur triphasé asynchrone</w:t>
            </w:r>
            <w:r w:rsidR="00EC1E93">
              <w:rPr>
                <w:szCs w:val="24"/>
              </w:rPr>
              <w:t xml:space="preserve"> à cage d'écureuil</w:t>
            </w:r>
            <w:r w:rsidR="00EC1E93" w:rsidRPr="00947819">
              <w:rPr>
                <w:szCs w:val="24"/>
              </w:rPr>
              <w:t>.</w:t>
            </w:r>
          </w:p>
          <w:p w:rsidR="00EC1E93" w:rsidRDefault="00EC1E93" w:rsidP="00EC4D5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947819">
              <w:rPr>
                <w:szCs w:val="24"/>
              </w:rPr>
              <w:t>Indiquer le(s) maxima (s) et les valeurs nominales</w:t>
            </w:r>
          </w:p>
          <w:p w:rsidR="00EC1E93" w:rsidRPr="00947819" w:rsidRDefault="00EC1E93" w:rsidP="00EC4D5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EC1E93" w:rsidRDefault="00EC1E93" w:rsidP="00EC4D50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t xml:space="preserve">    </w:t>
            </w:r>
            <w:r>
              <w:object w:dxaOrig="6255" w:dyaOrig="6870">
                <v:shape id="_x0000_i1037" type="#_x0000_t75" style="width:162.8pt;height:178.45pt" o:ole="">
                  <v:imagedata r:id="rId21" o:title=""/>
                </v:shape>
                <o:OLEObject Type="Embed" ProgID="PBrush" ShapeID="_x0000_i1037" DrawAspect="Content" ObjectID="_1536568631" r:id="rId29"/>
              </w:object>
            </w:r>
            <w:r>
              <w:t xml:space="preserve">               </w:t>
            </w:r>
            <w:r>
              <w:object w:dxaOrig="6135" w:dyaOrig="5955">
                <v:shape id="_x0000_i1038" type="#_x0000_t75" style="width:183.45pt;height:178.45pt" o:ole="">
                  <v:imagedata r:id="rId23" o:title=""/>
                </v:shape>
                <o:OLEObject Type="Embed" ProgID="PBrush" ShapeID="_x0000_i1038" DrawAspect="Content" ObjectID="_1536568632" r:id="rId30"/>
              </w:object>
            </w:r>
          </w:p>
          <w:p w:rsidR="00EC1E93" w:rsidRPr="005709D9" w:rsidRDefault="00EC1E93" w:rsidP="00EC4D50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E93" w:rsidRPr="005709D9" w:rsidRDefault="00EC1E93" w:rsidP="00EC4D50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E93" w:rsidRPr="005709D9" w:rsidRDefault="00EC1E93" w:rsidP="00EC4D50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9D40BF" w:rsidRPr="005709D9" w:rsidTr="009D40BF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D40BF" w:rsidRDefault="009D40BF" w:rsidP="00606888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</w:p>
        </w:tc>
        <w:tc>
          <w:tcPr>
            <w:tcW w:w="7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0BF" w:rsidRPr="0022437F" w:rsidRDefault="009D40BF" w:rsidP="009D40BF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b/>
                <w:i/>
                <w:lang w:val="fr-FR"/>
              </w:rPr>
              <w:tab/>
            </w:r>
            <w:r>
              <w:object w:dxaOrig="5985" w:dyaOrig="3255">
                <v:shape id="_x0000_i1039" type="#_x0000_t75" style="width:304.3pt;height:165.3pt" o:ole="">
                  <v:imagedata r:id="rId31" o:title=""/>
                </v:shape>
                <o:OLEObject Type="Embed" ProgID="PBrush" ShapeID="_x0000_i1039" DrawAspect="Content" ObjectID="_1536568633" r:id="rId32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0BF" w:rsidRPr="005709D9" w:rsidRDefault="009D40BF" w:rsidP="00606888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22437F" w:rsidRPr="005709D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37F" w:rsidRPr="005709D9" w:rsidRDefault="0022437F" w:rsidP="00325FEE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4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2437F" w:rsidRPr="008C5CAB" w:rsidRDefault="0022437F" w:rsidP="00325FEE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Remplissez les 4 cases en indiquant le genre de couple.</w:t>
            </w:r>
          </w:p>
        </w:tc>
        <w:tc>
          <w:tcPr>
            <w:tcW w:w="4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37F" w:rsidRPr="005709D9" w:rsidRDefault="006F5FB6" w:rsidP="00325FEE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A4508DF" wp14:editId="35722775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1547495</wp:posOffset>
                      </wp:positionV>
                      <wp:extent cx="316230" cy="127635"/>
                      <wp:effectExtent l="0" t="0" r="0" b="0"/>
                      <wp:wrapNone/>
                      <wp:docPr id="127" name="Lin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230" cy="127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5pt,121.85pt" to="121.4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760822D" wp14:editId="4C6EEDE9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984250</wp:posOffset>
                      </wp:positionV>
                      <wp:extent cx="514350" cy="201295"/>
                      <wp:effectExtent l="0" t="0" r="0" b="0"/>
                      <wp:wrapNone/>
                      <wp:docPr id="126" name="Lin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14350" cy="2012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0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15pt,77.5pt" to="166.65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6A9DD55" wp14:editId="4D9CEFFA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254000</wp:posOffset>
                      </wp:positionV>
                      <wp:extent cx="212090" cy="297180"/>
                      <wp:effectExtent l="0" t="0" r="0" b="0"/>
                      <wp:wrapNone/>
                      <wp:docPr id="125" name="Lin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209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9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95pt,20pt" to="119.6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8AF2B74" wp14:editId="1322CE9F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356235</wp:posOffset>
                      </wp:positionV>
                      <wp:extent cx="431165" cy="508000"/>
                      <wp:effectExtent l="0" t="0" r="0" b="0"/>
                      <wp:wrapNone/>
                      <wp:docPr id="124" name="Lin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1165" cy="508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5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8.05pt" to="60.9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95D5632" wp14:editId="4CC08AFD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93980</wp:posOffset>
                      </wp:positionV>
                      <wp:extent cx="698500" cy="213360"/>
                      <wp:effectExtent l="0" t="0" r="0" b="0"/>
                      <wp:wrapNone/>
                      <wp:docPr id="123" name="Rectangl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8" o:spid="_x0000_s1026" style="position:absolute;margin-left:35pt;margin-top:7.4pt;width:55pt;height:16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1A0E90D" wp14:editId="651942BB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1419225</wp:posOffset>
                      </wp:positionV>
                      <wp:extent cx="698500" cy="213360"/>
                      <wp:effectExtent l="0" t="0" r="0" b="0"/>
                      <wp:wrapNone/>
                      <wp:docPr id="122" name="Rectangl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7" o:spid="_x0000_s1026" style="position:absolute;margin-left:38.2pt;margin-top:111.75pt;width:55pt;height:16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521E3D1" wp14:editId="502D8145">
                      <wp:simplePos x="0" y="0"/>
                      <wp:positionH relativeFrom="column">
                        <wp:posOffset>1800860</wp:posOffset>
                      </wp:positionH>
                      <wp:positionV relativeFrom="paragraph">
                        <wp:posOffset>736600</wp:posOffset>
                      </wp:positionV>
                      <wp:extent cx="698500" cy="213360"/>
                      <wp:effectExtent l="0" t="0" r="0" b="0"/>
                      <wp:wrapNone/>
                      <wp:docPr id="121" name="Rectangl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6" o:spid="_x0000_s1026" style="position:absolute;margin-left:141.8pt;margin-top:58pt;width:55pt;height:16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CC524AE" wp14:editId="321D27A4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100330</wp:posOffset>
                      </wp:positionV>
                      <wp:extent cx="698500" cy="213360"/>
                      <wp:effectExtent l="0" t="0" r="0" b="0"/>
                      <wp:wrapNone/>
                      <wp:docPr id="120" name="Rectangl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4" o:spid="_x0000_s1026" style="position:absolute;margin-left:124.2pt;margin-top:7.9pt;width:55pt;height:16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"/>
                  </w:pict>
                </mc:Fallback>
              </mc:AlternateContent>
            </w:r>
            <w:r w:rsidR="0022437F">
              <w:object w:dxaOrig="3210" w:dyaOrig="3405">
                <v:shape id="_x0000_i1040" type="#_x0000_t75" style="width:160.3pt;height:170.3pt" o:ole="">
                  <v:imagedata r:id="rId33" o:title=""/>
                </v:shape>
                <o:OLEObject Type="Embed" ProgID="PBrush" ShapeID="_x0000_i1040" DrawAspect="Content" ObjectID="_1536568634" r:id="rId34"/>
              </w:objec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37F" w:rsidRPr="005709D9" w:rsidRDefault="0022437F" w:rsidP="00325FEE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37F" w:rsidRPr="005709D9" w:rsidRDefault="0022437F" w:rsidP="00325FE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22437F" w:rsidRPr="005709D9">
        <w:tc>
          <w:tcPr>
            <w:tcW w:w="9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37F" w:rsidRDefault="0022437F" w:rsidP="00325FEE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</w:p>
          <w:p w:rsidR="0022437F" w:rsidRPr="005709D9" w:rsidRDefault="0022437F" w:rsidP="00325FE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  <w:r w:rsidR="006F5FB6">
              <w:rPr>
                <w:noProof/>
                <w:lang w:eastAsia="fr-CH"/>
              </w:rPr>
              <w:drawing>
                <wp:inline distT="0" distB="0" distL="0" distR="0" wp14:anchorId="23867EF2" wp14:editId="79C0BE83">
                  <wp:extent cx="1224915" cy="1311275"/>
                  <wp:effectExtent l="0" t="0" r="0" b="31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37F" w:rsidRPr="005709D9" w:rsidRDefault="0022437F" w:rsidP="00325FE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144468" w:rsidRDefault="00144468"/>
    <w:p w:rsidR="00144468" w:rsidRDefault="0034701F" w:rsidP="00144468">
      <w:hyperlink w:anchor="_top" w:history="1">
        <w:r w:rsidR="00144468">
          <w:rPr>
            <w:rStyle w:val="Lienhypertexte"/>
          </w:rPr>
          <w:t>Retour au haut de la page</w:t>
        </w:r>
      </w:hyperlink>
    </w:p>
    <w:p w:rsidR="00144468" w:rsidRDefault="00144468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4239"/>
        <w:gridCol w:w="4263"/>
        <w:gridCol w:w="571"/>
        <w:gridCol w:w="567"/>
      </w:tblGrid>
      <w:tr w:rsidR="00250998" w:rsidRPr="005709D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50998" w:rsidRPr="008C5CAB" w:rsidRDefault="00250998" w:rsidP="00250998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Représenter le rendement d'un  moteur asynchrone en fonction de P</w:t>
            </w:r>
            <w:r w:rsidRPr="007731BD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P</w:t>
            </w:r>
            <w:r w:rsidRPr="007731BD">
              <w:rPr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4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object w:dxaOrig="3795" w:dyaOrig="3675">
                <v:shape id="_x0000_i1041" type="#_x0000_t75" style="width:189.7pt;height:183.45pt" o:ole="">
                  <v:imagedata r:id="rId36" o:title=""/>
                </v:shape>
                <o:OLEObject Type="Embed" ProgID="PBrush" ShapeID="_x0000_i1041" DrawAspect="Content" ObjectID="_1536568635" r:id="rId37"/>
              </w:objec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250998" w:rsidRPr="005709D9">
        <w:tc>
          <w:tcPr>
            <w:tcW w:w="9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Default="00250998" w:rsidP="00250998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</w:p>
          <w:p w:rsidR="00250998" w:rsidRPr="005709D9" w:rsidRDefault="00250998" w:rsidP="00250998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  <w:r w:rsidR="000C1008">
              <w:object w:dxaOrig="4665" w:dyaOrig="4005">
                <v:shape id="_x0000_i1042" type="#_x0000_t75" style="width:233.55pt;height:200.35pt" o:ole="">
                  <v:imagedata r:id="rId38" o:title=""/>
                </v:shape>
                <o:OLEObject Type="Embed" ProgID="PBrush" ShapeID="_x0000_i1042" DrawAspect="Content" ObjectID="_1536568636" r:id="rId39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250998" w:rsidRPr="005709D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50998" w:rsidRPr="008C5CAB" w:rsidRDefault="00250998" w:rsidP="00250998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Représenter le facteur de puissance d'un  moteur asynchrone en fonction de P</w:t>
            </w:r>
            <w:r w:rsidRPr="007731BD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P</w:t>
            </w:r>
            <w:r w:rsidRPr="007731BD">
              <w:rPr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4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object w:dxaOrig="3810" w:dyaOrig="3600">
                <v:shape id="_x0000_i1043" type="#_x0000_t75" style="width:189.7pt;height:180.3pt" o:ole="">
                  <v:imagedata r:id="rId40" o:title=""/>
                </v:shape>
                <o:OLEObject Type="Embed" ProgID="PBrush" ShapeID="_x0000_i1043" DrawAspect="Content" ObjectID="_1536568637" r:id="rId41"/>
              </w:objec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250998" w:rsidRPr="005709D9">
        <w:tc>
          <w:tcPr>
            <w:tcW w:w="9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Default="00250998" w:rsidP="00250998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</w:p>
          <w:p w:rsidR="00250998" w:rsidRDefault="00250998" w:rsidP="00250998">
            <w:pPr>
              <w:pStyle w:val="En-tte"/>
              <w:tabs>
                <w:tab w:val="clear" w:pos="4536"/>
                <w:tab w:val="clear" w:pos="9072"/>
              </w:tabs>
            </w:pPr>
            <w:r>
              <w:rPr>
                <w:i/>
                <w:lang w:val="fr-FR"/>
              </w:rPr>
              <w:lastRenderedPageBreak/>
              <w:tab/>
            </w:r>
            <w:r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  <w:r w:rsidR="00203183">
              <w:object w:dxaOrig="4950" w:dyaOrig="4110">
                <v:shape id="_x0000_i1044" type="#_x0000_t75" style="width:247.3pt;height:205.35pt" o:ole="">
                  <v:imagedata r:id="rId42" o:title=""/>
                </v:shape>
                <o:OLEObject Type="Embed" ProgID="PBrush" ShapeID="_x0000_i1044" DrawAspect="Content" ObjectID="_1536568638" r:id="rId43"/>
              </w:object>
            </w:r>
          </w:p>
          <w:p w:rsidR="00203183" w:rsidRPr="005709D9" w:rsidRDefault="00203183" w:rsidP="00250998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lastRenderedPageBreak/>
              <w:t>SP</w:t>
            </w:r>
          </w:p>
        </w:tc>
      </w:tr>
    </w:tbl>
    <w:p w:rsidR="00144468" w:rsidRDefault="00144468"/>
    <w:p w:rsidR="00144468" w:rsidRDefault="0034701F" w:rsidP="00144468">
      <w:hyperlink w:anchor="_top" w:history="1">
        <w:r w:rsidR="00144468">
          <w:rPr>
            <w:rStyle w:val="Lienhypertexte"/>
          </w:rPr>
          <w:t>Retour au haut de la page</w:t>
        </w:r>
      </w:hyperlink>
    </w:p>
    <w:p w:rsidR="00144468" w:rsidRDefault="00144468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4239"/>
        <w:gridCol w:w="4265"/>
        <w:gridCol w:w="570"/>
        <w:gridCol w:w="566"/>
      </w:tblGrid>
      <w:tr w:rsidR="00250998" w:rsidRPr="005709D9" w:rsidTr="0014446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50998" w:rsidRPr="008C5CAB" w:rsidRDefault="00250998" w:rsidP="00250998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Représenter I/I</w:t>
            </w:r>
            <w:r w:rsidRPr="00250998">
              <w:rPr>
                <w:szCs w:val="24"/>
                <w:vertAlign w:val="subscript"/>
              </w:rPr>
              <w:t>N</w:t>
            </w:r>
            <w:r>
              <w:rPr>
                <w:szCs w:val="24"/>
              </w:rPr>
              <w:t xml:space="preserve"> d'un  moteur asynchrone en fonction de P</w:t>
            </w:r>
            <w:r w:rsidRPr="007731BD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P</w:t>
            </w:r>
            <w:r w:rsidRPr="007731BD">
              <w:rPr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4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object w:dxaOrig="3810" w:dyaOrig="3645">
                <v:shape id="_x0000_i1045" type="#_x0000_t75" style="width:189.7pt;height:182.2pt" o:ole="">
                  <v:imagedata r:id="rId44" o:title=""/>
                </v:shape>
                <o:OLEObject Type="Embed" ProgID="PBrush" ShapeID="_x0000_i1045" DrawAspect="Content" ObjectID="_1536568639" r:id="rId45"/>
              </w:objec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250998" w:rsidRPr="005709D9" w:rsidTr="00144468">
        <w:tc>
          <w:tcPr>
            <w:tcW w:w="9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Default="00250998" w:rsidP="00250998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</w:p>
          <w:p w:rsidR="00250998" w:rsidRDefault="00250998" w:rsidP="00250998">
            <w:pPr>
              <w:pStyle w:val="En-tte"/>
              <w:tabs>
                <w:tab w:val="clear" w:pos="4536"/>
                <w:tab w:val="clear" w:pos="9072"/>
              </w:tabs>
            </w:pPr>
            <w:r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  <w:r w:rsidR="007D4B33">
              <w:object w:dxaOrig="4935" w:dyaOrig="4440">
                <v:shape id="_x0000_i1046" type="#_x0000_t75" style="width:246.7pt;height:222.25pt" o:ole="">
                  <v:imagedata r:id="rId46" o:title=""/>
                </v:shape>
                <o:OLEObject Type="Embed" ProgID="PBrush" ShapeID="_x0000_i1046" DrawAspect="Content" ObjectID="_1536568640" r:id="rId47"/>
              </w:object>
            </w:r>
          </w:p>
          <w:p w:rsidR="007D4B33" w:rsidRPr="005709D9" w:rsidRDefault="007D4B33" w:rsidP="00250998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076FA1" w:rsidRDefault="00076FA1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4239"/>
        <w:gridCol w:w="4265"/>
        <w:gridCol w:w="570"/>
        <w:gridCol w:w="566"/>
      </w:tblGrid>
      <w:tr w:rsidR="00250998" w:rsidRPr="005709D9" w:rsidTr="0014446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50998" w:rsidRPr="008C5CAB" w:rsidRDefault="00250998" w:rsidP="00250998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Représenter n/</w:t>
            </w:r>
            <w:proofErr w:type="spellStart"/>
            <w:r>
              <w:rPr>
                <w:szCs w:val="24"/>
              </w:rPr>
              <w:t>n</w:t>
            </w:r>
            <w:r w:rsidRPr="00250998">
              <w:rPr>
                <w:szCs w:val="24"/>
                <w:vertAlign w:val="subscript"/>
              </w:rPr>
              <w:t>c</w:t>
            </w:r>
            <w:proofErr w:type="spellEnd"/>
            <w:r>
              <w:rPr>
                <w:szCs w:val="24"/>
              </w:rPr>
              <w:t xml:space="preserve"> d'un  moteur asynchrone en fonction de P</w:t>
            </w:r>
            <w:r w:rsidRPr="007731BD"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P</w:t>
            </w:r>
            <w:r w:rsidRPr="007731BD">
              <w:rPr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4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object w:dxaOrig="3900" w:dyaOrig="3720">
                <v:shape id="_x0000_i1047" type="#_x0000_t75" style="width:194.7pt;height:185.95pt" o:ole="">
                  <v:imagedata r:id="rId48" o:title=""/>
                </v:shape>
                <o:OLEObject Type="Embed" ProgID="PBrush" ShapeID="_x0000_i1047" DrawAspect="Content" ObjectID="_1536568641" r:id="rId49"/>
              </w:objec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250998" w:rsidRPr="005709D9">
        <w:tc>
          <w:tcPr>
            <w:tcW w:w="9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6AF" w:rsidRDefault="00250998" w:rsidP="00A506AF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</w:p>
          <w:p w:rsidR="00250998" w:rsidRDefault="00250998" w:rsidP="00A506AF">
            <w:pPr>
              <w:pStyle w:val="En-tte"/>
              <w:tabs>
                <w:tab w:val="clear" w:pos="4536"/>
                <w:tab w:val="clear" w:pos="9072"/>
              </w:tabs>
            </w:pPr>
            <w:r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ab/>
            </w:r>
            <w:r>
              <w:rPr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  <w:r w:rsidR="00A506AF">
              <w:object w:dxaOrig="4875" w:dyaOrig="4410">
                <v:shape id="_x0000_i1048" type="#_x0000_t75" style="width:243.55pt;height:220.4pt" o:ole="">
                  <v:imagedata r:id="rId50" o:title=""/>
                </v:shape>
                <o:OLEObject Type="Embed" ProgID="PBrush" ShapeID="_x0000_i1048" DrawAspect="Content" ObjectID="_1536568642" r:id="rId51"/>
              </w:object>
            </w:r>
          </w:p>
          <w:p w:rsidR="00A506AF" w:rsidRPr="005709D9" w:rsidRDefault="00A506AF" w:rsidP="00A506AF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998" w:rsidRPr="005709D9" w:rsidRDefault="00250998" w:rsidP="00250998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B05C8C" w:rsidRPr="005709D9" w:rsidTr="0014446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5709D9" w:rsidRDefault="00B05C8C" w:rsidP="00B05C8C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Default="00B05C8C" w:rsidP="00B05C8C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Compléter la phrase:</w:t>
            </w:r>
          </w:p>
          <w:p w:rsidR="00B05C8C" w:rsidRPr="005709D9" w:rsidRDefault="00B05C8C" w:rsidP="00B05C8C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</w:rPr>
              <w:t xml:space="preserve">Le courant de ligne d'un </w:t>
            </w:r>
            <w:r w:rsidR="00070DAC">
              <w:rPr>
                <w:szCs w:val="24"/>
              </w:rPr>
              <w:t>moteur triphasé</w:t>
            </w:r>
            <w:r>
              <w:rPr>
                <w:szCs w:val="24"/>
              </w:rPr>
              <w:t xml:space="preserve"> couplé en triangle est ….fois plus grand qu'en étoile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5709D9" w:rsidRDefault="00B05C8C" w:rsidP="00B05C8C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5709D9" w:rsidRDefault="00B05C8C" w:rsidP="00B05C8C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B05C8C" w:rsidRPr="005709D9">
        <w:tc>
          <w:tcPr>
            <w:tcW w:w="9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B05C8C" w:rsidRDefault="00B05C8C" w:rsidP="00B05C8C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r w:rsidRPr="00B05C8C">
              <w:rPr>
                <w:i/>
                <w:lang w:val="fr-FR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5709D9" w:rsidRDefault="00B05C8C" w:rsidP="00B05C8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B05C8C" w:rsidRPr="005709D9" w:rsidTr="0014446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5709D9" w:rsidRDefault="00B05C8C" w:rsidP="00B05C8C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Default="00B05C8C" w:rsidP="00B05C8C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Compléter la phrase:</w:t>
            </w:r>
          </w:p>
          <w:p w:rsidR="00B05C8C" w:rsidRPr="005709D9" w:rsidRDefault="00B05C8C" w:rsidP="00597AE0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</w:rPr>
              <w:t xml:space="preserve">Le courant dans un enroulement d'un </w:t>
            </w:r>
            <w:r w:rsidR="00070DAC">
              <w:rPr>
                <w:szCs w:val="24"/>
              </w:rPr>
              <w:t>moteur triphasé</w:t>
            </w:r>
            <w:r>
              <w:rPr>
                <w:szCs w:val="24"/>
              </w:rPr>
              <w:t xml:space="preserve"> couplé en triangle est ….fois plus grand qu'en étoile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5709D9" w:rsidRDefault="00B05C8C" w:rsidP="00B05C8C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5709D9" w:rsidRDefault="00B05C8C" w:rsidP="00B05C8C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B05C8C" w:rsidRPr="005709D9">
        <w:tc>
          <w:tcPr>
            <w:tcW w:w="9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B05C8C" w:rsidRDefault="00B05C8C" w:rsidP="00B05C8C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r w:rsidRPr="00B05C8C">
              <w:rPr>
                <w:b/>
                <w:i/>
                <w:position w:val="-8"/>
                <w:lang w:val="fr-FR"/>
              </w:rPr>
              <w:object w:dxaOrig="360" w:dyaOrig="360">
                <v:shape id="_x0000_i1049" type="#_x0000_t75" style="width:18.8pt;height:18.8pt" o:ole="">
                  <v:imagedata r:id="rId52" o:title=""/>
                </v:shape>
                <o:OLEObject Type="Embed" ProgID="Equation.3" ShapeID="_x0000_i1049" DrawAspect="Content" ObjectID="_1536568643" r:id="rId53"/>
              </w:objec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5709D9" w:rsidRDefault="00B05C8C" w:rsidP="00B05C8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B05C8C" w:rsidRPr="005709D9" w:rsidTr="0014446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5709D9" w:rsidRDefault="00B05C8C" w:rsidP="00B05C8C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Default="00B05C8C" w:rsidP="00B05C8C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Compléter la phrase:</w:t>
            </w:r>
          </w:p>
          <w:p w:rsidR="00B05C8C" w:rsidRPr="005709D9" w:rsidRDefault="00B05C8C" w:rsidP="00B05C8C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</w:rPr>
              <w:t>L</w:t>
            </w:r>
            <w:r w:rsidR="000C3442">
              <w:rPr>
                <w:szCs w:val="24"/>
              </w:rPr>
              <w:t>a</w:t>
            </w:r>
            <w:r>
              <w:rPr>
                <w:szCs w:val="24"/>
              </w:rPr>
              <w:t xml:space="preserve"> tension aux bornes d'un enroulement d'un </w:t>
            </w:r>
            <w:r w:rsidR="00070DAC">
              <w:rPr>
                <w:szCs w:val="24"/>
              </w:rPr>
              <w:t>moteur triphasé</w:t>
            </w:r>
            <w:r>
              <w:rPr>
                <w:szCs w:val="24"/>
              </w:rPr>
              <w:t xml:space="preserve"> couplé en triangle est ….fois plus grande qu'en étoile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5709D9" w:rsidRDefault="00B05C8C" w:rsidP="00B05C8C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5709D9" w:rsidRDefault="00B05C8C" w:rsidP="00B05C8C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B05C8C" w:rsidRPr="005709D9">
        <w:tc>
          <w:tcPr>
            <w:tcW w:w="9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B05C8C" w:rsidRDefault="00B05C8C" w:rsidP="00B05C8C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r w:rsidRPr="00B05C8C">
              <w:rPr>
                <w:b/>
                <w:i/>
                <w:position w:val="-8"/>
                <w:lang w:val="fr-FR"/>
              </w:rPr>
              <w:object w:dxaOrig="360" w:dyaOrig="360">
                <v:shape id="_x0000_i1050" type="#_x0000_t75" style="width:18.8pt;height:18.8pt" o:ole="">
                  <v:imagedata r:id="rId54" o:title=""/>
                </v:shape>
                <o:OLEObject Type="Embed" ProgID="Equation.3" ShapeID="_x0000_i1050" DrawAspect="Content" ObjectID="_1536568644" r:id="rId55"/>
              </w:objec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8C" w:rsidRPr="005709D9" w:rsidRDefault="00B05C8C" w:rsidP="00B05C8C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EC65BE" w:rsidRPr="005709D9" w:rsidTr="0014446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Quelles caractéristiques correspondent au démarrage direct d'un moteur asynchrone triphasé ? (2 réponses)  </w:t>
            </w:r>
          </w:p>
          <w:p w:rsidR="00EC65BE" w:rsidRDefault="006F5FB6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i/>
                <w:noProof/>
                <w:lang w:eastAsia="fr-CH"/>
              </w:rPr>
              <w:drawing>
                <wp:inline distT="0" distB="0" distL="0" distR="0" wp14:anchorId="1D906CA6" wp14:editId="48A4E762">
                  <wp:extent cx="741680" cy="862330"/>
                  <wp:effectExtent l="0" t="0" r="127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lang w:eastAsia="fr-CH"/>
              </w:rPr>
              <w:drawing>
                <wp:inline distT="0" distB="0" distL="0" distR="0" wp14:anchorId="794D7496" wp14:editId="2B7EA477">
                  <wp:extent cx="931545" cy="802005"/>
                  <wp:effectExtent l="0" t="0" r="190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65BE">
              <w:object w:dxaOrig="2595" w:dyaOrig="2715">
                <v:shape id="_x0000_i1051" type="#_x0000_t75" style="width:64.5pt;height:68.25pt" o:ole="">
                  <v:imagedata r:id="rId58" o:title=""/>
                </v:shape>
                <o:OLEObject Type="Embed" ProgID="PBrush" ShapeID="_x0000_i1051" DrawAspect="Content" ObjectID="_1536568645" r:id="rId59"/>
              </w:object>
            </w:r>
            <w:r w:rsidR="00EC65BE">
              <w:object w:dxaOrig="2730" w:dyaOrig="2835">
                <v:shape id="_x0000_i1052" type="#_x0000_t75" style="width:65.75pt;height:68.25pt" o:ole="">
                  <v:imagedata r:id="rId60" o:title=""/>
                </v:shape>
                <o:OLEObject Type="Embed" ProgID="PBrush" ShapeID="_x0000_i1052" DrawAspect="Content" ObjectID="_1536568646" r:id="rId61"/>
              </w:object>
            </w:r>
            <w:r>
              <w:rPr>
                <w:i/>
                <w:noProof/>
                <w:lang w:eastAsia="fr-CH"/>
              </w:rPr>
              <w:drawing>
                <wp:inline distT="0" distB="0" distL="0" distR="0" wp14:anchorId="34783A61" wp14:editId="03646A37">
                  <wp:extent cx="828040" cy="86233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lang w:eastAsia="fr-CH"/>
              </w:rPr>
              <w:drawing>
                <wp:inline distT="0" distB="0" distL="0" distR="0" wp14:anchorId="3E4B84B1" wp14:editId="722E436E">
                  <wp:extent cx="819785" cy="75057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5BE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      </w:t>
            </w:r>
            <w:proofErr w:type="spellStart"/>
            <w:r>
              <w:rPr>
                <w:szCs w:val="24"/>
                <w:lang w:val="fr-FR"/>
              </w:rPr>
              <w:t>A</w:t>
            </w:r>
            <w:proofErr w:type="spellEnd"/>
            <w:r>
              <w:rPr>
                <w:szCs w:val="24"/>
                <w:lang w:val="fr-FR"/>
              </w:rPr>
              <w:t xml:space="preserve"> □</w:t>
            </w:r>
            <w:r>
              <w:rPr>
                <w:szCs w:val="24"/>
                <w:lang w:val="fr-FR"/>
              </w:rPr>
              <w:tab/>
              <w:t xml:space="preserve">    B □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 xml:space="preserve">     C □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D □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E □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F □</w:t>
            </w:r>
          </w:p>
          <w:p w:rsidR="00EC65BE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EC65BE" w:rsidRPr="005709D9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C65BE" w:rsidRPr="005709D9">
        <w:tc>
          <w:tcPr>
            <w:tcW w:w="9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A et E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EC65BE" w:rsidRPr="005709D9" w:rsidTr="00076F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Quelles caractéristiques correspondent au démarrage étoile-triangle d'un moteur asynchrone triphasé ? (2 réponses)  </w:t>
            </w:r>
          </w:p>
          <w:p w:rsidR="00EC65BE" w:rsidRDefault="006F5FB6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i/>
                <w:noProof/>
                <w:lang w:eastAsia="fr-CH"/>
              </w:rPr>
              <w:drawing>
                <wp:inline distT="0" distB="0" distL="0" distR="0" wp14:anchorId="73DDB796" wp14:editId="1BD8F399">
                  <wp:extent cx="741680" cy="862330"/>
                  <wp:effectExtent l="0" t="0" r="127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65BE">
              <w:object w:dxaOrig="2595" w:dyaOrig="2715">
                <v:shape id="_x0000_i1053" type="#_x0000_t75" style="width:64.5pt;height:68.25pt" o:ole="">
                  <v:imagedata r:id="rId58" o:title=""/>
                </v:shape>
                <o:OLEObject Type="Embed" ProgID="PBrush" ShapeID="_x0000_i1053" DrawAspect="Content" ObjectID="_1536568647" r:id="rId64"/>
              </w:object>
            </w:r>
            <w:r>
              <w:rPr>
                <w:i/>
                <w:noProof/>
                <w:lang w:eastAsia="fr-CH"/>
              </w:rPr>
              <w:drawing>
                <wp:inline distT="0" distB="0" distL="0" distR="0" wp14:anchorId="6D060308" wp14:editId="1AAF2A91">
                  <wp:extent cx="931545" cy="802005"/>
                  <wp:effectExtent l="0" t="0" r="190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65BE">
              <w:object w:dxaOrig="2730" w:dyaOrig="2835">
                <v:shape id="_x0000_i1054" type="#_x0000_t75" style="width:65.75pt;height:68.25pt" o:ole="">
                  <v:imagedata r:id="rId60" o:title=""/>
                </v:shape>
                <o:OLEObject Type="Embed" ProgID="PBrush" ShapeID="_x0000_i1054" DrawAspect="Content" ObjectID="_1536568648" r:id="rId65"/>
              </w:object>
            </w:r>
            <w:r>
              <w:rPr>
                <w:i/>
                <w:noProof/>
                <w:lang w:eastAsia="fr-CH"/>
              </w:rPr>
              <w:drawing>
                <wp:inline distT="0" distB="0" distL="0" distR="0" wp14:anchorId="4D00BC70" wp14:editId="304A04A2">
                  <wp:extent cx="828040" cy="86233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lang w:eastAsia="fr-CH"/>
              </w:rPr>
              <w:drawing>
                <wp:inline distT="0" distB="0" distL="0" distR="0" wp14:anchorId="22A07C91" wp14:editId="01D7859F">
                  <wp:extent cx="819785" cy="75057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5BE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      </w:t>
            </w:r>
            <w:proofErr w:type="spellStart"/>
            <w:r>
              <w:rPr>
                <w:szCs w:val="24"/>
                <w:lang w:val="fr-FR"/>
              </w:rPr>
              <w:t>A</w:t>
            </w:r>
            <w:proofErr w:type="spellEnd"/>
            <w:r>
              <w:rPr>
                <w:szCs w:val="24"/>
                <w:lang w:val="fr-FR"/>
              </w:rPr>
              <w:t xml:space="preserve"> □</w:t>
            </w:r>
            <w:r>
              <w:rPr>
                <w:szCs w:val="24"/>
                <w:lang w:val="fr-FR"/>
              </w:rPr>
              <w:tab/>
              <w:t xml:space="preserve">    B □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 xml:space="preserve">     C □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D □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E □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F □</w:t>
            </w:r>
          </w:p>
          <w:p w:rsidR="00EC65BE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EC65BE" w:rsidRPr="005709D9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C65BE" w:rsidRPr="005709D9">
        <w:tc>
          <w:tcPr>
            <w:tcW w:w="9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B et D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076FA1" w:rsidRPr="00E36717" w:rsidTr="00076F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FA1" w:rsidRPr="00E36717" w:rsidRDefault="00076FA1" w:rsidP="00076FA1">
            <w:pPr>
              <w:pStyle w:val="En-tte"/>
              <w:numPr>
                <w:ilvl w:val="0"/>
                <w:numId w:val="13"/>
              </w:numPr>
              <w:tabs>
                <w:tab w:val="left" w:pos="2268"/>
              </w:tabs>
              <w:spacing w:before="20" w:after="20"/>
              <w:rPr>
                <w:color w:val="FF0000"/>
                <w:szCs w:val="24"/>
                <w:lang w:val="fr-FR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FA1" w:rsidRPr="00E36717" w:rsidRDefault="00076FA1" w:rsidP="00076FA1">
            <w:pPr>
              <w:pStyle w:val="En-tte"/>
              <w:tabs>
                <w:tab w:val="clear" w:pos="4536"/>
                <w:tab w:val="clear" w:pos="9072"/>
              </w:tabs>
              <w:rPr>
                <w:color w:val="FF0000"/>
                <w:szCs w:val="24"/>
                <w:lang w:val="fr-FR"/>
              </w:rPr>
            </w:pPr>
            <w:r w:rsidRPr="00E36717">
              <w:rPr>
                <w:color w:val="FF0000"/>
                <w:szCs w:val="24"/>
                <w:lang w:val="fr-FR"/>
              </w:rPr>
              <w:t>Un moteur triphasé est couplé en triangle et est alimenté par un variateur de fréquence 230 VAC / 50 Hz</w:t>
            </w:r>
            <w:r w:rsidR="00E36717" w:rsidRPr="00E36717">
              <w:rPr>
                <w:color w:val="FF0000"/>
                <w:szCs w:val="24"/>
                <w:lang w:val="fr-FR"/>
              </w:rPr>
              <w:t>.</w:t>
            </w:r>
          </w:p>
          <w:p w:rsidR="00076FA1" w:rsidRPr="00E36717" w:rsidRDefault="00076FA1" w:rsidP="00076FA1">
            <w:pPr>
              <w:pStyle w:val="En-tte"/>
              <w:tabs>
                <w:tab w:val="clear" w:pos="4536"/>
                <w:tab w:val="clear" w:pos="9072"/>
              </w:tabs>
              <w:rPr>
                <w:color w:val="FF0000"/>
                <w:szCs w:val="24"/>
                <w:lang w:val="fr-FR"/>
              </w:rPr>
            </w:pPr>
            <w:r w:rsidRPr="00E36717">
              <w:rPr>
                <w:color w:val="FF0000"/>
                <w:szCs w:val="24"/>
                <w:lang w:val="fr-FR"/>
              </w:rPr>
              <w:t xml:space="preserve">Quel doit être le couplage du moteur si on souhaite l’alimenter en direct sur le réseau </w:t>
            </w:r>
            <w:r w:rsidR="00E36717" w:rsidRPr="00E36717">
              <w:rPr>
                <w:color w:val="FF0000"/>
                <w:szCs w:val="24"/>
                <w:lang w:val="fr-FR"/>
              </w:rPr>
              <w:t>(</w:t>
            </w:r>
            <w:r w:rsidRPr="00E36717">
              <w:rPr>
                <w:color w:val="FF0000"/>
                <w:szCs w:val="24"/>
                <w:lang w:val="fr-FR"/>
              </w:rPr>
              <w:t>3 x 400 AC / 50 Hz</w:t>
            </w:r>
            <w:r w:rsidR="00E36717" w:rsidRPr="00E36717">
              <w:rPr>
                <w:color w:val="FF0000"/>
                <w:szCs w:val="24"/>
                <w:lang w:val="fr-FR"/>
              </w:rPr>
              <w:t>)</w:t>
            </w:r>
            <w:r w:rsidRPr="00E36717">
              <w:rPr>
                <w:color w:val="FF0000"/>
                <w:szCs w:val="24"/>
                <w:lang w:val="fr-FR"/>
              </w:rPr>
              <w:t xml:space="preserve"> pour avoir la même puissance</w:t>
            </w:r>
            <w:r w:rsidR="00E36717" w:rsidRPr="00E36717">
              <w:rPr>
                <w:color w:val="FF0000"/>
                <w:szCs w:val="24"/>
                <w:lang w:val="fr-FR"/>
              </w:rPr>
              <w:t>.</w:t>
            </w:r>
          </w:p>
          <w:p w:rsidR="00076FA1" w:rsidRPr="00E36717" w:rsidRDefault="00076FA1" w:rsidP="00076FA1">
            <w:pPr>
              <w:pStyle w:val="En-tte"/>
              <w:tabs>
                <w:tab w:val="clear" w:pos="4536"/>
                <w:tab w:val="clear" w:pos="9072"/>
              </w:tabs>
              <w:rPr>
                <w:color w:val="FF0000"/>
                <w:szCs w:val="24"/>
                <w:lang w:val="fr-FR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FA1" w:rsidRPr="00E36717" w:rsidRDefault="00076FA1" w:rsidP="00076FA1">
            <w:pPr>
              <w:pStyle w:val="En-tte"/>
              <w:tabs>
                <w:tab w:val="left" w:pos="2268"/>
              </w:tabs>
              <w:rPr>
                <w:color w:val="FF0000"/>
                <w:szCs w:val="24"/>
                <w:lang w:val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FA1" w:rsidRPr="00E36717" w:rsidRDefault="00076FA1" w:rsidP="00076FA1">
            <w:pPr>
              <w:pStyle w:val="En-tte"/>
              <w:tabs>
                <w:tab w:val="left" w:pos="2268"/>
              </w:tabs>
              <w:rPr>
                <w:color w:val="FF0000"/>
                <w:szCs w:val="24"/>
                <w:lang w:val="fr-FR"/>
              </w:rPr>
            </w:pPr>
          </w:p>
        </w:tc>
      </w:tr>
      <w:tr w:rsidR="00076FA1" w:rsidRPr="00E36717" w:rsidTr="00076FA1">
        <w:tc>
          <w:tcPr>
            <w:tcW w:w="9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FA1" w:rsidRPr="00E36717" w:rsidRDefault="00076FA1" w:rsidP="00E36717">
            <w:pPr>
              <w:pStyle w:val="En-tte"/>
              <w:tabs>
                <w:tab w:val="clear" w:pos="4536"/>
                <w:tab w:val="clear" w:pos="9072"/>
              </w:tabs>
              <w:rPr>
                <w:i/>
                <w:color w:val="FF0000"/>
                <w:szCs w:val="24"/>
                <w:lang w:val="fr-FR"/>
              </w:rPr>
            </w:pPr>
            <w:r w:rsidRPr="00E36717">
              <w:rPr>
                <w:b/>
                <w:i/>
                <w:color w:val="FF0000"/>
                <w:lang w:val="fr-FR"/>
              </w:rPr>
              <w:t>Réponse(s):</w:t>
            </w:r>
            <w:r w:rsidRPr="00E36717">
              <w:rPr>
                <w:i/>
                <w:color w:val="FF0000"/>
                <w:lang w:val="fr-FR"/>
              </w:rPr>
              <w:t xml:space="preserve"> </w:t>
            </w:r>
            <w:r w:rsidR="00E36717" w:rsidRPr="00E36717">
              <w:rPr>
                <w:i/>
                <w:color w:val="FF0000"/>
                <w:lang w:val="fr-FR"/>
              </w:rPr>
              <w:t>couplage étoile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FA1" w:rsidRPr="00E36717" w:rsidRDefault="00076FA1" w:rsidP="00076FA1">
            <w:pPr>
              <w:pStyle w:val="En-tte"/>
              <w:tabs>
                <w:tab w:val="left" w:pos="708"/>
              </w:tabs>
              <w:jc w:val="center"/>
              <w:rPr>
                <w:i/>
                <w:color w:val="FF0000"/>
                <w:szCs w:val="24"/>
                <w:lang w:val="fr-FR"/>
              </w:rPr>
            </w:pPr>
            <w:r w:rsidRPr="00E36717">
              <w:rPr>
                <w:i/>
                <w:color w:val="FF0000"/>
                <w:szCs w:val="24"/>
                <w:lang w:val="fr-FR"/>
              </w:rPr>
              <w:t>SP</w:t>
            </w:r>
          </w:p>
        </w:tc>
      </w:tr>
    </w:tbl>
    <w:p w:rsidR="00D35C5B" w:rsidRDefault="00D35C5B" w:rsidP="00254784">
      <w:pPr>
        <w:rPr>
          <w:lang w:val="fr-FR"/>
        </w:rPr>
      </w:pPr>
    </w:p>
    <w:bookmarkStart w:id="7" w:name="_Moteur_asynchrone_triphasé"/>
    <w:bookmarkEnd w:id="7"/>
    <w:p w:rsidR="0037430A" w:rsidRDefault="0037430A" w:rsidP="0037430A">
      <w:r>
        <w:fldChar w:fldCharType="begin"/>
      </w:r>
      <w:r>
        <w:instrText>HYPERLINK  \l "_top"</w:instrText>
      </w:r>
      <w:r>
        <w:fldChar w:fldCharType="separate"/>
      </w:r>
      <w:r>
        <w:rPr>
          <w:rStyle w:val="Lienhypertexte"/>
        </w:rPr>
        <w:t>Retour au haut de la page</w:t>
      </w:r>
      <w:r>
        <w:fldChar w:fldCharType="end"/>
      </w:r>
    </w:p>
    <w:p w:rsidR="00775BCE" w:rsidRDefault="00801860" w:rsidP="00775BCE">
      <w:pPr>
        <w:rPr>
          <w:lang w:val="fr-FR"/>
        </w:rPr>
      </w:pPr>
      <w:bookmarkStart w:id="8" w:name="_Moteur_asynchrone_triphasé_1"/>
      <w:bookmarkEnd w:id="8"/>
      <w:r>
        <w:rPr>
          <w:lang w:val="fr-FR"/>
        </w:rPr>
        <w:br w:type="page"/>
      </w:r>
    </w:p>
    <w:p w:rsidR="00D35C5B" w:rsidRDefault="00D35C5B" w:rsidP="00775BCE">
      <w:pPr>
        <w:pStyle w:val="Titre2"/>
        <w:rPr>
          <w:lang w:val="fr-FR"/>
        </w:rPr>
      </w:pPr>
      <w:bookmarkStart w:id="9" w:name="_Moteur_asynchrone_triphasé_2"/>
      <w:bookmarkEnd w:id="9"/>
      <w:r>
        <w:rPr>
          <w:lang w:val="fr-FR"/>
        </w:rPr>
        <w:lastRenderedPageBreak/>
        <w:t>Moteur asynchrone triphasé à bagues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3"/>
        <w:gridCol w:w="4253"/>
        <w:gridCol w:w="4254"/>
        <w:gridCol w:w="570"/>
        <w:gridCol w:w="566"/>
      </w:tblGrid>
      <w:tr w:rsidR="00D35C5B" w:rsidRPr="005709D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5B" w:rsidRPr="005709D9" w:rsidRDefault="00D35C5B" w:rsidP="00487E14">
            <w:pPr>
              <w:pStyle w:val="En-tte"/>
              <w:numPr>
                <w:ilvl w:val="0"/>
                <w:numId w:val="20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5B" w:rsidRDefault="00D35C5B" w:rsidP="00341D28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947819">
              <w:rPr>
                <w:szCs w:val="24"/>
              </w:rPr>
              <w:t>Dessiner l’allure du courant et du couple lors d</w:t>
            </w:r>
            <w:r>
              <w:rPr>
                <w:szCs w:val="24"/>
              </w:rPr>
              <w:t>'</w:t>
            </w:r>
            <w:r w:rsidRPr="00947819">
              <w:rPr>
                <w:szCs w:val="24"/>
              </w:rPr>
              <w:t>u</w:t>
            </w:r>
            <w:r>
              <w:rPr>
                <w:szCs w:val="24"/>
              </w:rPr>
              <w:t>n</w:t>
            </w:r>
            <w:r w:rsidRPr="00947819">
              <w:rPr>
                <w:szCs w:val="24"/>
              </w:rPr>
              <w:t xml:space="preserve"> démarrage d’un moteur triphasé asynchrone</w:t>
            </w:r>
            <w:r>
              <w:rPr>
                <w:szCs w:val="24"/>
              </w:rPr>
              <w:t xml:space="preserve"> à bagues. </w:t>
            </w:r>
            <w:r w:rsidR="00487E14">
              <w:rPr>
                <w:szCs w:val="24"/>
              </w:rPr>
              <w:t xml:space="preserve">Démarrage à  2 </w:t>
            </w:r>
            <w:proofErr w:type="spellStart"/>
            <w:r w:rsidR="00487E14">
              <w:rPr>
                <w:szCs w:val="24"/>
              </w:rPr>
              <w:t>palliers</w:t>
            </w:r>
            <w:proofErr w:type="spellEnd"/>
            <w:r w:rsidR="00487E14">
              <w:rPr>
                <w:szCs w:val="24"/>
              </w:rPr>
              <w:t>.</w:t>
            </w:r>
            <w:r w:rsidRPr="00947819">
              <w:rPr>
                <w:szCs w:val="24"/>
              </w:rPr>
              <w:t xml:space="preserve"> </w:t>
            </w:r>
          </w:p>
          <w:p w:rsidR="00D35C5B" w:rsidRPr="00947819" w:rsidRDefault="00D35C5B" w:rsidP="00341D28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947819">
              <w:rPr>
                <w:szCs w:val="24"/>
              </w:rPr>
              <w:t>Indiquer le(s) maxima (s) et les valeurs nominales</w:t>
            </w:r>
          </w:p>
          <w:p w:rsidR="00D35C5B" w:rsidRDefault="006F5FB6" w:rsidP="00341D28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3488739F" wp14:editId="71C871AD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130175</wp:posOffset>
                      </wp:positionV>
                      <wp:extent cx="4453890" cy="1611630"/>
                      <wp:effectExtent l="0" t="0" r="0" b="0"/>
                      <wp:wrapNone/>
                      <wp:docPr id="78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53890" cy="1611630"/>
                                <a:chOff x="2264" y="12763"/>
                                <a:chExt cx="7014" cy="2538"/>
                              </a:xfrm>
                            </wpg:grpSpPr>
                            <wps:wsp>
                              <wps:cNvPr id="83" name="Text Box 2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64" y="12763"/>
                                  <a:ext cx="687" cy="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1F76" w:rsidRDefault="00EB1F76" w:rsidP="00D35C5B">
                                    <w:r>
                                      <w:t>Id</w:t>
                                    </w:r>
                                  </w:p>
                                  <w:p w:rsidR="00EB1F76" w:rsidRDefault="00EB1F76" w:rsidP="00D35C5B">
                                    <w:r>
                                      <w:t>I</w:t>
                                    </w:r>
                                    <w:r w:rsidRPr="003B35BE">
                                      <w:rPr>
                                        <w:vertAlign w:val="subscript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Line 278"/>
                              <wps:cNvCnPr/>
                              <wps:spPr bwMode="auto">
                                <a:xfrm flipV="1">
                                  <a:off x="2849" y="12932"/>
                                  <a:ext cx="6" cy="18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279"/>
                              <wps:cNvCnPr/>
                              <wps:spPr bwMode="auto">
                                <a:xfrm flipH="1">
                                  <a:off x="2713" y="14770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280"/>
                              <wps:cNvCnPr/>
                              <wps:spPr bwMode="auto">
                                <a:xfrm flipH="1">
                                  <a:off x="2707" y="13448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281"/>
                              <wps:cNvCnPr/>
                              <wps:spPr bwMode="auto">
                                <a:xfrm flipH="1">
                                  <a:off x="2713" y="13780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282"/>
                              <wps:cNvCnPr/>
                              <wps:spPr bwMode="auto">
                                <a:xfrm flipH="1">
                                  <a:off x="2707" y="14108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283"/>
                              <wps:cNvCnPr/>
                              <wps:spPr bwMode="auto">
                                <a:xfrm flipH="1">
                                  <a:off x="2707" y="14438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284"/>
                              <wps:cNvCnPr/>
                              <wps:spPr bwMode="auto">
                                <a:xfrm>
                                  <a:off x="2832" y="14773"/>
                                  <a:ext cx="1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Text Box 2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99" y="14458"/>
                                  <a:ext cx="687" cy="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1F76" w:rsidRDefault="00EB1F76" w:rsidP="00D35C5B">
                                    <w:proofErr w:type="gramStart"/>
                                    <w:r>
                                      <w:t>n</w:t>
                                    </w:r>
                                    <w:proofErr w:type="gramEnd"/>
                                  </w:p>
                                  <w:p w:rsidR="00EB1F76" w:rsidRPr="003B35BE" w:rsidRDefault="00EB1F76" w:rsidP="00D35C5B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t>n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c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Line 286"/>
                              <wps:cNvCnPr/>
                              <wps:spPr bwMode="auto">
                                <a:xfrm flipV="1">
                                  <a:off x="3110" y="14771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287"/>
                              <wps:cNvCnPr/>
                              <wps:spPr bwMode="auto">
                                <a:xfrm flipV="1">
                                  <a:off x="3394" y="14771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288"/>
                              <wps:cNvCnPr/>
                              <wps:spPr bwMode="auto">
                                <a:xfrm flipV="1">
                                  <a:off x="3678" y="14771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289"/>
                              <wps:cNvCnPr/>
                              <wps:spPr bwMode="auto">
                                <a:xfrm flipV="1">
                                  <a:off x="3962" y="14771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290"/>
                              <wps:cNvCnPr/>
                              <wps:spPr bwMode="auto">
                                <a:xfrm flipV="1">
                                  <a:off x="4246" y="14771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291"/>
                              <wps:cNvCnPr/>
                              <wps:spPr bwMode="auto">
                                <a:xfrm>
                                  <a:off x="4681" y="14852"/>
                                  <a:ext cx="3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98" name="Group 2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33" y="12763"/>
                                  <a:ext cx="3045" cy="2538"/>
                                  <a:chOff x="6233" y="12763"/>
                                  <a:chExt cx="3045" cy="2538"/>
                                </a:xfrm>
                              </wpg:grpSpPr>
                              <wps:wsp>
                                <wps:cNvPr id="99" name="Text Box 29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33" y="12763"/>
                                    <a:ext cx="687" cy="7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B1F76" w:rsidRDefault="00EB1F76" w:rsidP="00D35C5B">
                                      <w:r>
                                        <w:t>M</w:t>
                                      </w:r>
                                    </w:p>
                                    <w:p w:rsidR="00EB1F76" w:rsidRDefault="00EB1F76" w:rsidP="00D35C5B">
                                      <w:r>
                                        <w:t>M</w:t>
                                      </w:r>
                                      <w:r w:rsidRPr="00765BBE">
                                        <w:rPr>
                                          <w:vertAlign w:val="subscript"/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Line 294"/>
                                <wps:cNvCnPr/>
                                <wps:spPr bwMode="auto">
                                  <a:xfrm flipV="1">
                                    <a:off x="6818" y="12932"/>
                                    <a:ext cx="6" cy="18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" name="Line 295"/>
                                <wps:cNvCnPr/>
                                <wps:spPr bwMode="auto">
                                  <a:xfrm>
                                    <a:off x="6824" y="14778"/>
                                    <a:ext cx="170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" name="Text Box 2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91" y="14509"/>
                                    <a:ext cx="687" cy="7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B1F76" w:rsidRDefault="00EB1F76" w:rsidP="00D35C5B">
                                      <w:proofErr w:type="gramStart"/>
                                      <w:r>
                                        <w:t>n</w:t>
                                      </w:r>
                                      <w:proofErr w:type="gramEnd"/>
                                    </w:p>
                                    <w:p w:rsidR="00EB1F76" w:rsidRPr="003B35BE" w:rsidRDefault="00EB1F76" w:rsidP="00D35C5B">
                                      <w:proofErr w:type="spellStart"/>
                                      <w:proofErr w:type="gramStart"/>
                                      <w:r>
                                        <w:t>n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c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Line 297"/>
                                <wps:cNvCnPr/>
                                <wps:spPr bwMode="auto">
                                  <a:xfrm flipV="1">
                                    <a:off x="7102" y="14776"/>
                                    <a:ext cx="0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" name="Line 298"/>
                                <wps:cNvCnPr/>
                                <wps:spPr bwMode="auto">
                                  <a:xfrm flipV="1">
                                    <a:off x="7386" y="14776"/>
                                    <a:ext cx="0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" name="Line 299"/>
                                <wps:cNvCnPr/>
                                <wps:spPr bwMode="auto">
                                  <a:xfrm flipV="1">
                                    <a:off x="7670" y="14776"/>
                                    <a:ext cx="0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" name="Line 300"/>
                                <wps:cNvCnPr/>
                                <wps:spPr bwMode="auto">
                                  <a:xfrm flipV="1">
                                    <a:off x="7954" y="14776"/>
                                    <a:ext cx="0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" name="Line 301"/>
                                <wps:cNvCnPr/>
                                <wps:spPr bwMode="auto">
                                  <a:xfrm flipV="1">
                                    <a:off x="8238" y="14776"/>
                                    <a:ext cx="0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" name="Line 302"/>
                                <wps:cNvCnPr/>
                                <wps:spPr bwMode="auto">
                                  <a:xfrm flipH="1">
                                    <a:off x="6682" y="14494"/>
                                    <a:ext cx="1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" name="Line 303"/>
                                <wps:cNvCnPr/>
                                <wps:spPr bwMode="auto">
                                  <a:xfrm flipH="1">
                                    <a:off x="6676" y="13356"/>
                                    <a:ext cx="1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" name="Line 304"/>
                                <wps:cNvCnPr/>
                                <wps:spPr bwMode="auto">
                                  <a:xfrm flipH="1">
                                    <a:off x="6682" y="13642"/>
                                    <a:ext cx="1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" name="Line 305"/>
                                <wps:cNvCnPr/>
                                <wps:spPr bwMode="auto">
                                  <a:xfrm flipH="1">
                                    <a:off x="6676" y="13924"/>
                                    <a:ext cx="1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" name="Line 306"/>
                                <wps:cNvCnPr/>
                                <wps:spPr bwMode="auto">
                                  <a:xfrm flipH="1">
                                    <a:off x="6676" y="14208"/>
                                    <a:ext cx="1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" name="Line 307"/>
                                <wps:cNvCnPr/>
                                <wps:spPr bwMode="auto">
                                  <a:xfrm>
                                    <a:off x="8673" y="14857"/>
                                    <a:ext cx="34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" name="Line 308"/>
                                <wps:cNvCnPr/>
                                <wps:spPr bwMode="auto">
                                  <a:xfrm>
                                    <a:off x="6324" y="13107"/>
                                    <a:ext cx="28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5" name="Line 309"/>
                              <wps:cNvCnPr/>
                              <wps:spPr bwMode="auto">
                                <a:xfrm>
                                  <a:off x="2379" y="13119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6" o:spid="_x0000_s1026" style="position:absolute;margin-left:23pt;margin-top:10.25pt;width:350.7pt;height:126.9pt;z-index:251662848" coordorigin="2264,12763" coordsize="7014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77" o:spid="_x0000_s1027" type="#_x0000_t202" style="position:absolute;left:2264;top:12763;width:687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    <v:textbox>
                          <w:txbxContent>
                            <w:p w:rsidR="00782DDF" w:rsidRDefault="00782DDF" w:rsidP="00D35C5B">
                              <w:r>
                                <w:t>Id</w:t>
                              </w:r>
                            </w:p>
                            <w:p w:rsidR="00782DDF" w:rsidRDefault="00782DDF" w:rsidP="00D35C5B">
                              <w:r>
                                <w:t>I</w:t>
                              </w:r>
                              <w:r w:rsidRPr="003B35BE"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line id="Line 278" o:spid="_x0000_s1028" style="position:absolute;flip:y;visibility:visible;mso-wrap-style:square" from="2849,12932" to="2855,14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4b9sQAAADbAAAADwAAAGRycy9kb3ducmV2LnhtbESPQWvCQBCF7wX/wzJCL6FuqkU0uoq1&#10;FQTxUNuDxyE7JsHsbMhONf57Vyj0+HjzvjdvvuxcrS7UhsqzgddBCoo497biwsDP9+ZlAioIssXa&#10;Mxm4UYDlovc0x8z6K3/R5SCFihAOGRooRZpM65CX5DAMfEMcvZNvHUqUbaFti9cId7UepulYO6w4&#10;NpTY0Lqk/Hz4dfGNzZ4/RqPk3ekkmdLnUXapFmOe+91qBkqok//jv/TWGpi8wW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hv2xAAAANsAAAAPAAAAAAAAAAAA&#10;AAAAAKECAABkcnMvZG93bnJldi54bWxQSwUGAAAAAAQABAD5AAAAkgMAAAAA&#10;">
                        <v:stroke endarrow="block"/>
                      </v:line>
                      <v:line id="Line 279" o:spid="_x0000_s1029" style="position:absolute;flip:x;visibility:visible;mso-wrap-style:square" from="2713,14770" to="2855,14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UfMYAAADbAAAADwAAAGRycy9kb3ducmV2LnhtbESPQWsCMRSE7wX/Q3iCl1KzlbasW6OI&#10;IPTgRS0rvT03r5tlNy/bJNXtvzeFQo/DzHzDLFaD7cSFfGgcK3icZiCIK6cbrhW8H7cPOYgQkTV2&#10;jknBDwVYLUd3Cyy0u/KeLodYiwThUKACE2NfSBkqQxbD1PXEyft03mJM0tdSe7wmuO3kLMtepMWG&#10;04LBnjaGqvbwbRXIfHf/5dfnp7ZsT6e5Kauy/9gpNRkP61cQkYb4H/5rv2kF+T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+FHzGAAAA2wAAAA8AAAAAAAAA&#10;AAAAAAAAoQIAAGRycy9kb3ducmV2LnhtbFBLBQYAAAAABAAEAPkAAACUAwAAAAA=&#10;"/>
                      <v:line id="Line 280" o:spid="_x0000_s1030" style="position:absolute;flip:x;visibility:visible;mso-wrap-style:square" from="2707,13448" to="2849,1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yKC8UAAADbAAAADwAAAGRycy9kb3ducmV2LnhtbESPQWsCMRSE70L/Q3gFL1KzliLb1Sgi&#10;FHrwUltWentuXjfLbl62SarrvzdCweMwM98wy/VgO3EiHxrHCmbTDARx5XTDtYKvz7enHESIyBo7&#10;x6TgQgHWq4fREgvtzvxBp32sRYJwKFCBibEvpAyVIYth6nri5P04bzEm6WupPZ4T3HbyOcvm0mLD&#10;acFgT1tDVbv/swpkvpv8+s3xpS3bw+HVlFXZf++UGj8OmwWISEO8h//b71pBPo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yKC8UAAADbAAAADwAAAAAAAAAA&#10;AAAAAAChAgAAZHJzL2Rvd25yZXYueG1sUEsFBgAAAAAEAAQA+QAAAJMDAAAAAA==&#10;"/>
                      <v:line id="Line 281" o:spid="_x0000_s1031" style="position:absolute;flip:x;visibility:visible;mso-wrap-style:square" from="2713,13780" to="2855,1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vkMYAAADbAAAADwAAAGRycy9kb3ducmV2LnhtbESPQWsCMRSE7wX/Q3iCl1KzldKuW6OI&#10;IPTgRS0rvT03r5tlNy/bJNXtvzeFQo/DzHzDLFaD7cSFfGgcK3icZiCIK6cbrhW8H7cPOYgQkTV2&#10;jknBDwVYLUd3Cyy0u/KeLodYiwThUKACE2NfSBkqQxbD1PXEyft03mJM0tdSe7wmuO3kLMuepcWG&#10;04LBnjaGqvbwbRXIfHf/5dfnp7ZsT6e5Kauy/9gpNRkP61cQkYb4H/5rv2kF+Qv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gL5DGAAAA2wAAAA8AAAAAAAAA&#10;AAAAAAAAoQIAAGRycy9kb3ducmV2LnhtbFBLBQYAAAAABAAEAPkAAACUAwAAAAA=&#10;"/>
                      <v:line id="Line 282" o:spid="_x0000_s1032" style="position:absolute;flip:x;visibility:visible;mso-wrap-style:square" from="2707,14108" to="2849,1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+74s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sam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+74sIAAADbAAAADwAAAAAAAAAAAAAA&#10;AAChAgAAZHJzL2Rvd25yZXYueG1sUEsFBgAAAAAEAAQA+QAAAJADAAAAAA==&#10;"/>
                      <v:line id="Line 283" o:spid="_x0000_s1033" style="position:absolute;flip:x;visibility:visible;mso-wrap-style:square" from="2707,14438" to="2849,14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MeecUAAADbAAAADwAAAGRycy9kb3ducmV2LnhtbESPQWsCMRSE74X+h/AKvZSatRRZV6NI&#10;QfDgpVpWenvdPDfLbl62SdTtv28EweMwM98w8+VgO3EmHxrHCsajDARx5XTDtYKv/fo1BxEissbO&#10;MSn4owDLxePDHAvtLvxJ512sRYJwKFCBibEvpAyVIYth5Hri5B2dtxiT9LXUHi8Jbjv5lmUTabHh&#10;tGCwpw9DVbs7WQUy3778+tXPe1u2h8PUlFXZf2+Ven4aVjMQkYZ4D9/aG60gn8L1S/oB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MeecUAAADbAAAADwAAAAAAAAAA&#10;AAAAAAChAgAAZHJzL2Rvd25yZXYueG1sUEsFBgAAAAAEAAQA+QAAAJMDAAAAAA==&#10;"/>
                      <v:line id="Line 284" o:spid="_x0000_s1034" style="position:absolute;visibility:visible;mso-wrap-style:square" from="2832,14773" to="4536,14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oLZsEAAADbAAAADwAAAGRycy9kb3ducmV2LnhtbERPTWvCMBi+D/wP4R3sNlN3mLYzyrAM&#10;PDjBDzy/a16bYvOmNLHGf78cBI8Pz/d8GW0rBup941jBZJyBIK6cbrhWcDz8vM9A+ICssXVMCu7k&#10;YbkYvcyx0O7GOxr2oRYphH2BCkwIXSGlrwxZ9GPXESfu7HqLIcG+lrrHWwq3rfzIsk9pseHUYLCj&#10;laHqsr9aBVNT7uRUlpvDthyaSR5/4+kvV+rtNX5/gQgUw1P8cK+1gjytT1/SD5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gtmwQAAANsAAAAPAAAAAAAAAAAAAAAA&#10;AKECAABkcnMvZG93bnJldi54bWxQSwUGAAAAAAQABAD5AAAAjwMAAAAA&#10;">
                        <v:stroke endarrow="block"/>
                      </v:line>
                      <v:shape id="Text Box 285" o:spid="_x0000_s1035" type="#_x0000_t202" style="position:absolute;left:4599;top:14458;width:687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    <v:textbox>
                          <w:txbxContent>
                            <w:p w:rsidR="00782DDF" w:rsidRDefault="00782DDF" w:rsidP="00D35C5B">
                              <w:proofErr w:type="gramStart"/>
                              <w:r>
                                <w:t>n</w:t>
                              </w:r>
                              <w:proofErr w:type="gramEnd"/>
                            </w:p>
                            <w:p w:rsidR="00782DDF" w:rsidRPr="003B35BE" w:rsidRDefault="00782DDF" w:rsidP="00D35C5B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t>n</w:t>
                              </w:r>
                              <w:r>
                                <w:rPr>
                                  <w:vertAlign w:val="subscript"/>
                                </w:rPr>
                                <w:t>c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  <v:line id="Line 286" o:spid="_x0000_s1036" style="position:absolute;flip:y;visibility:visible;mso-wrap-style:square" from="3110,14771" to="3110,14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4a1c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mY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4a1cUAAADbAAAADwAAAAAAAAAA&#10;AAAAAAChAgAAZHJzL2Rvd25yZXYueG1sUEsFBgAAAAAEAAQA+QAAAJMDAAAAAA==&#10;"/>
                      <v:line id="Line 287" o:spid="_x0000_s1037" style="position:absolute;flip:y;visibility:visible;mso-wrap-style:square" from="3394,14771" to="3394,14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/T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82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Cv07GAAAA2wAAAA8AAAAAAAAA&#10;AAAAAAAAoQIAAGRycy9kb3ducmV2LnhtbFBLBQYAAAAABAAEAPkAAACUAwAAAAA=&#10;"/>
                      <v:line id="Line 288" o:spid="_x0000_s1038" style="position:absolute;flip:y;visibility:visible;mso-wrap-style:square" from="3678,14771" to="3678,14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snOs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LG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snOsUAAADbAAAADwAAAAAAAAAA&#10;AAAAAAChAgAAZHJzL2Rvd25yZXYueG1sUEsFBgAAAAAEAAQA+QAAAJMDAAAAAA==&#10;"/>
                      <v:line id="Line 289" o:spid="_x0000_s1039" style="position:absolute;flip:y;visibility:visible;mso-wrap-style:square" from="3962,14771" to="3962,14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Coc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8x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ngqHGAAAA2wAAAA8AAAAAAAAA&#10;AAAAAAAAoQIAAGRycy9kb3ducmV2LnhtbFBLBQYAAAAABAAEAPkAAACUAwAAAAA=&#10;"/>
                      <v:line id="Line 290" o:spid="_x0000_s1040" style="position:absolute;flip:y;visibility:visible;mso-wrap-style:square" from="4246,14771" to="4246,14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Uc1s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LO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Uc1sUAAADbAAAADwAAAAAAAAAA&#10;AAAAAAChAgAAZHJzL2Rvd25yZXYueG1sUEsFBgAAAAAEAAQA+QAAAJMDAAAAAA==&#10;"/>
                      <v:line id="Line 291" o:spid="_x0000_s1041" style="position:absolute;visibility:visible;mso-wrap-style:square" from="4681,14852" to="5024,14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      <v:group id="Group 292" o:spid="_x0000_s1042" style="position:absolute;left:6233;top:12763;width:3045;height:2538" coordorigin="6233,12763" coordsize="3045,2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<v:shape id="Text Box 293" o:spid="_x0000_s1043" type="#_x0000_t202" style="position:absolute;left:6233;top:12763;width:687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      <v:textbox>
                            <w:txbxContent>
                              <w:p w:rsidR="00782DDF" w:rsidRDefault="00782DDF" w:rsidP="00D35C5B">
                                <w:r>
                                  <w:t>M</w:t>
                                </w:r>
                              </w:p>
                              <w:p w:rsidR="00782DDF" w:rsidRDefault="00782DDF" w:rsidP="00D35C5B">
                                <w:r>
                                  <w:t>M</w:t>
                                </w:r>
                                <w:r w:rsidRPr="00765BBE">
                                  <w:rPr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shape>
                        <v:line id="Line 294" o:spid="_x0000_s1044" style="position:absolute;flip:y;visibility:visible;mso-wrap-style:square" from="6818,12932" to="6824,14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6X2cQAAADcAAAADwAAAGRycy9kb3ducmV2LnhtbESPQUsDQQyF74L/YYjgZbEzbUF07bTY&#10;1kJBPFg9eAw7cXdxJ7PspO36782h4C2PvO/lZbEaY2dONOQ2sYfpxIEhrlJoufbw+bG7ewCTBTlg&#10;l5g8/FKG1fL6aoFlSGd+p9NBaqMhnEv00Ij0pbW5aihinqSeWHffaYgoKofahgHPGh47O3Pu3kZs&#10;WS802NOmoerncIxaY/fG2/m8WEdbFI/08iWvzor3tzfj8xMYoVH+zRd6H5RzWl+f0Qns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vpfZxAAAANwAAAAPAAAAAAAAAAAA&#10;AAAAAKECAABkcnMvZG93bnJldi54bWxQSwUGAAAAAAQABAD5AAAAkgMAAAAA&#10;">
                          <v:stroke endarrow="block"/>
                        </v:line>
                        <v:line id="Line 295" o:spid="_x0000_s1045" style="position:absolute;visibility:visible;mso-wrap-style:square" from="6824,14778" to="8528,14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110cIAAADc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WQ6PZ9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110cIAAADcAAAADwAAAAAAAAAAAAAA&#10;AAChAgAAZHJzL2Rvd25yZXYueG1sUEsFBgAAAAAEAAQA+QAAAJADAAAAAA==&#10;">
                          <v:stroke endarrow="block"/>
                        </v:line>
                        <v:shape id="Text Box 296" o:spid="_x0000_s1046" type="#_x0000_t202" style="position:absolute;left:8591;top:14509;width:687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      <v:textbox>
                            <w:txbxContent>
                              <w:p w:rsidR="00782DDF" w:rsidRDefault="00782DDF" w:rsidP="00D35C5B">
                                <w:proofErr w:type="gramStart"/>
                                <w:r>
                                  <w:t>n</w:t>
                                </w:r>
                                <w:proofErr w:type="gramEnd"/>
                              </w:p>
                              <w:p w:rsidR="00782DDF" w:rsidRPr="003B35BE" w:rsidRDefault="00782DDF" w:rsidP="00D35C5B">
                                <w:proofErr w:type="spellStart"/>
                                <w:proofErr w:type="gramStart"/>
                                <w:r>
                                  <w:t>n</w:t>
                                </w:r>
                                <w:r>
                                  <w:rPr>
                                    <w:vertAlign w:val="subscript"/>
                                  </w:rPr>
                                  <w:t>c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shape>
                        <v:line id="Line 297" o:spid="_x0000_s1047" style="position:absolute;flip:y;visibility:visible;mso-wrap-style:square" from="7102,14776" to="7102,1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f1sQAAADcAAAADwAAAGRycy9kb3ducmV2LnhtbERPTWsCMRC9F/wPYQQvotnaIro1ihQK&#10;PXipyoq3cTPdLLuZbJNUt/++KQi9zeN9zmrT21ZcyYfasYLHaQaCuHS65krB8fA2WYAIEVlj65gU&#10;/FCAzXrwsMJcuxt/0HUfK5FCOOSowMTY5VKG0pDFMHUdceI+nbcYE/SV1B5vKdy2cpZlc2mx5tRg&#10;sKNXQ2Wz/7YK5GI3/vLby3NTNKfT0hRl0Z13So2G/fYFRKQ+/ovv7ned5md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x/WxAAAANwAAAAPAAAAAAAAAAAA&#10;AAAAAKECAABkcnMvZG93bnJldi54bWxQSwUGAAAAAAQABAD5AAAAkgMAAAAA&#10;"/>
                        <v:line id="Line 298" o:spid="_x0000_s1048" style="position:absolute;flip:y;visibility:visible;mso-wrap-style:square" from="7386,14776" to="7386,1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HosMAAADc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dkIbs+kC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mh6LDAAAA3AAAAA8AAAAAAAAAAAAA&#10;AAAAoQIAAGRycy9kb3ducmV2LnhtbFBLBQYAAAAABAAEAPkAAACRAwAAAAA=&#10;"/>
                        <v:line id="Line 299" o:spid="_x0000_s1049" style="position:absolute;flip:y;visibility:visible;mso-wrap-style:square" from="7670,14776" to="7670,1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oiOcQAAADcAAAADwAAAGRycy9kb3ducmV2LnhtbERPTWsCMRC9F/wPYQQvotlKK7o1ihQK&#10;PXipyoq3cTPdLLuZbJNUt/++KQi9zeN9zmrT21ZcyYfasYLHaQaCuHS65krB8fA2WYAIEVlj65gU&#10;/FCAzXrwsMJcuxt/0HUfK5FCOOSowMTY5VKG0pDFMHUdceI+nbcYE/SV1B5vKdy2cpZlc2mx5tRg&#10;sKNXQ2Wz/7YK5GI3/vLby1NTNKfT0hRl0Z13So2G/fYFRKQ+/ovv7ned5mf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iI5xAAAANwAAAAPAAAAAAAAAAAA&#10;AAAAAKECAABkcnMvZG93bnJldi54bWxQSwUGAAAAAAQABAD5AAAAkgMAAAAA&#10;"/>
                        <v:line id="Line 300" o:spid="_x0000_s1050" style="position:absolute;flip:y;visibility:visible;mso-wrap-style:square" from="7954,14776" to="7954,1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8TsMAAADc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GwK/8+k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4vE7DAAAA3AAAAA8AAAAAAAAAAAAA&#10;AAAAoQIAAGRycy9kb3ducmV2LnhtbFBLBQYAAAAABAAEAPkAAACRAwAAAAA=&#10;"/>
                        <v:line id="Line 301" o:spid="_x0000_s1051" style="position:absolute;flip:y;visibility:visible;mso-wrap-style:square" from="8238,14776" to="8238,1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Z1cQAAADcAAAADwAAAGRycy9kb3ducmV2LnhtbERPTWsCMRC9F/wPYQQvotlKqbo1ihQK&#10;PXipyoq3cTPdLLuZbJNUt/++KQi9zeN9zmrT21ZcyYfasYLHaQaCuHS65krB8fA2WYAIEVlj65gU&#10;/FCAzXrwsMJcuxt/0HUfK5FCOOSowMTY5VKG0pDFMHUdceI+nbcYE/SV1B5vKdy2cpZlz9JizanB&#10;YEevhspm/20VyMVu/OW3l6emaE6npSnKojvvlBoN++0LiEh9/Bff3e86zc/m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BnVxAAAANwAAAAPAAAAAAAAAAAA&#10;AAAAAKECAABkcnMvZG93bnJldi54bWxQSwUGAAAAAAQABAD5AAAAkgMAAAAA&#10;"/>
                        <v:line id="Line 302" o:spid="_x0000_s1052" style="position:absolute;flip:x;visibility:visible;mso-wrap-style:square" from="6682,14494" to="6824,14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uNp8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Wn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42nxwAAANwAAAAPAAAAAAAA&#10;AAAAAAAAAKECAABkcnMvZG93bnJldi54bWxQSwUGAAAAAAQABAD5AAAAlQMAAAAA&#10;"/>
                        <v:line id="Line 303" o:spid="_x0000_s1053" style="position:absolute;flip:x;visibility:visible;mso-wrap-style:square" from="6676,13356" to="6818,1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oPMMAAADc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7MJ3J5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KDzDAAAA3AAAAA8AAAAAAAAAAAAA&#10;AAAAoQIAAGRycy9kb3ducmV2LnhtbFBLBQYAAAAABAAEAPkAAACRAwAAAAA=&#10;"/>
                        <v:line id="Line 304" o:spid="_x0000_s1054" style="position:absolute;flip:x;visibility:visible;mso-wrap-style:square" from="6682,13642" to="6824,1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XfM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Bd8xwAAANwAAAAPAAAAAAAA&#10;AAAAAAAAAKECAABkcnMvZG93bnJldi54bWxQSwUGAAAAAAQABAD5AAAAlQMAAAAA&#10;"/>
                        <v:line id="Line 305" o:spid="_x0000_s1055" style="position:absolute;flip:x;visibility:visible;mso-wrap-style:square" from="6676,13924" to="6818,13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y58QAAADcAAAADwAAAGRycy9kb3ducmV2LnhtbERPTWsCMRC9C/0PYQq9SM1ukWJXo0ih&#10;4MFLbVnpbdxMN8tuJtsk6vbfG0HwNo/3OYvVYDtxIh8axwrySQaCuHK64VrB99fH8wxEiMgaO8ek&#10;4J8CrJYPowUW2p35k067WIsUwqFABSbGvpAyVIYshonriRP367zFmKCvpfZ4TuG2ky9Z9iotNpwa&#10;DPb0bqhqd0erQM624z+/Pkzbst3v30xZlf3PVqmnx2E9BxFpiHfxzb3RaX6ew/WZdIF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SLLnxAAAANwAAAAPAAAAAAAAAAAA&#10;AAAAAKECAABkcnMvZG93bnJldi54bWxQSwUGAAAAAAQABAD5AAAAkgMAAAAA&#10;"/>
                        <v:line id="Line 306" o:spid="_x0000_s1056" style="position:absolute;flip:x;visibility:visible;mso-wrap-style:square" from="6676,14208" to="6818,1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oskMQAAADcAAAADwAAAGRycy9kb3ducmV2LnhtbERPTWsCMRC9F/wPYQQvpWaVUnRrFBEE&#10;D15qZcXbdDPdLLuZrEnU7b9vCgVv83ifs1j1thU38qF2rGAyzkAQl07XXCk4fm5fZiBCRNbYOiYF&#10;PxRgtRw8LTDX7s4fdDvESqQQDjkqMDF2uZShNGQxjF1HnLhv5y3GBH0ltcd7CretnGbZm7RYc2ow&#10;2NHGUNkcrlaBnO2fL3799doUzek0N0VZdOe9UqNhv34HEamPD/G/e6fT/MkU/p5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iyQxAAAANwAAAAPAAAAAAAAAAAA&#10;AAAAAKECAABkcnMvZG93bnJldi54bWxQSwUGAAAAAAQABAD5AAAAkgMAAAAA&#10;"/>
                        <v:line id="Line 307" o:spid="_x0000_s1057" style="position:absolute;visibility:visible;mso-wrap-style:square" from="8673,14857" to="9016,1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        <v:line id="Line 308" o:spid="_x0000_s1058" style="position:absolute;visibility:visible;mso-wrap-style:square" from="6324,13107" to="6609,13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QAM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5AAxAAAANwAAAAPAAAAAAAAAAAA&#10;AAAAAKECAABkcnMvZG93bnJldi54bWxQSwUGAAAAAAQABAD5AAAAkgMAAAAA&#10;"/>
                      </v:group>
                      <v:line id="Line 309" o:spid="_x0000_s1059" style="position:absolute;visibility:visible;mso-wrap-style:square" from="2379,13119" to="2664,1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    </v:group>
                  </w:pict>
                </mc:Fallback>
              </mc:AlternateContent>
            </w:r>
          </w:p>
          <w:p w:rsidR="00D35C5B" w:rsidRDefault="00D35C5B" w:rsidP="00341D28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D35C5B" w:rsidRDefault="00D35C5B" w:rsidP="00341D28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D35C5B" w:rsidRDefault="00D35C5B" w:rsidP="00341D28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D35C5B" w:rsidRDefault="00D35C5B" w:rsidP="00341D28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D35C5B" w:rsidRDefault="00D35C5B" w:rsidP="00341D28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D35C5B" w:rsidRDefault="00D35C5B" w:rsidP="00341D28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D35C5B" w:rsidRDefault="00D35C5B" w:rsidP="00341D28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D35C5B" w:rsidRDefault="00D35C5B" w:rsidP="00341D28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D35C5B" w:rsidRPr="005709D9" w:rsidRDefault="00D35C5B" w:rsidP="00341D28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5B" w:rsidRPr="005709D9" w:rsidRDefault="00D35C5B" w:rsidP="00341D28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5B" w:rsidRPr="005709D9" w:rsidRDefault="00D35C5B" w:rsidP="00341D28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D35C5B" w:rsidRPr="005709D9">
        <w:tc>
          <w:tcPr>
            <w:tcW w:w="9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5B" w:rsidRDefault="00D35C5B" w:rsidP="00341D28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</w:p>
          <w:p w:rsidR="00D35C5B" w:rsidRPr="00325FEE" w:rsidRDefault="00D35C5B" w:rsidP="00341D28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b/>
                <w:i/>
                <w:lang w:val="fr-FR"/>
              </w:rPr>
              <w:tab/>
            </w:r>
            <w:r>
              <w:rPr>
                <w:b/>
                <w:i/>
                <w:lang w:val="fr-FR"/>
              </w:rPr>
              <w:tab/>
            </w:r>
            <w:r w:rsidR="006F5FB6">
              <w:rPr>
                <w:b/>
                <w:i/>
                <w:noProof/>
                <w:lang w:eastAsia="fr-CH"/>
              </w:rPr>
              <w:drawing>
                <wp:inline distT="0" distB="0" distL="0" distR="0" wp14:anchorId="31BDEEA9" wp14:editId="5E79AA20">
                  <wp:extent cx="1819910" cy="1664970"/>
                  <wp:effectExtent l="0" t="0" r="889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  <w:r w:rsidR="006F5FB6">
              <w:rPr>
                <w:i/>
                <w:noProof/>
                <w:lang w:eastAsia="fr-CH"/>
              </w:rPr>
              <w:drawing>
                <wp:inline distT="0" distB="0" distL="0" distR="0" wp14:anchorId="7C807A91" wp14:editId="67EB10EC">
                  <wp:extent cx="1751330" cy="1483995"/>
                  <wp:effectExtent l="0" t="0" r="1270" b="190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C5B" w:rsidRPr="005709D9" w:rsidRDefault="00D35C5B" w:rsidP="00341D28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487E14" w:rsidRPr="005709D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E14" w:rsidRPr="005709D9" w:rsidRDefault="00487E14" w:rsidP="00341D28">
            <w:pPr>
              <w:pStyle w:val="En-tte"/>
              <w:numPr>
                <w:ilvl w:val="0"/>
                <w:numId w:val="20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7E14" w:rsidRDefault="00341D28" w:rsidP="00341D28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Compléter le schéma </w:t>
            </w:r>
            <w:proofErr w:type="spellStart"/>
            <w:r>
              <w:rPr>
                <w:szCs w:val="24"/>
                <w:lang w:val="fr-FR"/>
              </w:rPr>
              <w:t>çi-contre</w:t>
            </w:r>
            <w:proofErr w:type="spellEnd"/>
            <w:r>
              <w:rPr>
                <w:szCs w:val="24"/>
                <w:lang w:val="fr-FR"/>
              </w:rPr>
              <w:t>.</w:t>
            </w:r>
          </w:p>
          <w:p w:rsidR="00341D28" w:rsidRDefault="00341D28" w:rsidP="00341D28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Soit </w:t>
            </w:r>
            <w:r w:rsidR="00070DAC">
              <w:rPr>
                <w:szCs w:val="24"/>
                <w:lang w:val="fr-FR"/>
              </w:rPr>
              <w:t>moteur triphasé</w:t>
            </w:r>
            <w:r>
              <w:rPr>
                <w:szCs w:val="24"/>
                <w:lang w:val="fr-FR"/>
              </w:rPr>
              <w:t xml:space="preserve"> à bagues, stator couplé en triangle. Rotor à 2 </w:t>
            </w:r>
            <w:proofErr w:type="spellStart"/>
            <w:r>
              <w:rPr>
                <w:szCs w:val="24"/>
                <w:lang w:val="fr-FR"/>
              </w:rPr>
              <w:t>palliers</w:t>
            </w:r>
            <w:proofErr w:type="spellEnd"/>
          </w:p>
        </w:tc>
        <w:tc>
          <w:tcPr>
            <w:tcW w:w="4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E14" w:rsidRPr="005709D9" w:rsidRDefault="00487E14" w:rsidP="00341D28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object w:dxaOrig="4455" w:dyaOrig="8175">
                <v:shape id="_x0000_i1055" type="#_x0000_t75" style="width:175.95pt;height:324.3pt" o:ole="">
                  <v:imagedata r:id="rId66" o:title=""/>
                </v:shape>
                <o:OLEObject Type="Embed" ProgID="PBrush" ShapeID="_x0000_i1055" DrawAspect="Content" ObjectID="_1536568649" r:id="rId67"/>
              </w:objec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E14" w:rsidRPr="005709D9" w:rsidRDefault="00487E14" w:rsidP="00341D28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E14" w:rsidRPr="005709D9" w:rsidRDefault="00487E14" w:rsidP="00341D28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</w:tbl>
    <w:p w:rsidR="0037430A" w:rsidRDefault="0037430A"/>
    <w:p w:rsidR="0037430A" w:rsidRDefault="0034701F" w:rsidP="0037430A">
      <w:hyperlink w:anchor="_top" w:history="1">
        <w:r w:rsidR="0037430A">
          <w:rPr>
            <w:rStyle w:val="Lienhypertexte"/>
          </w:rPr>
          <w:t>Retour au haut de la page</w:t>
        </w:r>
      </w:hyperlink>
    </w:p>
    <w:p w:rsidR="0037430A" w:rsidRDefault="0037430A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3"/>
        <w:gridCol w:w="8507"/>
        <w:gridCol w:w="570"/>
        <w:gridCol w:w="566"/>
      </w:tblGrid>
      <w:tr w:rsidR="00487E14" w:rsidRPr="005709D9"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E14" w:rsidRDefault="00487E14" w:rsidP="00341D28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lastRenderedPageBreak/>
              <w:t>Réponse(s):</w:t>
            </w:r>
          </w:p>
          <w:p w:rsidR="00487E14" w:rsidRPr="00487E14" w:rsidRDefault="00487E14" w:rsidP="00341D28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b/>
                <w:i/>
                <w:lang w:val="fr-FR"/>
              </w:rPr>
              <w:tab/>
            </w:r>
            <w:r>
              <w:rPr>
                <w:b/>
                <w:i/>
                <w:lang w:val="fr-FR"/>
              </w:rPr>
              <w:tab/>
            </w:r>
            <w:r>
              <w:rPr>
                <w:b/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  <w:r w:rsidR="006F5FB6">
              <w:rPr>
                <w:i/>
                <w:noProof/>
                <w:lang w:eastAsia="fr-CH"/>
              </w:rPr>
              <w:drawing>
                <wp:inline distT="0" distB="0" distL="0" distR="0" wp14:anchorId="3FF51E80" wp14:editId="399FFC80">
                  <wp:extent cx="1268095" cy="2630805"/>
                  <wp:effectExtent l="0" t="0" r="825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263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E14" w:rsidRPr="005709D9" w:rsidRDefault="00487E14" w:rsidP="00341D28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EC65BE" w:rsidRPr="005709D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04D96">
            <w:pPr>
              <w:pStyle w:val="En-tte"/>
              <w:numPr>
                <w:ilvl w:val="0"/>
                <w:numId w:val="20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Quelles caractéristiques correspondent au démarrage d'un moteur asynchrone triphasé à bagues? (2 réponses)  </w:t>
            </w:r>
          </w:p>
          <w:p w:rsidR="00EC65BE" w:rsidRDefault="006F5FB6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i/>
                <w:noProof/>
                <w:lang w:eastAsia="fr-CH"/>
              </w:rPr>
              <w:drawing>
                <wp:inline distT="0" distB="0" distL="0" distR="0" wp14:anchorId="49A698D6" wp14:editId="17421785">
                  <wp:extent cx="741680" cy="862330"/>
                  <wp:effectExtent l="0" t="0" r="127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lang w:eastAsia="fr-CH"/>
              </w:rPr>
              <w:drawing>
                <wp:inline distT="0" distB="0" distL="0" distR="0" wp14:anchorId="5D8D119F" wp14:editId="07E9E578">
                  <wp:extent cx="931545" cy="802005"/>
                  <wp:effectExtent l="0" t="0" r="190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65BE">
              <w:object w:dxaOrig="2595" w:dyaOrig="2715">
                <v:shape id="_x0000_i1056" type="#_x0000_t75" style="width:64.5pt;height:68.25pt" o:ole="">
                  <v:imagedata r:id="rId58" o:title=""/>
                </v:shape>
                <o:OLEObject Type="Embed" ProgID="PBrush" ShapeID="_x0000_i1056" DrawAspect="Content" ObjectID="_1536568650" r:id="rId69"/>
              </w:object>
            </w:r>
            <w:r w:rsidR="00EC65BE">
              <w:object w:dxaOrig="2730" w:dyaOrig="2835">
                <v:shape id="_x0000_i1057" type="#_x0000_t75" style="width:65.75pt;height:68.25pt" o:ole="">
                  <v:imagedata r:id="rId60" o:title=""/>
                </v:shape>
                <o:OLEObject Type="Embed" ProgID="PBrush" ShapeID="_x0000_i1057" DrawAspect="Content" ObjectID="_1536568651" r:id="rId70"/>
              </w:object>
            </w:r>
            <w:r>
              <w:rPr>
                <w:i/>
                <w:noProof/>
                <w:lang w:eastAsia="fr-CH"/>
              </w:rPr>
              <w:drawing>
                <wp:inline distT="0" distB="0" distL="0" distR="0" wp14:anchorId="3314E4DE" wp14:editId="439CDBEF">
                  <wp:extent cx="828040" cy="86233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lang w:eastAsia="fr-CH"/>
              </w:rPr>
              <w:drawing>
                <wp:inline distT="0" distB="0" distL="0" distR="0" wp14:anchorId="73AE3E02" wp14:editId="7E8DB8ED">
                  <wp:extent cx="819785" cy="75057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5BE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      </w:t>
            </w:r>
            <w:proofErr w:type="spellStart"/>
            <w:r>
              <w:rPr>
                <w:szCs w:val="24"/>
                <w:lang w:val="fr-FR"/>
              </w:rPr>
              <w:t>A</w:t>
            </w:r>
            <w:proofErr w:type="spellEnd"/>
            <w:r>
              <w:rPr>
                <w:szCs w:val="24"/>
                <w:lang w:val="fr-FR"/>
              </w:rPr>
              <w:t xml:space="preserve"> □</w:t>
            </w:r>
            <w:r>
              <w:rPr>
                <w:szCs w:val="24"/>
                <w:lang w:val="fr-FR"/>
              </w:rPr>
              <w:tab/>
              <w:t xml:space="preserve">    B □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 xml:space="preserve">     C □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D □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E □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F □</w:t>
            </w:r>
          </w:p>
          <w:p w:rsidR="00EC65BE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EC65BE" w:rsidRPr="005709D9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C65BE" w:rsidRPr="005709D9"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B et F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5BE" w:rsidRPr="005709D9" w:rsidRDefault="00EC65BE" w:rsidP="00EC65B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37430A" w:rsidRDefault="0037430A" w:rsidP="00254784">
      <w:pPr>
        <w:rPr>
          <w:lang w:val="fr-FR"/>
        </w:rPr>
      </w:pPr>
    </w:p>
    <w:p w:rsidR="0037430A" w:rsidRDefault="0034701F" w:rsidP="0037430A">
      <w:hyperlink w:anchor="_top" w:history="1">
        <w:r w:rsidR="0037430A">
          <w:rPr>
            <w:rStyle w:val="Lienhypertexte"/>
          </w:rPr>
          <w:t>Retour au haut de la page</w:t>
        </w:r>
      </w:hyperlink>
    </w:p>
    <w:p w:rsidR="00254784" w:rsidRPr="00254784" w:rsidRDefault="009D1A42" w:rsidP="00254784">
      <w:pPr>
        <w:rPr>
          <w:lang w:val="fr-FR"/>
        </w:rPr>
      </w:pPr>
      <w:r>
        <w:rPr>
          <w:lang w:val="fr-FR"/>
        </w:rPr>
        <w:br w:type="page"/>
      </w:r>
    </w:p>
    <w:p w:rsidR="00801860" w:rsidRDefault="00070DAC" w:rsidP="00801860">
      <w:pPr>
        <w:pStyle w:val="Titre2"/>
        <w:rPr>
          <w:lang w:val="fr-FR"/>
        </w:rPr>
      </w:pPr>
      <w:bookmarkStart w:id="10" w:name="_Fréquence_de_rotations_des_moteurs_"/>
      <w:bookmarkStart w:id="11" w:name="_Moteur_Dahlander"/>
      <w:bookmarkEnd w:id="10"/>
      <w:bookmarkEnd w:id="11"/>
      <w:r>
        <w:rPr>
          <w:lang w:val="fr-FR"/>
        </w:rPr>
        <w:lastRenderedPageBreak/>
        <w:t xml:space="preserve">Moteur </w:t>
      </w:r>
      <w:proofErr w:type="spellStart"/>
      <w:r w:rsidR="00801860">
        <w:rPr>
          <w:lang w:val="fr-FR"/>
        </w:rPr>
        <w:t>Dahlander</w:t>
      </w:r>
      <w:proofErr w:type="spellEnd"/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1276"/>
        <w:gridCol w:w="283"/>
        <w:gridCol w:w="142"/>
        <w:gridCol w:w="142"/>
        <w:gridCol w:w="6660"/>
        <w:gridCol w:w="571"/>
        <w:gridCol w:w="567"/>
      </w:tblGrid>
      <w:tr w:rsidR="006B15F4" w:rsidRPr="005709D9" w:rsidTr="00D253D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5F4" w:rsidRPr="005709D9" w:rsidRDefault="006B15F4" w:rsidP="00D80AD3">
            <w:pPr>
              <w:pStyle w:val="En-tte"/>
              <w:numPr>
                <w:ilvl w:val="0"/>
                <w:numId w:val="18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5F4" w:rsidRDefault="006B15F4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Identifier les bornes de la plaque à borne d’un moteur </w:t>
            </w:r>
            <w:proofErr w:type="spellStart"/>
            <w:r>
              <w:rPr>
                <w:szCs w:val="24"/>
                <w:lang w:val="fr-FR"/>
              </w:rPr>
              <w:t>Dahlander</w:t>
            </w:r>
            <w:proofErr w:type="spellEnd"/>
            <w:r>
              <w:rPr>
                <w:szCs w:val="24"/>
                <w:lang w:val="fr-FR"/>
              </w:rPr>
              <w:t> </w:t>
            </w:r>
          </w:p>
          <w:p w:rsidR="006B15F4" w:rsidRDefault="006B15F4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6B15F4" w:rsidRDefault="006F5FB6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1DFC5303" wp14:editId="740957C1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114300</wp:posOffset>
                      </wp:positionV>
                      <wp:extent cx="1115695" cy="619760"/>
                      <wp:effectExtent l="0" t="0" r="0" b="0"/>
                      <wp:wrapNone/>
                      <wp:docPr id="70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5695" cy="619760"/>
                                <a:chOff x="3165" y="1665"/>
                                <a:chExt cx="1757" cy="976"/>
                              </a:xfrm>
                            </wpg:grpSpPr>
                            <wps:wsp>
                              <wps:cNvPr id="71" name="Oval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5" y="1665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6" y="1665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" y="1665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Oval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5" y="2446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6" y="2446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" y="2446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6" o:spid="_x0000_s1026" style="position:absolute;margin-left:67.95pt;margin-top:9pt;width:87.85pt;height:48.8pt;z-index:251664896" coordorigin="3165,1665" coordsize="1757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">
                      <v:oval id="Oval 427" o:spid="_x0000_s1027" style="position:absolute;left:3165;top:1665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sb8MA&#10;AADb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3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zsb8MAAADbAAAADwAAAAAAAAAAAAAAAACYAgAAZHJzL2Rv&#10;d25yZXYueG1sUEsFBgAAAAAEAAQA9QAAAIgDAAAAAA==&#10;"/>
                      <v:oval id="Oval 428" o:spid="_x0000_s1028" style="position:absolute;left:3946;top:1665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yGM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DmD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5yGMMAAADbAAAADwAAAAAAAAAAAAAAAACYAgAAZHJzL2Rv&#10;d25yZXYueG1sUEsFBgAAAAAEAAQA9QAAAIgDAAAAAA==&#10;"/>
                      <v:oval id="Oval 429" o:spid="_x0000_s1029" style="position:absolute;left:4727;top:1665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Xg8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yn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LXg8MAAADbAAAADwAAAAAAAAAAAAAAAACYAgAAZHJzL2Rv&#10;d25yZXYueG1sUEsFBgAAAAAEAAQA9QAAAIgDAAAAAA==&#10;"/>
                      <v:oval id="Oval 430" o:spid="_x0000_s1030" style="position:absolute;left:3165;top:244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P98QA&#10;AADb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PUF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T/fEAAAA2wAAAA8AAAAAAAAAAAAAAAAAmAIAAGRycy9k&#10;b3ducmV2LnhtbFBLBQYAAAAABAAEAPUAAACJAwAAAAA=&#10;"/>
                      <v:oval id="Oval 431" o:spid="_x0000_s1031" style="position:absolute;left:3946;top:244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qbMMA&#10;AADb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sMj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fqbMMAAADbAAAADwAAAAAAAAAAAAAAAACYAgAAZHJzL2Rv&#10;d25yZXYueG1sUEsFBgAAAAAEAAQA9QAAAIgDAAAAAA==&#10;"/>
                      <v:oval id="Oval 432" o:spid="_x0000_s1032" style="position:absolute;left:4727;top:244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RgMQA&#10;AADbAAAADwAAAGRycy9kb3ducmV2LnhtbESPQWvCQBSE74X+h+UJvdWNDWqJrhIaCnrowbS9P7LP&#10;JJh9G7KvMf33XaHgcZiZb5jtfnKdGmkIrWcDi3kCirjytuXawNfn+/MrqCDIFjvPZOCXAux3jw9b&#10;zKy/8onGUmoVIRwyNNCI9JnWoWrIYZj7njh6Zz84lCiHWtsBrxHuOv2SJCvtsOW40GBPbw1Vl/LH&#10;GSjqvFyNOpVlei4Osrx8fxzThTFPsynfgBKa5B7+bx+sgfUa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0YDEAAAA2wAAAA8AAAAAAAAAAAAAAAAAmAIAAGRycy9k&#10;b3ducmV2LnhtbFBLBQYAAAAABAAEAPUAAACJAwAAAAA=&#10;"/>
                    </v:group>
                  </w:pict>
                </mc:Fallback>
              </mc:AlternateContent>
            </w:r>
          </w:p>
          <w:p w:rsidR="006B15F4" w:rsidRDefault="006B15F4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6B15F4" w:rsidRDefault="006B15F4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6B15F4" w:rsidRDefault="006B15F4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6B15F4" w:rsidRPr="005709D9" w:rsidRDefault="006B15F4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5F4" w:rsidRPr="005709D9" w:rsidRDefault="006B15F4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5F4" w:rsidRPr="005709D9" w:rsidRDefault="006B15F4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6B15F4" w:rsidRPr="005709D9" w:rsidTr="00D253D2">
        <w:tc>
          <w:tcPr>
            <w:tcW w:w="2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B15F4" w:rsidRPr="001E5BD6" w:rsidRDefault="006B15F4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t xml:space="preserve"> </w:t>
            </w:r>
          </w:p>
        </w:tc>
        <w:tc>
          <w:tcPr>
            <w:tcW w:w="6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5F4" w:rsidRPr="001E5BD6" w:rsidRDefault="006B15F4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>
              <w:object w:dxaOrig="2370" w:dyaOrig="2100">
                <v:shape id="_x0000_i1058" type="#_x0000_t75" style="width:70.75pt;height:62pt" o:ole="">
                  <v:imagedata r:id="rId71" o:title=""/>
                </v:shape>
                <o:OLEObject Type="Embed" ProgID="PBrush" ShapeID="_x0000_i1058" DrawAspect="Content" ObjectID="_1536568652" r:id="rId72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5F4" w:rsidRPr="005709D9" w:rsidRDefault="006B15F4" w:rsidP="00D80AD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144468" w:rsidRPr="005709D9" w:rsidTr="00D253D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5709D9" w:rsidRDefault="00144468" w:rsidP="00144468">
            <w:pPr>
              <w:pStyle w:val="En-tte"/>
              <w:numPr>
                <w:ilvl w:val="0"/>
                <w:numId w:val="18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Default="00144468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proofErr w:type="spellStart"/>
            <w:r>
              <w:rPr>
                <w:szCs w:val="24"/>
                <w:lang w:val="fr-FR"/>
              </w:rPr>
              <w:t>A</w:t>
            </w:r>
            <w:proofErr w:type="spellEnd"/>
            <w:r>
              <w:rPr>
                <w:szCs w:val="24"/>
                <w:lang w:val="fr-FR"/>
              </w:rPr>
              <w:t xml:space="preserve"> quel genre de moteur correspond la plaque à borne suivante ?</w:t>
            </w:r>
          </w:p>
          <w:p w:rsidR="00144468" w:rsidRPr="005709D9" w:rsidRDefault="00144468" w:rsidP="00D80AD3">
            <w:pPr>
              <w:tabs>
                <w:tab w:val="left" w:pos="6350"/>
              </w:tabs>
              <w:spacing w:before="20" w:after="20"/>
              <w:jc w:val="center"/>
              <w:rPr>
                <w:szCs w:val="24"/>
                <w:lang w:val="fr-FR"/>
              </w:rPr>
            </w:pPr>
            <w:r>
              <w:object w:dxaOrig="2370" w:dyaOrig="2100">
                <v:shape id="_x0000_i1059" type="#_x0000_t75" style="width:89.55pt;height:78.25pt" o:ole="">
                  <v:imagedata r:id="rId71" o:title=""/>
                </v:shape>
                <o:OLEObject Type="Embed" ProgID="PBrush" ShapeID="_x0000_i1059" DrawAspect="Content" ObjectID="_1536568653" r:id="rId73"/>
              </w:objec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5709D9" w:rsidRDefault="00144468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5709D9" w:rsidRDefault="00144468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144468" w:rsidRPr="005709D9" w:rsidTr="00D253D2"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44468" w:rsidRPr="001E5BD6" w:rsidRDefault="00144468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t xml:space="preserve"> 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6B15F4" w:rsidRDefault="00144468" w:rsidP="00492F6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proofErr w:type="spellStart"/>
            <w:r w:rsidRPr="006B15F4">
              <w:rPr>
                <w:i/>
              </w:rPr>
              <w:t>A</w:t>
            </w:r>
            <w:proofErr w:type="spellEnd"/>
            <w:r w:rsidRPr="006B15F4">
              <w:rPr>
                <w:i/>
              </w:rPr>
              <w:t xml:space="preserve"> un moteur triphasé </w:t>
            </w:r>
            <w:proofErr w:type="spellStart"/>
            <w:r w:rsidR="00492F63">
              <w:rPr>
                <w:i/>
              </w:rPr>
              <w:t>Dahlander</w:t>
            </w:r>
            <w:proofErr w:type="spellEnd"/>
            <w:r w:rsidRPr="006B15F4">
              <w:rPr>
                <w:i/>
              </w:rPr>
              <w:t xml:space="preserve"> ou </w:t>
            </w:r>
            <w:r>
              <w:rPr>
                <w:i/>
              </w:rPr>
              <w:t>à 2 enroulements séparés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5709D9" w:rsidRDefault="00144468" w:rsidP="00D80AD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A938BF" w:rsidRPr="005709D9" w:rsidTr="00D253D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numPr>
                <w:ilvl w:val="0"/>
                <w:numId w:val="18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Default="00A938BF" w:rsidP="00F1443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Sur la plaquette signalétique d'un moteur, quel est le symbole qui représente un moteur </w:t>
            </w:r>
            <w:proofErr w:type="spellStart"/>
            <w:r w:rsidR="00492F63">
              <w:rPr>
                <w:szCs w:val="24"/>
                <w:lang w:val="fr-FR"/>
              </w:rPr>
              <w:t>Dahlander</w:t>
            </w:r>
            <w:proofErr w:type="spellEnd"/>
            <w:r>
              <w:rPr>
                <w:szCs w:val="24"/>
                <w:lang w:val="fr-FR"/>
              </w:rPr>
              <w:t> ?</w:t>
            </w:r>
          </w:p>
          <w:p w:rsidR="00A938BF" w:rsidRPr="005709D9" w:rsidRDefault="00A938BF" w:rsidP="00F1443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A938BF" w:rsidRPr="005709D9" w:rsidTr="00D253D2">
        <w:tc>
          <w:tcPr>
            <w:tcW w:w="2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38BF" w:rsidRPr="001E5BD6" w:rsidRDefault="00A938BF" w:rsidP="00F14431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t xml:space="preserve"> </w:t>
            </w:r>
          </w:p>
        </w:tc>
        <w:tc>
          <w:tcPr>
            <w:tcW w:w="6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1E5BD6" w:rsidRDefault="00A938BF" w:rsidP="00F14431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>
              <w:object w:dxaOrig="1020" w:dyaOrig="435">
                <v:shape id="_x0000_i1060" type="#_x0000_t75" style="width:45.7pt;height:20.05pt" o:ole="">
                  <v:imagedata r:id="rId74" o:title=""/>
                </v:shape>
                <o:OLEObject Type="Embed" ProgID="PBrush" ShapeID="_x0000_i1060" DrawAspect="Content" ObjectID="_1536568654" r:id="rId75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A938BF" w:rsidRPr="005709D9" w:rsidTr="00D253D2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numPr>
                <w:ilvl w:val="0"/>
                <w:numId w:val="18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Default="00A938BF" w:rsidP="00F1443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Sur la plaquette signalétique d'un moteur, que signifier le symbole suivant: </w:t>
            </w:r>
          </w:p>
          <w:p w:rsidR="00A938BF" w:rsidRPr="005709D9" w:rsidRDefault="00A938BF" w:rsidP="00F14431">
            <w:pPr>
              <w:tabs>
                <w:tab w:val="left" w:pos="6350"/>
              </w:tabs>
              <w:spacing w:before="20" w:after="20"/>
              <w:jc w:val="center"/>
              <w:rPr>
                <w:szCs w:val="24"/>
                <w:lang w:val="fr-FR"/>
              </w:rPr>
            </w:pPr>
            <w:r>
              <w:object w:dxaOrig="1020" w:dyaOrig="435">
                <v:shape id="_x0000_i1061" type="#_x0000_t75" style="width:45.7pt;height:20.05pt" o:ole="">
                  <v:imagedata r:id="rId74" o:title=""/>
                </v:shape>
                <o:OLEObject Type="Embed" ProgID="PBrush" ShapeID="_x0000_i1061" DrawAspect="Content" ObjectID="_1536568655" r:id="rId76"/>
              </w:objec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A938BF" w:rsidRPr="005709D9" w:rsidTr="00A938BF">
        <w:tc>
          <w:tcPr>
            <w:tcW w:w="90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1E5BD6" w:rsidRDefault="00A938BF" w:rsidP="00F1443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r w:rsidRPr="004D7A11">
              <w:rPr>
                <w:i/>
                <w:lang w:val="fr-FR"/>
              </w:rPr>
              <w:t xml:space="preserve">qu'il s'agit d'un moteur </w:t>
            </w:r>
            <w:proofErr w:type="spellStart"/>
            <w:r w:rsidRPr="004D7A11">
              <w:rPr>
                <w:i/>
                <w:lang w:val="fr-FR"/>
              </w:rPr>
              <w:t>Dahlander</w:t>
            </w:r>
            <w:proofErr w:type="spellEnd"/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494C15" w:rsidRPr="005709D9" w:rsidTr="00494C1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5709D9" w:rsidRDefault="00494C15" w:rsidP="00E24409">
            <w:pPr>
              <w:pStyle w:val="En-tte"/>
              <w:numPr>
                <w:ilvl w:val="0"/>
                <w:numId w:val="18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Default="00494C15" w:rsidP="00494C15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On lit sur la plaquette signalétique d’un moteur : n = 1000 / 2000 tr</w:t>
            </w:r>
            <w:proofErr w:type="gramStart"/>
            <w:r>
              <w:rPr>
                <w:szCs w:val="24"/>
                <w:lang w:val="fr-FR"/>
              </w:rPr>
              <w:t>./</w:t>
            </w:r>
            <w:proofErr w:type="gramEnd"/>
            <w:r>
              <w:rPr>
                <w:szCs w:val="24"/>
                <w:lang w:val="fr-FR"/>
              </w:rPr>
              <w:t>min.</w:t>
            </w:r>
          </w:p>
          <w:p w:rsidR="00494C15" w:rsidRDefault="00494C15" w:rsidP="00494C15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494C15" w:rsidRPr="005709D9" w:rsidRDefault="00494C15" w:rsidP="00494C15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De quel type de moteur s’agit-il ?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5709D9" w:rsidRDefault="00494C15" w:rsidP="00E2440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5709D9" w:rsidRDefault="00494C15" w:rsidP="00E2440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494C15" w:rsidRPr="005709D9" w:rsidTr="00494C15">
        <w:tc>
          <w:tcPr>
            <w:tcW w:w="90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1E5BD6" w:rsidRDefault="00494C15" w:rsidP="00494C15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r w:rsidRPr="004D7A11">
              <w:rPr>
                <w:i/>
                <w:lang w:val="fr-FR"/>
              </w:rPr>
              <w:t xml:space="preserve">moteur </w:t>
            </w:r>
            <w:proofErr w:type="spellStart"/>
            <w:r w:rsidRPr="004D7A11">
              <w:rPr>
                <w:i/>
                <w:lang w:val="fr-FR"/>
              </w:rPr>
              <w:t>Dahlander</w:t>
            </w:r>
            <w:proofErr w:type="spellEnd"/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5709D9" w:rsidRDefault="00494C15" w:rsidP="00E2440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BF3839" w:rsidRPr="005709D9" w:rsidTr="00D253D2">
        <w:trPr>
          <w:trHeight w:val="18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BF3839">
            <w:pPr>
              <w:pStyle w:val="En-tte"/>
              <w:numPr>
                <w:ilvl w:val="0"/>
                <w:numId w:val="18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Default="00BF3839" w:rsidP="00BF383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Compléter le schéma ci-contre afin de réaliser le couplage d'un moteur </w:t>
            </w:r>
            <w:proofErr w:type="spellStart"/>
            <w:r>
              <w:rPr>
                <w:szCs w:val="24"/>
                <w:lang w:val="fr-FR"/>
              </w:rPr>
              <w:t>Dahlander</w:t>
            </w:r>
            <w:proofErr w:type="spellEnd"/>
            <w:r>
              <w:rPr>
                <w:szCs w:val="24"/>
                <w:lang w:val="fr-FR"/>
              </w:rPr>
              <w:t xml:space="preserve"> en petite vitesse. Relier L1, L2 et L3 aux bornes du moteur.</w:t>
            </w:r>
            <w:r w:rsidR="009A5F66">
              <w:rPr>
                <w:szCs w:val="24"/>
                <w:lang w:val="fr-FR"/>
              </w:rPr>
              <w:t xml:space="preserve"> Identifier TOUTES les bornes du moteur !</w:t>
            </w:r>
          </w:p>
          <w:p w:rsidR="00BF3839" w:rsidRDefault="00BF3839" w:rsidP="00BF383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  <w:p w:rsidR="00BF3839" w:rsidRDefault="00BF3839" w:rsidP="00BF383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  <w:p w:rsidR="00BF3839" w:rsidRDefault="009A5F66" w:rsidP="00BF3839">
            <w:pPr>
              <w:pStyle w:val="En-tte"/>
              <w:tabs>
                <w:tab w:val="left" w:pos="708"/>
              </w:tabs>
              <w:jc w:val="center"/>
            </w:pPr>
            <w:r>
              <w:object w:dxaOrig="5430" w:dyaOrig="4350">
                <v:shape id="_x0000_i1062" type="#_x0000_t75" style="width:226pt;height:180.95pt" o:ole="">
                  <v:imagedata r:id="rId77" o:title=""/>
                </v:shape>
                <o:OLEObject Type="Embed" ProgID="PBrush" ShapeID="_x0000_i1062" DrawAspect="Content" ObjectID="_1536568656" r:id="rId78"/>
              </w:object>
            </w:r>
          </w:p>
          <w:p w:rsidR="00BF3839" w:rsidRDefault="00BF3839" w:rsidP="00BF3839">
            <w:pPr>
              <w:pStyle w:val="En-tte"/>
              <w:tabs>
                <w:tab w:val="left" w:pos="708"/>
              </w:tabs>
              <w:jc w:val="center"/>
              <w:rPr>
                <w:szCs w:val="24"/>
                <w:lang w:val="fr-FR"/>
              </w:rPr>
            </w:pPr>
          </w:p>
          <w:p w:rsidR="00BF3839" w:rsidRPr="00283859" w:rsidRDefault="00BF3839" w:rsidP="00BF3839">
            <w:pPr>
              <w:pStyle w:val="En-tte"/>
              <w:tabs>
                <w:tab w:val="left" w:pos="70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BF3839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BF383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693DA6" w:rsidRPr="005709D9" w:rsidTr="00494C15"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93DA6" w:rsidRDefault="00693DA6" w:rsidP="000E44A1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lastRenderedPageBreak/>
              <w:t>Réponse(s):</w:t>
            </w: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DA6" w:rsidRPr="00801860" w:rsidRDefault="00693DA6" w:rsidP="000E44A1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object w:dxaOrig="4605" w:dyaOrig="4305">
                <v:shape id="_x0000_i1063" type="#_x0000_t75" style="width:154pt;height:142.75pt" o:ole="">
                  <v:imagedata r:id="rId79" o:title=""/>
                </v:shape>
                <o:OLEObject Type="Embed" ProgID="PBrush" ShapeID="_x0000_i1063" DrawAspect="Content" ObjectID="_1536568657" r:id="rId80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DA6" w:rsidRPr="005709D9" w:rsidRDefault="00693DA6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BF3839" w:rsidRPr="005709D9" w:rsidTr="00494C15">
        <w:trPr>
          <w:trHeight w:val="18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A938BF">
            <w:pPr>
              <w:pStyle w:val="En-tte"/>
              <w:numPr>
                <w:ilvl w:val="0"/>
                <w:numId w:val="18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F66" w:rsidRDefault="009A5F66" w:rsidP="009A5F66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Compléter le schéma ci-contre afin de réaliser le couplage d'un moteur </w:t>
            </w:r>
            <w:proofErr w:type="spellStart"/>
            <w:r>
              <w:rPr>
                <w:szCs w:val="24"/>
                <w:lang w:val="fr-FR"/>
              </w:rPr>
              <w:t>Dahlander</w:t>
            </w:r>
            <w:proofErr w:type="spellEnd"/>
            <w:r>
              <w:rPr>
                <w:szCs w:val="24"/>
                <w:lang w:val="fr-FR"/>
              </w:rPr>
              <w:t xml:space="preserve"> en grande vitesse. Relier L1, L2 et L3 aux bornes du moteur. Identifier TOUTES les bornes du moteur !</w:t>
            </w:r>
          </w:p>
          <w:p w:rsidR="00BF3839" w:rsidRDefault="009A5F66" w:rsidP="009A5F66">
            <w:pPr>
              <w:pStyle w:val="En-tte"/>
              <w:tabs>
                <w:tab w:val="left" w:pos="708"/>
              </w:tabs>
              <w:jc w:val="center"/>
            </w:pPr>
            <w:r>
              <w:object w:dxaOrig="5430" w:dyaOrig="4350">
                <v:shape id="_x0000_i1064" type="#_x0000_t75" style="width:226pt;height:180.95pt" o:ole="">
                  <v:imagedata r:id="rId77" o:title=""/>
                </v:shape>
                <o:OLEObject Type="Embed" ProgID="PBrush" ShapeID="_x0000_i1064" DrawAspect="Content" ObjectID="_1536568658" r:id="rId81"/>
              </w:object>
            </w:r>
          </w:p>
          <w:p w:rsidR="00FA5B44" w:rsidRPr="00283859" w:rsidRDefault="00FA5B44" w:rsidP="009A5F66">
            <w:pPr>
              <w:pStyle w:val="En-tte"/>
              <w:tabs>
                <w:tab w:val="left" w:pos="70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BF3839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BF383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693DA6" w:rsidRPr="005709D9" w:rsidTr="00A938BF"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93DA6" w:rsidRPr="00693DA6" w:rsidRDefault="00693DA6" w:rsidP="00693DA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</w:tc>
        <w:tc>
          <w:tcPr>
            <w:tcW w:w="6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DA6" w:rsidRPr="00693DA6" w:rsidRDefault="00693DA6" w:rsidP="00693DA6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>
              <w:object w:dxaOrig="4575" w:dyaOrig="3825">
                <v:shape id="_x0000_i1065" type="#_x0000_t75" style="width:141.5pt;height:118.95pt" o:ole="">
                  <v:imagedata r:id="rId82" o:title=""/>
                </v:shape>
                <o:OLEObject Type="Embed" ProgID="PBrush" ShapeID="_x0000_i1065" DrawAspect="Content" ObjectID="_1536568659" r:id="rId83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DA6" w:rsidRPr="005709D9" w:rsidRDefault="00693DA6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A938BF" w:rsidRPr="005709D9" w:rsidTr="00494C1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A938BF">
            <w:pPr>
              <w:pStyle w:val="En-tte"/>
              <w:numPr>
                <w:ilvl w:val="0"/>
                <w:numId w:val="18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  <w:r w:rsidRPr="008C5CAB">
              <w:rPr>
                <w:szCs w:val="24"/>
              </w:rPr>
              <w:t xml:space="preserve">Dessiner les enroulements d’un moteur </w:t>
            </w:r>
            <w:proofErr w:type="spellStart"/>
            <w:r w:rsidRPr="008C5CAB">
              <w:rPr>
                <w:szCs w:val="24"/>
              </w:rPr>
              <w:t>Dahlander</w:t>
            </w:r>
            <w:proofErr w:type="spellEnd"/>
            <w:r w:rsidRPr="008C5CAB">
              <w:rPr>
                <w:szCs w:val="24"/>
              </w:rPr>
              <w:t xml:space="preserve"> et réaliser le couplage  « </w:t>
            </w:r>
            <w:r>
              <w:rPr>
                <w:szCs w:val="24"/>
              </w:rPr>
              <w:t>petite</w:t>
            </w:r>
            <w:r w:rsidRPr="008C5CAB">
              <w:rPr>
                <w:szCs w:val="24"/>
              </w:rPr>
              <w:t xml:space="preserve"> vitesse »</w:t>
            </w:r>
          </w:p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A938BF" w:rsidRPr="005709D9" w:rsidRDefault="00A938BF" w:rsidP="00F1443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A938BF" w:rsidRPr="005709D9" w:rsidTr="00A938BF">
        <w:tc>
          <w:tcPr>
            <w:tcW w:w="24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38BF" w:rsidRDefault="00A938BF" w:rsidP="00F1443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</w:tc>
        <w:tc>
          <w:tcPr>
            <w:tcW w:w="6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  <w:lang w:val="fr-FR"/>
              </w:rPr>
            </w:pPr>
            <w:r>
              <w:object w:dxaOrig="4605" w:dyaOrig="4305">
                <v:shape id="_x0000_i1066" type="#_x0000_t75" style="width:142.75pt;height:132.75pt" o:ole="">
                  <v:imagedata r:id="rId79" o:title=""/>
                </v:shape>
                <o:OLEObject Type="Embed" ProgID="PBrush" ShapeID="_x0000_i1066" DrawAspect="Content" ObjectID="_1536568660" r:id="rId84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A938BF" w:rsidRPr="005709D9" w:rsidTr="00494C1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A938BF">
            <w:pPr>
              <w:pStyle w:val="En-tte"/>
              <w:numPr>
                <w:ilvl w:val="0"/>
                <w:numId w:val="18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  <w:r w:rsidRPr="008C5CAB">
              <w:rPr>
                <w:szCs w:val="24"/>
              </w:rPr>
              <w:t xml:space="preserve">Dessiner les enroulements d’un moteur </w:t>
            </w:r>
            <w:proofErr w:type="spellStart"/>
            <w:r w:rsidRPr="008C5CAB">
              <w:rPr>
                <w:szCs w:val="24"/>
              </w:rPr>
              <w:t>Dahlander</w:t>
            </w:r>
            <w:proofErr w:type="spellEnd"/>
            <w:r w:rsidRPr="008C5CAB">
              <w:rPr>
                <w:szCs w:val="24"/>
              </w:rPr>
              <w:t xml:space="preserve"> et réaliser le couplage  « grande vitesse »</w:t>
            </w:r>
          </w:p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A938BF" w:rsidRDefault="00A938BF" w:rsidP="00F14431">
            <w:pPr>
              <w:pStyle w:val="En-tte"/>
              <w:tabs>
                <w:tab w:val="left" w:pos="708"/>
              </w:tabs>
              <w:rPr>
                <w:szCs w:val="24"/>
              </w:rPr>
            </w:pPr>
          </w:p>
          <w:p w:rsidR="00A938BF" w:rsidRPr="005709D9" w:rsidRDefault="00A938BF" w:rsidP="00F1443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A938BF" w:rsidRPr="005709D9" w:rsidTr="00A938BF">
        <w:tc>
          <w:tcPr>
            <w:tcW w:w="24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938BF" w:rsidRDefault="00A938BF" w:rsidP="00F1443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</w:tc>
        <w:tc>
          <w:tcPr>
            <w:tcW w:w="6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  <w:lang w:val="fr-FR"/>
              </w:rPr>
            </w:pPr>
            <w:r>
              <w:object w:dxaOrig="4575" w:dyaOrig="3825">
                <v:shape id="_x0000_i1067" type="#_x0000_t75" style="width:141.5pt;height:118.95pt" o:ole="">
                  <v:imagedata r:id="rId82" o:title=""/>
                </v:shape>
                <o:OLEObject Type="Embed" ProgID="PBrush" ShapeID="_x0000_i1067" DrawAspect="Content" ObjectID="_1536568661" r:id="rId85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F1443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37430A" w:rsidRDefault="0037430A"/>
    <w:p w:rsidR="0037430A" w:rsidRDefault="0034701F" w:rsidP="0037430A">
      <w:hyperlink w:anchor="_top" w:history="1">
        <w:r w:rsidR="0037430A">
          <w:rPr>
            <w:rStyle w:val="Lienhypertexte"/>
          </w:rPr>
          <w:t>Retour au haut de la page</w:t>
        </w:r>
      </w:hyperlink>
    </w:p>
    <w:p w:rsidR="00801860" w:rsidRPr="00A938BF" w:rsidRDefault="0037430A" w:rsidP="00A938BF">
      <w:r>
        <w:br w:type="page"/>
      </w:r>
    </w:p>
    <w:p w:rsidR="00AD487C" w:rsidRDefault="00AD487C" w:rsidP="00AD487C">
      <w:pPr>
        <w:pStyle w:val="Titre2"/>
        <w:rPr>
          <w:lang w:val="fr-FR"/>
        </w:rPr>
      </w:pPr>
      <w:bookmarkStart w:id="12" w:name="_Moteur_à_2"/>
      <w:bookmarkEnd w:id="12"/>
      <w:r>
        <w:rPr>
          <w:lang w:val="fr-FR"/>
        </w:rPr>
        <w:lastRenderedPageBreak/>
        <w:t>Moteur à 2 enroulements</w:t>
      </w:r>
      <w:r w:rsidR="00EC3C7D">
        <w:rPr>
          <w:lang w:val="fr-FR"/>
        </w:rPr>
        <w:t xml:space="preserve"> séparés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1276"/>
        <w:gridCol w:w="282"/>
        <w:gridCol w:w="6944"/>
        <w:gridCol w:w="571"/>
        <w:gridCol w:w="567"/>
      </w:tblGrid>
      <w:tr w:rsidR="00D33B0B" w:rsidRPr="005709D9" w:rsidTr="0014446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B0B" w:rsidRPr="005709D9" w:rsidRDefault="00D33B0B" w:rsidP="00D33B0B">
            <w:pPr>
              <w:pStyle w:val="En-tte"/>
              <w:numPr>
                <w:ilvl w:val="0"/>
                <w:numId w:val="21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B0B" w:rsidRDefault="00D33B0B" w:rsidP="00F1443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Sur la plaquette signalétique d'un moteur, quel symbole représente un moteur à 2 enroulements séparés</w:t>
            </w:r>
          </w:p>
          <w:p w:rsidR="00D33B0B" w:rsidRPr="005709D9" w:rsidRDefault="00D33B0B" w:rsidP="00F1443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B0B" w:rsidRPr="005709D9" w:rsidRDefault="00D33B0B" w:rsidP="00F1443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B0B" w:rsidRPr="005709D9" w:rsidRDefault="00D33B0B" w:rsidP="00F1443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D33B0B" w:rsidRPr="005709D9" w:rsidTr="00144468"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33B0B" w:rsidRPr="00D33B0B" w:rsidRDefault="00D33B0B" w:rsidP="00F14431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</w:p>
        </w:tc>
        <w:tc>
          <w:tcPr>
            <w:tcW w:w="7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B0B" w:rsidRPr="00D33B0B" w:rsidRDefault="00D33B0B" w:rsidP="00F14431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>
              <w:object w:dxaOrig="2205" w:dyaOrig="1305">
                <v:shape id="_x0000_i1068" type="#_x0000_t75" style="width:34.45pt;height:21.3pt" o:ole="">
                  <v:imagedata r:id="rId86" o:title=""/>
                </v:shape>
                <o:OLEObject Type="Embed" ProgID="PBrush" ShapeID="_x0000_i1068" DrawAspect="Content" ObjectID="_1536568662" r:id="rId87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B0B" w:rsidRPr="005709D9" w:rsidRDefault="00D33B0B" w:rsidP="00F1443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D33B0B" w:rsidRPr="005709D9" w:rsidTr="0014446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B0B" w:rsidRPr="005709D9" w:rsidRDefault="00D33B0B" w:rsidP="00D33B0B">
            <w:pPr>
              <w:pStyle w:val="En-tte"/>
              <w:numPr>
                <w:ilvl w:val="0"/>
                <w:numId w:val="21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B0B" w:rsidRDefault="00D33B0B" w:rsidP="00F1443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Sur la plaquette signalétique d'un moteur, que signifier le symbole suivant: </w:t>
            </w:r>
          </w:p>
          <w:p w:rsidR="00D33B0B" w:rsidRPr="005709D9" w:rsidRDefault="00D33B0B" w:rsidP="00F14431">
            <w:pPr>
              <w:tabs>
                <w:tab w:val="left" w:pos="6350"/>
              </w:tabs>
              <w:spacing w:before="20" w:after="20"/>
              <w:jc w:val="center"/>
              <w:rPr>
                <w:szCs w:val="24"/>
                <w:lang w:val="fr-FR"/>
              </w:rPr>
            </w:pPr>
            <w:r>
              <w:object w:dxaOrig="2205" w:dyaOrig="1305">
                <v:shape id="_x0000_i1069" type="#_x0000_t75" style="width:34.45pt;height:21.3pt" o:ole="">
                  <v:imagedata r:id="rId86" o:title=""/>
                </v:shape>
                <o:OLEObject Type="Embed" ProgID="PBrush" ShapeID="_x0000_i1069" DrawAspect="Content" ObjectID="_1536568663" r:id="rId88"/>
              </w:objec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B0B" w:rsidRPr="005709D9" w:rsidRDefault="00D33B0B" w:rsidP="00F1443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B0B" w:rsidRPr="005709D9" w:rsidRDefault="00D33B0B" w:rsidP="00F1443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D33B0B" w:rsidRPr="005709D9" w:rsidTr="00D33B0B">
        <w:tc>
          <w:tcPr>
            <w:tcW w:w="9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B0B" w:rsidRPr="00D33B0B" w:rsidRDefault="00D33B0B" w:rsidP="00F1443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r w:rsidRPr="004D7A11">
              <w:rPr>
                <w:i/>
                <w:lang w:val="fr-FR"/>
              </w:rPr>
              <w:t xml:space="preserve">qu'il s'agit d'un moteur </w:t>
            </w:r>
            <w:r>
              <w:rPr>
                <w:i/>
                <w:lang w:val="fr-FR"/>
              </w:rPr>
              <w:t>à  2 enroulements séparés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B0B" w:rsidRPr="005709D9" w:rsidRDefault="00D33B0B" w:rsidP="00F1443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E47D53" w:rsidRPr="005709D9" w:rsidTr="0014446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E47D53">
            <w:pPr>
              <w:pStyle w:val="En-tte"/>
              <w:numPr>
                <w:ilvl w:val="0"/>
                <w:numId w:val="21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Identifier les bornes de la plaque à borne d’un moteur à 2 enroulements séparés </w:t>
            </w:r>
          </w:p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47D53" w:rsidRDefault="006F5FB6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257873C3" wp14:editId="18FDC201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114300</wp:posOffset>
                      </wp:positionV>
                      <wp:extent cx="1115695" cy="619760"/>
                      <wp:effectExtent l="0" t="0" r="0" b="0"/>
                      <wp:wrapNone/>
                      <wp:docPr id="61" name="Group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5695" cy="619760"/>
                                <a:chOff x="3165" y="1665"/>
                                <a:chExt cx="1757" cy="976"/>
                              </a:xfrm>
                            </wpg:grpSpPr>
                            <wps:wsp>
                              <wps:cNvPr id="62" name="Oval 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5" y="1665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6" y="1665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" y="1665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5" y="2446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6" y="2446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Oval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" y="2446"/>
                                  <a:ext cx="195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0" o:spid="_x0000_s1026" style="position:absolute;margin-left:67.95pt;margin-top:9pt;width:87.85pt;height:48.8pt;z-index:251665920" coordorigin="3165,1665" coordsize="1757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">
                      <v:oval id="Oval 441" o:spid="_x0000_s1027" style="position:absolute;left:3165;top:1665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kxc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2RI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fkxcMAAADbAAAADwAAAAAAAAAAAAAAAACYAgAAZHJzL2Rv&#10;d25yZXYueG1sUEsFBgAAAAAEAAQA9QAAAIgDAAAAAA==&#10;"/>
                      <v:oval id="Oval 442" o:spid="_x0000_s1028" style="position:absolute;left:3946;top:1665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BXs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hQ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tBXsMAAADbAAAADwAAAAAAAAAAAAAAAACYAgAAZHJzL2Rv&#10;d25yZXYueG1sUEsFBgAAAAAEAAQA9QAAAIgDAAAAAA==&#10;"/>
                      <v:oval id="Oval 443" o:spid="_x0000_s1029" style="position:absolute;left:4727;top:1665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ZKsMA&#10;AADb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yF7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LZKsMAAADbAAAADwAAAAAAAAAAAAAAAACYAgAAZHJzL2Rv&#10;d25yZXYueG1sUEsFBgAAAAAEAAQA9QAAAIgDAAAAAA==&#10;"/>
                      <v:oval id="Oval 444" o:spid="_x0000_s1030" style="position:absolute;left:3165;top:244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8scMA&#10;AADb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HD7U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58scMAAADbAAAADwAAAAAAAAAAAAAAAACYAgAAZHJzL2Rv&#10;d25yZXYueG1sUEsFBgAAAAAEAAQA9QAAAIgDAAAAAA==&#10;"/>
                      <v:oval id="Oval 445" o:spid="_x0000_s1031" style="position:absolute;left:3946;top:244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ixs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gw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zixsMAAADbAAAADwAAAAAAAAAAAAAAAACYAgAAZHJzL2Rv&#10;d25yZXYueG1sUEsFBgAAAAAEAAQA9QAAAIgDAAAAAA==&#10;"/>
                      <v:oval id="Oval 446" o:spid="_x0000_s1032" style="position:absolute;left:4727;top:2446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2tMMA&#10;AADbAAAADwAAAGRycy9kb3ducmV2LnhtbESPQWvCQBSE70L/w/IKvelGg6FNXUUqBT300NjeH9ln&#10;Esy+DdlnjP/eFQo9DjPzDbPajK5VA/Wh8WxgPktAEZfeNlwZ+Dl+Tl9BBUG22HomAzcKsFk/TVaY&#10;W3/lbxoKqVSEcMjRQC3S5VqHsiaHYeY74uidfO9QouwrbXu8Rrhr9SJJMu2w4bhQY0cfNZXn4uIM&#10;7KptkQ06lWV62u1lef79OqRzY16ex+07KKFR/sN/7b01kL3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2tMMAAADbAAAADwAAAAAAAAAAAAAAAACYAgAAZHJzL2Rv&#10;d25yZXYueG1sUEsFBgAAAAAEAAQA9QAAAIgDAAAAAA==&#10;"/>
                    </v:group>
                  </w:pict>
                </mc:Fallback>
              </mc:AlternateContent>
            </w:r>
          </w:p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47D53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E47D53" w:rsidRPr="005709D9" w:rsidRDefault="00E47D53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47D53" w:rsidRPr="005709D9" w:rsidTr="00144468">
        <w:tc>
          <w:tcPr>
            <w:tcW w:w="2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7D53" w:rsidRPr="001E5BD6" w:rsidRDefault="00E47D53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t xml:space="preserve"> 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1E5BD6" w:rsidRDefault="00E47D53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>
              <w:object w:dxaOrig="2370" w:dyaOrig="2100">
                <v:shape id="_x0000_i1070" type="#_x0000_t75" style="width:70.75pt;height:62pt" o:ole="">
                  <v:imagedata r:id="rId71" o:title=""/>
                </v:shape>
                <o:OLEObject Type="Embed" ProgID="PBrush" ShapeID="_x0000_i1070" DrawAspect="Content" ObjectID="_1536568664" r:id="rId89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D53" w:rsidRPr="005709D9" w:rsidRDefault="00E47D53" w:rsidP="00D80AD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144468" w:rsidRPr="005709D9" w:rsidTr="001444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5709D9" w:rsidRDefault="00144468" w:rsidP="00144468">
            <w:pPr>
              <w:pStyle w:val="En-tte"/>
              <w:numPr>
                <w:ilvl w:val="0"/>
                <w:numId w:val="21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Default="00144468" w:rsidP="00D80AD3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proofErr w:type="spellStart"/>
            <w:r>
              <w:rPr>
                <w:szCs w:val="24"/>
                <w:lang w:val="fr-FR"/>
              </w:rPr>
              <w:t>A</w:t>
            </w:r>
            <w:proofErr w:type="spellEnd"/>
            <w:r>
              <w:rPr>
                <w:szCs w:val="24"/>
                <w:lang w:val="fr-FR"/>
              </w:rPr>
              <w:t xml:space="preserve"> quel genre de moteur correspond la plaque à borne suivante ?</w:t>
            </w:r>
          </w:p>
          <w:p w:rsidR="00144468" w:rsidRPr="005709D9" w:rsidRDefault="00144468" w:rsidP="00D80AD3">
            <w:pPr>
              <w:tabs>
                <w:tab w:val="left" w:pos="6350"/>
              </w:tabs>
              <w:spacing w:before="20" w:after="20"/>
              <w:jc w:val="center"/>
              <w:rPr>
                <w:szCs w:val="24"/>
                <w:lang w:val="fr-FR"/>
              </w:rPr>
            </w:pPr>
            <w:r>
              <w:object w:dxaOrig="2370" w:dyaOrig="2100">
                <v:shape id="_x0000_i1071" type="#_x0000_t75" style="width:89.55pt;height:78.25pt" o:ole="">
                  <v:imagedata r:id="rId71" o:title=""/>
                </v:shape>
                <o:OLEObject Type="Embed" ProgID="PBrush" ShapeID="_x0000_i1071" DrawAspect="Content" ObjectID="_1536568665" r:id="rId90"/>
              </w:objec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5709D9" w:rsidRDefault="00144468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5709D9" w:rsidRDefault="00144468" w:rsidP="00D80AD3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144468" w:rsidRPr="005709D9" w:rsidTr="00144468"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44468" w:rsidRPr="001E5BD6" w:rsidRDefault="00144468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t xml:space="preserve"> </w:t>
            </w:r>
          </w:p>
        </w:tc>
        <w:tc>
          <w:tcPr>
            <w:tcW w:w="7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6B15F4" w:rsidRDefault="00144468" w:rsidP="00D80AD3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proofErr w:type="spellStart"/>
            <w:r w:rsidRPr="006B15F4">
              <w:rPr>
                <w:i/>
              </w:rPr>
              <w:t>A</w:t>
            </w:r>
            <w:proofErr w:type="spellEnd"/>
            <w:r w:rsidRPr="006B15F4">
              <w:rPr>
                <w:i/>
              </w:rPr>
              <w:t xml:space="preserve"> un moteur triphasé </w:t>
            </w:r>
            <w:proofErr w:type="spellStart"/>
            <w:r>
              <w:rPr>
                <w:i/>
              </w:rPr>
              <w:t>Dahlander</w:t>
            </w:r>
            <w:proofErr w:type="spellEnd"/>
            <w:r w:rsidRPr="006B15F4">
              <w:rPr>
                <w:i/>
              </w:rPr>
              <w:t xml:space="preserve"> ou </w:t>
            </w:r>
            <w:r>
              <w:rPr>
                <w:i/>
              </w:rPr>
              <w:t>à 2 enroulements séparés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468" w:rsidRPr="005709D9" w:rsidRDefault="00144468" w:rsidP="00D80AD3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A938BF" w:rsidRPr="005709D9" w:rsidTr="0014446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AD487C">
            <w:pPr>
              <w:pStyle w:val="En-tte"/>
              <w:numPr>
                <w:ilvl w:val="0"/>
                <w:numId w:val="21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B0B" w:rsidRDefault="00D33B0B" w:rsidP="00D33B0B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Compléter le schéma ci-contre afin de réaliser le coupla</w:t>
            </w:r>
            <w:r w:rsidR="00E47D53">
              <w:rPr>
                <w:szCs w:val="24"/>
                <w:lang w:val="fr-FR"/>
              </w:rPr>
              <w:t xml:space="preserve">ge d'un moteur à 2 enroulements </w:t>
            </w:r>
            <w:r>
              <w:rPr>
                <w:szCs w:val="24"/>
                <w:lang w:val="fr-FR"/>
              </w:rPr>
              <w:t>séparés. Identifier TOUTES les bornes du moteur !</w:t>
            </w:r>
          </w:p>
          <w:p w:rsidR="00A938BF" w:rsidRPr="00A938BF" w:rsidRDefault="00A938BF" w:rsidP="000E44A1">
            <w:pPr>
              <w:pStyle w:val="En-tte"/>
              <w:tabs>
                <w:tab w:val="left" w:pos="708"/>
              </w:tabs>
              <w:rPr>
                <w:lang w:val="fr-FR"/>
              </w:rPr>
            </w:pPr>
          </w:p>
          <w:p w:rsidR="00A938BF" w:rsidRDefault="00A938BF" w:rsidP="00A938BF">
            <w:pPr>
              <w:pStyle w:val="En-tte"/>
              <w:tabs>
                <w:tab w:val="left" w:pos="708"/>
              </w:tabs>
              <w:jc w:val="center"/>
            </w:pPr>
            <w:r>
              <w:object w:dxaOrig="2865" w:dyaOrig="3000">
                <v:shape id="_x0000_i1072" type="#_x0000_t75" style="width:142.75pt;height:150.25pt" o:ole="">
                  <v:imagedata r:id="rId91" o:title=""/>
                </v:shape>
                <o:OLEObject Type="Embed" ProgID="PBrush" ShapeID="_x0000_i1072" DrawAspect="Content" ObjectID="_1536568666" r:id="rId92"/>
              </w:object>
            </w:r>
          </w:p>
          <w:p w:rsidR="00A938BF" w:rsidRPr="00801860" w:rsidRDefault="00A938BF" w:rsidP="000E44A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8BF" w:rsidRPr="005709D9" w:rsidRDefault="00A938BF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C3C7D" w:rsidRPr="005709D9" w:rsidTr="00144468"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C3C7D" w:rsidRDefault="00EC3C7D" w:rsidP="000E44A1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</w:p>
        </w:tc>
        <w:tc>
          <w:tcPr>
            <w:tcW w:w="7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C7D" w:rsidRPr="00AD487C" w:rsidRDefault="00EC3C7D" w:rsidP="00D33B0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fr-FR"/>
              </w:rPr>
            </w:pPr>
            <w:r>
              <w:object w:dxaOrig="3165" w:dyaOrig="3630">
                <v:shape id="_x0000_i1073" type="#_x0000_t75" style="width:120.2pt;height:137.75pt" o:ole="">
                  <v:imagedata r:id="rId93" o:title=""/>
                </v:shape>
                <o:OLEObject Type="Embed" ProgID="PBrush" ShapeID="_x0000_i1073" DrawAspect="Content" ObjectID="_1536568667" r:id="rId94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C7D" w:rsidRPr="005709D9" w:rsidRDefault="00EC3C7D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494C15" w:rsidRDefault="00494C15" w:rsidP="0037430A"/>
    <w:p w:rsidR="00494C15" w:rsidRDefault="00494C15" w:rsidP="0037430A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8503"/>
        <w:gridCol w:w="571"/>
        <w:gridCol w:w="567"/>
      </w:tblGrid>
      <w:tr w:rsidR="00494C15" w:rsidRPr="005709D9" w:rsidTr="00494C1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5709D9" w:rsidRDefault="00494C15" w:rsidP="00494C15">
            <w:pPr>
              <w:pStyle w:val="En-tte"/>
              <w:numPr>
                <w:ilvl w:val="0"/>
                <w:numId w:val="21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Default="00494C15" w:rsidP="00E24409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On lit sur la plaquette signalétique d’un moteur : n = 500 / 2000 tr</w:t>
            </w:r>
            <w:proofErr w:type="gramStart"/>
            <w:r>
              <w:rPr>
                <w:szCs w:val="24"/>
                <w:lang w:val="fr-FR"/>
              </w:rPr>
              <w:t>./</w:t>
            </w:r>
            <w:proofErr w:type="gramEnd"/>
            <w:r>
              <w:rPr>
                <w:szCs w:val="24"/>
                <w:lang w:val="fr-FR"/>
              </w:rPr>
              <w:t>min.</w:t>
            </w:r>
          </w:p>
          <w:p w:rsidR="00494C15" w:rsidRDefault="00494C15" w:rsidP="00E24409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494C15" w:rsidRPr="005709D9" w:rsidRDefault="00494C15" w:rsidP="00E24409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De quel type de moteur s’agit-il ?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5709D9" w:rsidRDefault="00494C15" w:rsidP="00E2440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5709D9" w:rsidRDefault="00494C15" w:rsidP="00E2440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494C15" w:rsidRPr="005709D9" w:rsidTr="00494C15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1E5BD6" w:rsidRDefault="00494C15" w:rsidP="00494C15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r w:rsidRPr="004D7A11">
              <w:rPr>
                <w:i/>
                <w:lang w:val="fr-FR"/>
              </w:rPr>
              <w:t xml:space="preserve">moteur </w:t>
            </w:r>
            <w:r>
              <w:rPr>
                <w:i/>
                <w:lang w:val="fr-FR"/>
              </w:rPr>
              <w:t>à 2 enroulements séparés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C15" w:rsidRPr="005709D9" w:rsidRDefault="00494C15" w:rsidP="00E2440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494C15" w:rsidRDefault="00494C15" w:rsidP="0037430A"/>
    <w:p w:rsidR="00494C15" w:rsidRDefault="00494C15" w:rsidP="0037430A"/>
    <w:p w:rsidR="0037430A" w:rsidRDefault="0034701F" w:rsidP="0037430A">
      <w:hyperlink w:anchor="_top" w:history="1">
        <w:r w:rsidR="0037430A">
          <w:rPr>
            <w:rStyle w:val="Lienhypertexte"/>
          </w:rPr>
          <w:t>Retour au haut de la page</w:t>
        </w:r>
      </w:hyperlink>
    </w:p>
    <w:p w:rsidR="00606888" w:rsidRPr="00254784" w:rsidRDefault="00586ACD" w:rsidP="00254784">
      <w:pPr>
        <w:rPr>
          <w:lang w:val="fr-FR"/>
        </w:rPr>
      </w:pPr>
      <w:r>
        <w:rPr>
          <w:lang w:val="fr-FR"/>
        </w:rPr>
        <w:br w:type="page"/>
      </w:r>
    </w:p>
    <w:p w:rsidR="00254784" w:rsidRDefault="00254784" w:rsidP="00254784">
      <w:pPr>
        <w:pStyle w:val="Titre2"/>
        <w:rPr>
          <w:lang w:val="fr-FR"/>
        </w:rPr>
      </w:pPr>
      <w:bookmarkStart w:id="13" w:name="_Freinage_des_moteurs_asynchrones_tr"/>
      <w:bookmarkEnd w:id="13"/>
      <w:r w:rsidRPr="00254784">
        <w:rPr>
          <w:lang w:val="fr-FR"/>
        </w:rPr>
        <w:lastRenderedPageBreak/>
        <w:t>Freinage des moteurs asynchrones triphasés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8505"/>
        <w:gridCol w:w="571"/>
        <w:gridCol w:w="563"/>
      </w:tblGrid>
      <w:tr w:rsidR="008C5CAB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numPr>
                <w:ilvl w:val="0"/>
                <w:numId w:val="1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8C5CAB" w:rsidRDefault="008C5CAB" w:rsidP="008C5CAB">
            <w:pPr>
              <w:rPr>
                <w:szCs w:val="24"/>
              </w:rPr>
            </w:pPr>
            <w:r w:rsidRPr="008C5CAB">
              <w:rPr>
                <w:szCs w:val="24"/>
              </w:rPr>
              <w:t>Citer 4 possibilités de freinage des moteurs asynchrones triphasés à cage d’écureuil</w:t>
            </w:r>
          </w:p>
          <w:p w:rsidR="008C5CAB" w:rsidRPr="005709D9" w:rsidRDefault="008C5CAB" w:rsidP="0090725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C5CAB" w:rsidRPr="005709D9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par contre-courant; par courant continu; frein électromagnétique; </w:t>
            </w:r>
            <w:r w:rsidR="00C41B97">
              <w:rPr>
                <w:i/>
                <w:lang w:val="fr-FR"/>
              </w:rPr>
              <w:t>hyper synchrone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C41B97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AF67F9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5709D9" w:rsidRDefault="00AF67F9" w:rsidP="000E44A1">
            <w:pPr>
              <w:pStyle w:val="En-tte"/>
              <w:numPr>
                <w:ilvl w:val="0"/>
                <w:numId w:val="1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8C5CAB" w:rsidRDefault="00AF67F9" w:rsidP="000E44A1">
            <w:pPr>
              <w:rPr>
                <w:szCs w:val="24"/>
              </w:rPr>
            </w:pPr>
            <w:r>
              <w:rPr>
                <w:szCs w:val="24"/>
              </w:rPr>
              <w:t xml:space="preserve">Expliquer le principe </w:t>
            </w:r>
            <w:r w:rsidRPr="008C5CAB">
              <w:rPr>
                <w:szCs w:val="24"/>
              </w:rPr>
              <w:t xml:space="preserve">de freinage </w:t>
            </w:r>
            <w:r>
              <w:rPr>
                <w:szCs w:val="24"/>
              </w:rPr>
              <w:t xml:space="preserve">d'un </w:t>
            </w:r>
            <w:r w:rsidRPr="008C5CAB">
              <w:rPr>
                <w:szCs w:val="24"/>
              </w:rPr>
              <w:t>moteur</w:t>
            </w:r>
            <w:r>
              <w:rPr>
                <w:szCs w:val="24"/>
              </w:rPr>
              <w:t xml:space="preserve"> asynchrone triphasé</w:t>
            </w:r>
            <w:r w:rsidRPr="008C5CAB">
              <w:rPr>
                <w:szCs w:val="24"/>
              </w:rPr>
              <w:t xml:space="preserve"> à cage d’écureuil</w:t>
            </w:r>
            <w:r>
              <w:rPr>
                <w:szCs w:val="24"/>
              </w:rPr>
              <w:t xml:space="preserve"> en freinage par contre-courant</w:t>
            </w:r>
          </w:p>
          <w:p w:rsidR="00AF67F9" w:rsidRPr="005709D9" w:rsidRDefault="00AF67F9" w:rsidP="000E44A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5709D9" w:rsidRDefault="00AF67F9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5709D9" w:rsidRDefault="00AF67F9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AF67F9" w:rsidRPr="005709D9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9D24D6" w:rsidRDefault="00AF67F9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="009D24D6">
              <w:rPr>
                <w:b/>
                <w:i/>
                <w:lang w:val="fr-FR"/>
              </w:rPr>
              <w:t xml:space="preserve"> </w:t>
            </w:r>
            <w:r w:rsidR="009D24D6" w:rsidRPr="009D24D6">
              <w:rPr>
                <w:i/>
                <w:lang w:val="fr-FR"/>
              </w:rPr>
              <w:t>On permute deux conducteurs polaires de la ligne d'alimentation du moteur de sorte que le champ tournant tourne en sens inverse du rotor. Le moteur agit comme un frein.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5709D9" w:rsidRDefault="00AF67F9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AF67F9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5709D9" w:rsidRDefault="00AF67F9" w:rsidP="000E44A1">
            <w:pPr>
              <w:pStyle w:val="En-tte"/>
              <w:numPr>
                <w:ilvl w:val="0"/>
                <w:numId w:val="1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Default="00AF67F9" w:rsidP="000E44A1">
            <w:pPr>
              <w:rPr>
                <w:szCs w:val="24"/>
              </w:rPr>
            </w:pPr>
            <w:r>
              <w:rPr>
                <w:szCs w:val="24"/>
              </w:rPr>
              <w:t>Compléter la phrase:</w:t>
            </w:r>
          </w:p>
          <w:p w:rsidR="00AF67F9" w:rsidRPr="008C5CAB" w:rsidRDefault="00AF67F9" w:rsidP="000E44A1">
            <w:pPr>
              <w:rPr>
                <w:szCs w:val="24"/>
              </w:rPr>
            </w:pPr>
            <w:r>
              <w:rPr>
                <w:szCs w:val="24"/>
              </w:rPr>
              <w:t xml:space="preserve">Au moment d'un freinage par contre-courant, le courant </w:t>
            </w:r>
            <w:proofErr w:type="spellStart"/>
            <w:r>
              <w:rPr>
                <w:szCs w:val="24"/>
              </w:rPr>
              <w:t>statorique</w:t>
            </w:r>
            <w:proofErr w:type="spellEnd"/>
            <w:r>
              <w:rPr>
                <w:szCs w:val="24"/>
              </w:rPr>
              <w:t xml:space="preserve"> est jusqu'à …. fois le courant nominal </w:t>
            </w:r>
          </w:p>
          <w:p w:rsidR="00AF67F9" w:rsidRPr="005709D9" w:rsidRDefault="00AF67F9" w:rsidP="000E44A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5709D9" w:rsidRDefault="00AF67F9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5709D9" w:rsidRDefault="00AF67F9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AF67F9" w:rsidRPr="005709D9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AF67F9" w:rsidRDefault="00AF67F9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="001A2011">
              <w:rPr>
                <w:b/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10 x le courant nominal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5709D9" w:rsidRDefault="00AF67F9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AF67F9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5709D9" w:rsidRDefault="00AF67F9" w:rsidP="000E44A1">
            <w:pPr>
              <w:pStyle w:val="En-tte"/>
              <w:numPr>
                <w:ilvl w:val="0"/>
                <w:numId w:val="1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8C5CAB" w:rsidRDefault="00AF67F9" w:rsidP="000E44A1">
            <w:pPr>
              <w:rPr>
                <w:szCs w:val="24"/>
              </w:rPr>
            </w:pPr>
            <w:r>
              <w:rPr>
                <w:szCs w:val="24"/>
              </w:rPr>
              <w:t>Lors d'un freinage par contre-courant, le rotor est-il bloqué à l'arrêt du moteur ?</w:t>
            </w:r>
          </w:p>
          <w:p w:rsidR="00AF67F9" w:rsidRPr="005709D9" w:rsidRDefault="00AF67F9" w:rsidP="000E44A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5709D9" w:rsidRDefault="00AF67F9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5709D9" w:rsidRDefault="00AF67F9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AF67F9" w:rsidRPr="005709D9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AF67F9" w:rsidRDefault="00AF67F9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non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7F9" w:rsidRPr="005709D9" w:rsidRDefault="00AF67F9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1B3298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numPr>
                <w:ilvl w:val="0"/>
                <w:numId w:val="1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8C5CAB" w:rsidRDefault="001B3298" w:rsidP="000E44A1">
            <w:pPr>
              <w:rPr>
                <w:szCs w:val="24"/>
              </w:rPr>
            </w:pPr>
            <w:r>
              <w:rPr>
                <w:szCs w:val="24"/>
              </w:rPr>
              <w:t xml:space="preserve">Expliquer le principe </w:t>
            </w:r>
            <w:r w:rsidRPr="008C5CAB">
              <w:rPr>
                <w:szCs w:val="24"/>
              </w:rPr>
              <w:t xml:space="preserve">de freinage </w:t>
            </w:r>
            <w:r>
              <w:rPr>
                <w:szCs w:val="24"/>
              </w:rPr>
              <w:t xml:space="preserve">d'un </w:t>
            </w:r>
            <w:r w:rsidRPr="008C5CAB">
              <w:rPr>
                <w:szCs w:val="24"/>
              </w:rPr>
              <w:t>moteur</w:t>
            </w:r>
            <w:r>
              <w:rPr>
                <w:szCs w:val="24"/>
              </w:rPr>
              <w:t xml:space="preserve"> asynchrone triphasé</w:t>
            </w:r>
            <w:r w:rsidRPr="008C5CAB">
              <w:rPr>
                <w:szCs w:val="24"/>
              </w:rPr>
              <w:t xml:space="preserve"> à cage d’écureuil</w:t>
            </w:r>
            <w:r>
              <w:rPr>
                <w:szCs w:val="24"/>
              </w:rPr>
              <w:t xml:space="preserve"> en freinage par courant continu</w:t>
            </w:r>
          </w:p>
          <w:p w:rsidR="001B3298" w:rsidRPr="005709D9" w:rsidRDefault="001B3298" w:rsidP="000E44A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1B3298" w:rsidRPr="005709D9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9D24D6" w:rsidRDefault="001B3298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="009D24D6">
              <w:rPr>
                <w:b/>
                <w:i/>
                <w:lang w:val="fr-FR"/>
              </w:rPr>
              <w:t xml:space="preserve"> </w:t>
            </w:r>
            <w:r w:rsidR="009D24D6" w:rsidRPr="009D24D6">
              <w:rPr>
                <w:i/>
                <w:lang w:val="fr-FR"/>
              </w:rPr>
              <w:t>Après déclenchement du réseau, les enroulements du stator sont raccordés sous une tension continue provoquant le freinage du moteur.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1B3298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numPr>
                <w:ilvl w:val="0"/>
                <w:numId w:val="1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8C5CAB" w:rsidRDefault="001B3298" w:rsidP="000E44A1">
            <w:pPr>
              <w:rPr>
                <w:szCs w:val="24"/>
              </w:rPr>
            </w:pPr>
            <w:r>
              <w:rPr>
                <w:szCs w:val="24"/>
              </w:rPr>
              <w:t>Lors d'un freinage par courant continu, le rotor est-il bloqué à l'arrêt du moteur ?</w:t>
            </w:r>
          </w:p>
          <w:p w:rsidR="001B3298" w:rsidRPr="005709D9" w:rsidRDefault="001B3298" w:rsidP="000E44A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1B3298" w:rsidRPr="005709D9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AF67F9" w:rsidRDefault="001B3298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non</w:t>
            </w:r>
            <w:r w:rsidR="009D24D6">
              <w:rPr>
                <w:i/>
                <w:lang w:val="fr-FR"/>
              </w:rPr>
              <w:t>, par contre dès que l'axe se remet en rotation, le frein "magnétique" agit.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1B3298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numPr>
                <w:ilvl w:val="0"/>
                <w:numId w:val="1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8C5CAB" w:rsidRDefault="001B3298" w:rsidP="000E44A1">
            <w:pPr>
              <w:rPr>
                <w:szCs w:val="24"/>
              </w:rPr>
            </w:pPr>
            <w:r>
              <w:rPr>
                <w:szCs w:val="24"/>
              </w:rPr>
              <w:t xml:space="preserve">Expliquer le principe </w:t>
            </w:r>
            <w:r w:rsidRPr="008C5CAB">
              <w:rPr>
                <w:szCs w:val="24"/>
              </w:rPr>
              <w:t xml:space="preserve">de freinage </w:t>
            </w:r>
            <w:r>
              <w:rPr>
                <w:szCs w:val="24"/>
              </w:rPr>
              <w:t xml:space="preserve">d'un </w:t>
            </w:r>
            <w:r w:rsidRPr="008C5CAB">
              <w:rPr>
                <w:szCs w:val="24"/>
              </w:rPr>
              <w:t>moteur</w:t>
            </w:r>
            <w:r>
              <w:rPr>
                <w:szCs w:val="24"/>
              </w:rPr>
              <w:t xml:space="preserve"> asynchrone triphasé</w:t>
            </w:r>
            <w:r w:rsidRPr="008C5CAB">
              <w:rPr>
                <w:szCs w:val="24"/>
              </w:rPr>
              <w:t xml:space="preserve"> à cage d’écureuil</w:t>
            </w:r>
            <w:r>
              <w:rPr>
                <w:szCs w:val="24"/>
              </w:rPr>
              <w:t xml:space="preserve"> en freinage par frein électromagnétique</w:t>
            </w:r>
          </w:p>
          <w:p w:rsidR="001B3298" w:rsidRPr="005709D9" w:rsidRDefault="001B3298" w:rsidP="000E44A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1B3298" w:rsidRPr="005709D9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1B3298" w:rsidRDefault="001B3298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ab/>
            </w:r>
            <w:r>
              <w:rPr>
                <w:b/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  <w:r w:rsidR="006F5FB6">
              <w:rPr>
                <w:i/>
                <w:noProof/>
                <w:lang w:eastAsia="fr-CH"/>
              </w:rPr>
              <w:drawing>
                <wp:inline distT="0" distB="0" distL="0" distR="0" wp14:anchorId="5A0862C0" wp14:editId="0EC1370B">
                  <wp:extent cx="4105910" cy="1311275"/>
                  <wp:effectExtent l="0" t="0" r="8890" b="3175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1B3298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numPr>
                <w:ilvl w:val="0"/>
                <w:numId w:val="1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8C5CAB" w:rsidRDefault="001B3298" w:rsidP="000E44A1">
            <w:pPr>
              <w:rPr>
                <w:szCs w:val="24"/>
              </w:rPr>
            </w:pPr>
            <w:r>
              <w:rPr>
                <w:szCs w:val="24"/>
              </w:rPr>
              <w:t>Lors d'un freinage par frein électromagnétique, le rotor est-il bloqué à l'arrêt du moteur ?</w:t>
            </w:r>
          </w:p>
          <w:p w:rsidR="001B3298" w:rsidRPr="005709D9" w:rsidRDefault="001B3298" w:rsidP="001B3298">
            <w:pPr>
              <w:pStyle w:val="En-tte"/>
              <w:tabs>
                <w:tab w:val="clear" w:pos="4536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1B3298" w:rsidRPr="005709D9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AF67F9" w:rsidRDefault="001B3298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oui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1B3298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numPr>
                <w:ilvl w:val="0"/>
                <w:numId w:val="1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8C5CAB" w:rsidRDefault="001B3298" w:rsidP="000E44A1">
            <w:pPr>
              <w:rPr>
                <w:szCs w:val="24"/>
              </w:rPr>
            </w:pPr>
            <w:r>
              <w:rPr>
                <w:szCs w:val="24"/>
              </w:rPr>
              <w:t xml:space="preserve">Expliquer le principe </w:t>
            </w:r>
            <w:r w:rsidRPr="008C5CAB">
              <w:rPr>
                <w:szCs w:val="24"/>
              </w:rPr>
              <w:t xml:space="preserve">de freinage </w:t>
            </w:r>
            <w:r>
              <w:rPr>
                <w:szCs w:val="24"/>
              </w:rPr>
              <w:t xml:space="preserve">d'un </w:t>
            </w:r>
            <w:r w:rsidRPr="008C5CAB">
              <w:rPr>
                <w:szCs w:val="24"/>
              </w:rPr>
              <w:t>moteur</w:t>
            </w:r>
            <w:r>
              <w:rPr>
                <w:szCs w:val="24"/>
              </w:rPr>
              <w:t xml:space="preserve"> asynchrone triphasé</w:t>
            </w:r>
            <w:r w:rsidRPr="008C5CAB">
              <w:rPr>
                <w:szCs w:val="24"/>
              </w:rPr>
              <w:t xml:space="preserve"> à cage d’écureuil</w:t>
            </w:r>
            <w:r>
              <w:rPr>
                <w:szCs w:val="24"/>
              </w:rPr>
              <w:t xml:space="preserve"> en freinage par renvoi d'énergie dans le réseau</w:t>
            </w:r>
          </w:p>
          <w:p w:rsidR="001B3298" w:rsidRPr="005709D9" w:rsidRDefault="001B3298" w:rsidP="000E44A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1B3298" w:rsidRPr="005709D9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1B3298" w:rsidRDefault="001B3298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ab/>
            </w:r>
            <w:r>
              <w:rPr>
                <w:b/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  <w:r w:rsidR="006F5FB6">
              <w:rPr>
                <w:i/>
                <w:noProof/>
                <w:lang w:eastAsia="fr-CH"/>
              </w:rPr>
              <w:drawing>
                <wp:inline distT="0" distB="0" distL="0" distR="0" wp14:anchorId="25696BED" wp14:editId="585E2F26">
                  <wp:extent cx="4028440" cy="128524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4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8" w:rsidRPr="005709D9" w:rsidRDefault="001B3298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254784" w:rsidRDefault="0034701F" w:rsidP="00254784">
      <w:hyperlink w:anchor="_top" w:history="1">
        <w:r w:rsidR="00254784">
          <w:rPr>
            <w:rStyle w:val="Lienhypertexte"/>
          </w:rPr>
          <w:t>Retour au haut de la page</w:t>
        </w:r>
      </w:hyperlink>
    </w:p>
    <w:p w:rsidR="001A2011" w:rsidRPr="00254784" w:rsidRDefault="009D1A42" w:rsidP="00254784">
      <w:pPr>
        <w:rPr>
          <w:lang w:val="fr-FR"/>
        </w:rPr>
      </w:pPr>
      <w:r>
        <w:rPr>
          <w:lang w:val="fr-FR"/>
        </w:rP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8505"/>
        <w:gridCol w:w="571"/>
        <w:gridCol w:w="563"/>
      </w:tblGrid>
      <w:tr w:rsidR="000B44E5" w:rsidRPr="005709D9" w:rsidTr="000B44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4E5" w:rsidRPr="005709D9" w:rsidRDefault="000B44E5" w:rsidP="001F4BF1">
            <w:pPr>
              <w:pStyle w:val="En-tte"/>
              <w:numPr>
                <w:ilvl w:val="0"/>
                <w:numId w:val="1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  <w:bookmarkStart w:id="14" w:name="_Moteur__monophasé"/>
            <w:bookmarkEnd w:id="14"/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4E5" w:rsidRDefault="000B44E5" w:rsidP="001F4BF1">
            <w:pPr>
              <w:rPr>
                <w:szCs w:val="24"/>
              </w:rPr>
            </w:pPr>
            <w:r>
              <w:rPr>
                <w:szCs w:val="24"/>
              </w:rPr>
              <w:t xml:space="preserve">On souhaite freiner un moteur asynchrone triphasé en lui injectant du courant continu. Calculer la tension devant être appliquée entre U1 et V1, sachant </w:t>
            </w:r>
            <w:proofErr w:type="gramStart"/>
            <w:r>
              <w:rPr>
                <w:szCs w:val="24"/>
              </w:rPr>
              <w:t>que U2</w:t>
            </w:r>
            <w:proofErr w:type="gramEnd"/>
            <w:r>
              <w:rPr>
                <w:szCs w:val="24"/>
              </w:rPr>
              <w:t xml:space="preserve"> et V2 sont pontés.</w:t>
            </w:r>
          </w:p>
          <w:p w:rsidR="000B44E5" w:rsidRDefault="0084091C" w:rsidP="001F4BF1">
            <w:pPr>
              <w:rPr>
                <w:szCs w:val="24"/>
              </w:rPr>
            </w:pPr>
            <w:r>
              <w:rPr>
                <w:szCs w:val="24"/>
              </w:rPr>
              <w:t xml:space="preserve">La mesure à l’ohmmètre mesuré entre U1-V1 </w:t>
            </w:r>
            <w:r w:rsidR="000B44E5">
              <w:rPr>
                <w:szCs w:val="24"/>
              </w:rPr>
              <w:t>a donné 8 Ω.</w:t>
            </w:r>
          </w:p>
          <w:p w:rsidR="000B44E5" w:rsidRDefault="000B44E5" w:rsidP="001F4BF1">
            <w:pPr>
              <w:rPr>
                <w:szCs w:val="24"/>
              </w:rPr>
            </w:pPr>
          </w:p>
          <w:p w:rsidR="000B44E5" w:rsidRDefault="000B44E5" w:rsidP="001F4BF1">
            <w:pPr>
              <w:rPr>
                <w:szCs w:val="24"/>
              </w:rPr>
            </w:pPr>
            <w:r>
              <w:rPr>
                <w:szCs w:val="24"/>
              </w:rPr>
              <w:t>Moteur : 693V/400V  Y/∆; cos φ = 0,8; P= 5 KW; η=0,9</w:t>
            </w:r>
          </w:p>
          <w:p w:rsidR="000B44E5" w:rsidRPr="00B90EF5" w:rsidRDefault="000B44E5" w:rsidP="001F4BF1">
            <w:pPr>
              <w:rPr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4E5" w:rsidRPr="005709D9" w:rsidRDefault="000B44E5" w:rsidP="001F4BF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4E5" w:rsidRPr="005709D9" w:rsidRDefault="000B44E5" w:rsidP="001F4BF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0B44E5" w:rsidRPr="00D04A0C" w:rsidTr="000B44E5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4E5" w:rsidRPr="00D04A0C" w:rsidRDefault="000B44E5" w:rsidP="008409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D04A0C">
              <w:rPr>
                <w:b/>
                <w:i/>
                <w:lang w:val="fr-FR"/>
              </w:rPr>
              <w:t>Réponse(s):</w:t>
            </w:r>
            <w:r w:rsidR="0084091C">
              <w:rPr>
                <w:b/>
                <w:i/>
                <w:lang w:val="fr-FR"/>
              </w:rPr>
              <w:t xml:space="preserve"> </w:t>
            </w:r>
            <w:proofErr w:type="spellStart"/>
            <w:r w:rsidRPr="00D04A0C">
              <w:rPr>
                <w:i/>
                <w:lang w:val="fr-FR"/>
              </w:rPr>
              <w:t>P</w:t>
            </w:r>
            <w:r w:rsidRPr="00D04A0C">
              <w:rPr>
                <w:i/>
                <w:vertAlign w:val="subscript"/>
                <w:lang w:val="fr-FR"/>
              </w:rPr>
              <w:t>élec</w:t>
            </w:r>
            <w:proofErr w:type="spellEnd"/>
            <w:r w:rsidRPr="00D04A0C">
              <w:rPr>
                <w:i/>
                <w:lang w:val="fr-FR"/>
              </w:rPr>
              <w:t xml:space="preserve">=5556 W; I = 10A ; </w:t>
            </w:r>
            <w:proofErr w:type="spellStart"/>
            <w:r w:rsidRPr="00D04A0C">
              <w:rPr>
                <w:i/>
                <w:lang w:val="fr-FR"/>
              </w:rPr>
              <w:t>I</w:t>
            </w:r>
            <w:r w:rsidRPr="00D04A0C">
              <w:rPr>
                <w:i/>
                <w:vertAlign w:val="subscript"/>
                <w:lang w:val="fr-FR"/>
              </w:rPr>
              <w:t>phase</w:t>
            </w:r>
            <w:proofErr w:type="spellEnd"/>
            <w:r w:rsidRPr="00D04A0C">
              <w:rPr>
                <w:i/>
                <w:lang w:val="fr-FR"/>
              </w:rPr>
              <w:t xml:space="preserve"> = 5,79 A </w:t>
            </w:r>
            <w:proofErr w:type="gramStart"/>
            <w:r w:rsidRPr="00D04A0C">
              <w:rPr>
                <w:i/>
                <w:lang w:val="fr-FR"/>
              </w:rPr>
              <w:t>;U</w:t>
            </w:r>
            <w:r w:rsidRPr="00D04A0C">
              <w:rPr>
                <w:i/>
                <w:vertAlign w:val="subscript"/>
                <w:lang w:val="fr-FR"/>
              </w:rPr>
              <w:t>DC</w:t>
            </w:r>
            <w:proofErr w:type="gramEnd"/>
            <w:r w:rsidRPr="00D04A0C">
              <w:rPr>
                <w:i/>
                <w:lang w:val="fr-FR"/>
              </w:rPr>
              <w:t>= 46, 3 V</w:t>
            </w:r>
            <w:r>
              <w:rPr>
                <w:i/>
                <w:lang w:val="fr-FR"/>
              </w:rPr>
              <w:t xml:space="preserve"> (appliqué </w:t>
            </w:r>
            <w:r w:rsidR="0084091C">
              <w:rPr>
                <w:i/>
                <w:lang w:val="fr-FR"/>
              </w:rPr>
              <w:t xml:space="preserve">entre U1 et U2, soit </w:t>
            </w:r>
            <w:r>
              <w:rPr>
                <w:i/>
                <w:lang w:val="fr-FR"/>
              </w:rPr>
              <w:t>l</w:t>
            </w:r>
            <w:r w:rsidR="0084091C">
              <w:rPr>
                <w:i/>
                <w:lang w:val="fr-FR"/>
              </w:rPr>
              <w:t xml:space="preserve">’enroulement </w:t>
            </w:r>
            <w:r>
              <w:rPr>
                <w:i/>
                <w:lang w:val="fr-FR"/>
              </w:rPr>
              <w:t>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4E5" w:rsidRPr="00D04A0C" w:rsidRDefault="000B44E5" w:rsidP="001F4BF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 w:rsidRPr="00D04A0C">
              <w:rPr>
                <w:i/>
                <w:szCs w:val="24"/>
                <w:lang w:val="fr-FR"/>
              </w:rPr>
              <w:t>SP</w:t>
            </w:r>
          </w:p>
        </w:tc>
      </w:tr>
      <w:tr w:rsidR="0084091C" w:rsidRPr="005709D9" w:rsidTr="008409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91C" w:rsidRPr="005709D9" w:rsidRDefault="0084091C" w:rsidP="001F4BF1">
            <w:pPr>
              <w:pStyle w:val="En-tte"/>
              <w:numPr>
                <w:ilvl w:val="0"/>
                <w:numId w:val="1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91C" w:rsidRDefault="0084091C" w:rsidP="001F4BF1">
            <w:pPr>
              <w:rPr>
                <w:szCs w:val="24"/>
              </w:rPr>
            </w:pPr>
            <w:r>
              <w:rPr>
                <w:szCs w:val="24"/>
              </w:rPr>
              <w:t xml:space="preserve">On souhaite freiner un moteur asynchrone triphasé en lui injectant du courant continu. Calculer la tension devant être appliquée entre U1 et U2. </w:t>
            </w:r>
          </w:p>
          <w:p w:rsidR="0084091C" w:rsidRDefault="0084091C" w:rsidP="001F4BF1">
            <w:pPr>
              <w:rPr>
                <w:szCs w:val="24"/>
              </w:rPr>
            </w:pPr>
            <w:r>
              <w:rPr>
                <w:szCs w:val="24"/>
              </w:rPr>
              <w:t>La mesure à l’ohmmètre d’un enroulement, mesuré entre U1-U2, a donné 8 Ω.</w:t>
            </w:r>
          </w:p>
          <w:p w:rsidR="0084091C" w:rsidRDefault="0084091C" w:rsidP="001F4BF1">
            <w:pPr>
              <w:rPr>
                <w:szCs w:val="24"/>
              </w:rPr>
            </w:pPr>
          </w:p>
          <w:p w:rsidR="0084091C" w:rsidRDefault="0084091C" w:rsidP="001F4BF1">
            <w:pPr>
              <w:rPr>
                <w:szCs w:val="24"/>
              </w:rPr>
            </w:pPr>
            <w:r>
              <w:rPr>
                <w:szCs w:val="24"/>
              </w:rPr>
              <w:t>Moteur : 693V/400V  Y/∆; cos φ = 0,8; P= 5 KW; η=0,9</w:t>
            </w:r>
          </w:p>
          <w:p w:rsidR="0084091C" w:rsidRPr="00B90EF5" w:rsidRDefault="0084091C" w:rsidP="001F4BF1">
            <w:pPr>
              <w:rPr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91C" w:rsidRPr="005709D9" w:rsidRDefault="0084091C" w:rsidP="001F4BF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91C" w:rsidRPr="005709D9" w:rsidRDefault="0084091C" w:rsidP="001F4BF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4091C" w:rsidRPr="00D04A0C" w:rsidTr="0084091C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91C" w:rsidRPr="00D04A0C" w:rsidRDefault="0084091C" w:rsidP="0084091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D04A0C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proofErr w:type="spellStart"/>
            <w:r w:rsidRPr="00D04A0C">
              <w:rPr>
                <w:i/>
                <w:lang w:val="fr-FR"/>
              </w:rPr>
              <w:t>P</w:t>
            </w:r>
            <w:r w:rsidRPr="00D04A0C">
              <w:rPr>
                <w:i/>
                <w:vertAlign w:val="subscript"/>
                <w:lang w:val="fr-FR"/>
              </w:rPr>
              <w:t>élec</w:t>
            </w:r>
            <w:proofErr w:type="spellEnd"/>
            <w:r>
              <w:rPr>
                <w:i/>
                <w:lang w:val="fr-FR"/>
              </w:rPr>
              <w:t>=5556 W; I = 10</w:t>
            </w:r>
            <w:r w:rsidRPr="00D04A0C">
              <w:rPr>
                <w:i/>
                <w:lang w:val="fr-FR"/>
              </w:rPr>
              <w:t> </w:t>
            </w:r>
            <w:r>
              <w:rPr>
                <w:i/>
                <w:lang w:val="fr-FR"/>
              </w:rPr>
              <w:t>A</w:t>
            </w:r>
            <w:r w:rsidRPr="00D04A0C">
              <w:rPr>
                <w:i/>
                <w:lang w:val="fr-FR"/>
              </w:rPr>
              <w:t>;</w:t>
            </w:r>
            <w:r>
              <w:rPr>
                <w:i/>
                <w:lang w:val="fr-FR"/>
              </w:rPr>
              <w:t xml:space="preserve"> </w:t>
            </w:r>
            <w:r w:rsidRPr="00D04A0C">
              <w:rPr>
                <w:i/>
                <w:lang w:val="fr-FR"/>
              </w:rPr>
              <w:t>U</w:t>
            </w:r>
            <w:r w:rsidRPr="00D04A0C">
              <w:rPr>
                <w:i/>
                <w:vertAlign w:val="subscript"/>
                <w:lang w:val="fr-FR"/>
              </w:rPr>
              <w:t>DC</w:t>
            </w:r>
            <w:r>
              <w:rPr>
                <w:i/>
                <w:vertAlign w:val="subscript"/>
                <w:lang w:val="fr-FR"/>
              </w:rPr>
              <w:t xml:space="preserve"> </w:t>
            </w:r>
            <w:r w:rsidRPr="00D04A0C">
              <w:rPr>
                <w:i/>
                <w:lang w:val="fr-FR"/>
              </w:rPr>
              <w:t xml:space="preserve">= </w:t>
            </w:r>
            <w:r>
              <w:rPr>
                <w:i/>
                <w:lang w:val="fr-FR"/>
              </w:rPr>
              <w:t>80</w:t>
            </w:r>
            <w:r w:rsidRPr="00D04A0C">
              <w:rPr>
                <w:i/>
                <w:lang w:val="fr-FR"/>
              </w:rPr>
              <w:t xml:space="preserve"> V</w:t>
            </w:r>
            <w:r>
              <w:rPr>
                <w:i/>
                <w:lang w:val="fr-FR"/>
              </w:rPr>
              <w:t xml:space="preserve"> (appliqué entre U1 et V1, soit les enroulements  1 et 2)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91C" w:rsidRPr="00D04A0C" w:rsidRDefault="0084091C" w:rsidP="001F4BF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 w:rsidRPr="00D04A0C">
              <w:rPr>
                <w:i/>
                <w:szCs w:val="24"/>
                <w:lang w:val="fr-FR"/>
              </w:rPr>
              <w:t>SP</w:t>
            </w:r>
          </w:p>
        </w:tc>
      </w:tr>
    </w:tbl>
    <w:p w:rsidR="00805EEC" w:rsidRDefault="00805EEC" w:rsidP="00805EEC">
      <w:pPr>
        <w:rPr>
          <w:lang w:val="fr-FR"/>
        </w:rPr>
      </w:pPr>
    </w:p>
    <w:p w:rsidR="00775BCE" w:rsidRDefault="0034701F" w:rsidP="00775BCE">
      <w:hyperlink w:anchor="_top" w:history="1">
        <w:r w:rsidR="00775BCE">
          <w:rPr>
            <w:rStyle w:val="Lienhypertexte"/>
          </w:rPr>
          <w:t>Retour au haut de la page</w:t>
        </w:r>
      </w:hyperlink>
    </w:p>
    <w:p w:rsidR="00775BCE" w:rsidRPr="00775BCE" w:rsidRDefault="00775BCE" w:rsidP="00805EEC"/>
    <w:p w:rsidR="00775BCE" w:rsidRPr="00805EEC" w:rsidRDefault="00775BCE" w:rsidP="00805EEC">
      <w:pPr>
        <w:rPr>
          <w:lang w:val="fr-FR"/>
        </w:rPr>
      </w:pPr>
    </w:p>
    <w:p w:rsidR="00805EEC" w:rsidRDefault="00805EEC" w:rsidP="00805EEC">
      <w:bookmarkStart w:id="15" w:name="_Moteur__monophasé_1"/>
      <w:bookmarkEnd w:id="15"/>
      <w:r w:rsidRPr="00805EEC">
        <w:br w:type="page"/>
      </w:r>
    </w:p>
    <w:p w:rsidR="00254784" w:rsidRDefault="00254784" w:rsidP="00254784">
      <w:pPr>
        <w:pStyle w:val="Titre2"/>
        <w:rPr>
          <w:lang w:val="fr-FR"/>
        </w:rPr>
      </w:pPr>
      <w:bookmarkStart w:id="16" w:name="_Moteur__monophasé_2"/>
      <w:bookmarkEnd w:id="16"/>
      <w:r w:rsidRPr="00254784">
        <w:rPr>
          <w:lang w:val="fr-FR"/>
        </w:rPr>
        <w:lastRenderedPageBreak/>
        <w:t>Moteur  monophasé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1418"/>
        <w:gridCol w:w="142"/>
        <w:gridCol w:w="6942"/>
        <w:gridCol w:w="571"/>
        <w:gridCol w:w="567"/>
      </w:tblGrid>
      <w:tr w:rsidR="0022284C" w:rsidRPr="005709D9" w:rsidTr="002B7C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84C" w:rsidRPr="005709D9" w:rsidRDefault="0022284C" w:rsidP="00F00EA6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E1" w:rsidRPr="006E1D04" w:rsidRDefault="006119E1" w:rsidP="006119E1">
            <w:pPr>
              <w:rPr>
                <w:szCs w:val="24"/>
              </w:rPr>
            </w:pPr>
            <w:r>
              <w:rPr>
                <w:szCs w:val="24"/>
              </w:rPr>
              <w:t xml:space="preserve">Compléter le schéma du moteur </w:t>
            </w:r>
            <w:r w:rsidRPr="006E1D04">
              <w:rPr>
                <w:szCs w:val="24"/>
              </w:rPr>
              <w:t xml:space="preserve">synchrone monophasé </w:t>
            </w:r>
            <w:r>
              <w:rPr>
                <w:szCs w:val="24"/>
              </w:rPr>
              <w:t>(excitation par aimants permanent) à inversion de sens de rotation</w:t>
            </w:r>
            <w:r w:rsidRPr="006E1D04">
              <w:rPr>
                <w:szCs w:val="24"/>
              </w:rPr>
              <w:t>:</w:t>
            </w:r>
          </w:p>
          <w:p w:rsidR="0022284C" w:rsidRPr="006119E1" w:rsidRDefault="0022284C" w:rsidP="0022284C">
            <w:pPr>
              <w:rPr>
                <w:szCs w:val="24"/>
              </w:rPr>
            </w:pPr>
          </w:p>
          <w:p w:rsidR="0022284C" w:rsidRDefault="0022284C" w:rsidP="009C3C8B">
            <w:pPr>
              <w:jc w:val="center"/>
              <w:rPr>
                <w:szCs w:val="24"/>
                <w:lang w:val="fr-FR"/>
              </w:rPr>
            </w:pPr>
            <w:r>
              <w:object w:dxaOrig="5610" w:dyaOrig="3105">
                <v:shape id="_x0000_i1074" type="#_x0000_t75" style="width:226pt;height:125.2pt" o:ole="">
                  <v:imagedata r:id="rId97" o:title=""/>
                </v:shape>
                <o:OLEObject Type="Embed" ProgID="PBrush" ShapeID="_x0000_i1074" DrawAspect="Content" ObjectID="_1536568668" r:id="rId98"/>
              </w:object>
            </w:r>
          </w:p>
          <w:p w:rsidR="0022284C" w:rsidRPr="005709D9" w:rsidRDefault="0022284C" w:rsidP="0022284C">
            <w:pPr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84C" w:rsidRPr="005709D9" w:rsidRDefault="0022284C" w:rsidP="00F00EA6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284C" w:rsidRPr="005709D9" w:rsidRDefault="0022284C" w:rsidP="00F00EA6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9C3C8B" w:rsidRPr="005709D9" w:rsidTr="002B7CFD"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3C8B" w:rsidRPr="0022284C" w:rsidRDefault="009C3C8B" w:rsidP="009C3C8B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</w:tc>
        <w:tc>
          <w:tcPr>
            <w:tcW w:w="7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3C8B" w:rsidRPr="0022284C" w:rsidRDefault="009C3C8B" w:rsidP="0022284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>
              <w:object w:dxaOrig="5610" w:dyaOrig="3225">
                <v:shape id="_x0000_i1075" type="#_x0000_t75" style="width:184.7pt;height:106.45pt" o:ole="">
                  <v:imagedata r:id="rId99" o:title=""/>
                </v:shape>
                <o:OLEObject Type="Embed" ProgID="PBrush" ShapeID="_x0000_i1075" DrawAspect="Content" ObjectID="_1536568669" r:id="rId100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3C8B" w:rsidRPr="005709D9" w:rsidRDefault="009C3C8B" w:rsidP="00F00EA6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8C5CAB" w:rsidRPr="005709D9" w:rsidTr="002B7C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8C5CAB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FF5" w:rsidRPr="006E1D04" w:rsidRDefault="00883FF5" w:rsidP="00883FF5">
            <w:pPr>
              <w:rPr>
                <w:szCs w:val="24"/>
              </w:rPr>
            </w:pPr>
            <w:r>
              <w:rPr>
                <w:szCs w:val="24"/>
              </w:rPr>
              <w:t>Compléter le schéma du moteur a</w:t>
            </w:r>
            <w:r w:rsidRPr="006E1D04">
              <w:rPr>
                <w:szCs w:val="24"/>
              </w:rPr>
              <w:t xml:space="preserve">synchrone monophasé </w:t>
            </w:r>
            <w:r>
              <w:rPr>
                <w:szCs w:val="24"/>
              </w:rPr>
              <w:t>à induction (enroulement auxiliaire)</w:t>
            </w:r>
          </w:p>
          <w:p w:rsidR="008C5CAB" w:rsidRPr="00883FF5" w:rsidRDefault="00883FF5" w:rsidP="00883FF5">
            <w:pPr>
              <w:jc w:val="center"/>
              <w:rPr>
                <w:szCs w:val="24"/>
              </w:rPr>
            </w:pPr>
            <w:r>
              <w:object w:dxaOrig="3090" w:dyaOrig="4770">
                <v:shape id="_x0000_i1076" type="#_x0000_t75" style="width:121.45pt;height:188.45pt" o:ole="">
                  <v:imagedata r:id="rId101" o:title=""/>
                </v:shape>
                <o:OLEObject Type="Embed" ProgID="PBrush" ShapeID="_x0000_i1076" DrawAspect="Content" ObjectID="_1536568670" r:id="rId102"/>
              </w:objec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83FF5" w:rsidRPr="005709D9" w:rsidTr="002B7CFD"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83FF5" w:rsidRDefault="00883FF5" w:rsidP="00883FF5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</w:tc>
        <w:tc>
          <w:tcPr>
            <w:tcW w:w="6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FF5" w:rsidRPr="009E0CFD" w:rsidRDefault="00883FF5" w:rsidP="00883FF5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object w:dxaOrig="3285" w:dyaOrig="5940">
                <v:shape id="_x0000_i1077" type="#_x0000_t75" style="width:88.3pt;height:159.05pt" o:ole="">
                  <v:imagedata r:id="rId103" o:title=""/>
                </v:shape>
                <o:OLEObject Type="Embed" ProgID="PBrush" ShapeID="_x0000_i1077" DrawAspect="Content" ObjectID="_1536568671" r:id="rId104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FF5" w:rsidRPr="005709D9" w:rsidRDefault="00883FF5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3B35BE" w:rsidRPr="005709D9" w:rsidTr="002B7C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5709D9" w:rsidRDefault="003B35BE" w:rsidP="00765BBE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Default="003B35BE" w:rsidP="00765BBE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</w:rPr>
              <w:t xml:space="preserve">Comment </w:t>
            </w:r>
            <w:proofErr w:type="spellStart"/>
            <w:r>
              <w:rPr>
                <w:szCs w:val="24"/>
              </w:rPr>
              <w:t>réalise t</w:t>
            </w:r>
            <w:proofErr w:type="spellEnd"/>
            <w:r>
              <w:rPr>
                <w:szCs w:val="24"/>
              </w:rPr>
              <w:t>-</w:t>
            </w:r>
            <w:r w:rsidRPr="00947819">
              <w:rPr>
                <w:szCs w:val="24"/>
              </w:rPr>
              <w:t xml:space="preserve">on </w:t>
            </w:r>
            <w:r>
              <w:rPr>
                <w:szCs w:val="24"/>
              </w:rPr>
              <w:t xml:space="preserve">un pseudo champ tournant pour un moteur </w:t>
            </w:r>
            <w:r w:rsidRPr="00947819">
              <w:rPr>
                <w:szCs w:val="24"/>
              </w:rPr>
              <w:t xml:space="preserve"> synchrone monophasé </w:t>
            </w:r>
            <w:r w:rsidRPr="005709D9">
              <w:rPr>
                <w:szCs w:val="24"/>
                <w:lang w:val="fr-FR"/>
              </w:rPr>
              <w:t>?</w:t>
            </w:r>
          </w:p>
          <w:p w:rsidR="009F3EF0" w:rsidRPr="005709D9" w:rsidRDefault="009F3EF0" w:rsidP="00765BBE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5709D9" w:rsidRDefault="003B35BE" w:rsidP="00765BB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5709D9" w:rsidRDefault="003B35BE" w:rsidP="00765BBE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3B35BE" w:rsidRPr="005709D9">
        <w:tc>
          <w:tcPr>
            <w:tcW w:w="90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5709D9" w:rsidRDefault="003B35BE" w:rsidP="00765BB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En déphasant le courant dans un des pôle</w:t>
            </w:r>
            <w:r w:rsidR="00AF650E">
              <w:rPr>
                <w:i/>
                <w:lang w:val="fr-FR"/>
              </w:rPr>
              <w:t>s</w:t>
            </w:r>
            <w:r>
              <w:rPr>
                <w:i/>
                <w:lang w:val="fr-FR"/>
              </w:rPr>
              <w:t xml:space="preserve"> du stator avec un condensateur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5BE" w:rsidRPr="005709D9" w:rsidRDefault="003B35BE" w:rsidP="00765BBE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6626D7" w:rsidRDefault="006626D7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1701"/>
        <w:gridCol w:w="6801"/>
        <w:gridCol w:w="571"/>
        <w:gridCol w:w="567"/>
      </w:tblGrid>
      <w:tr w:rsidR="00BF3839" w:rsidRPr="005709D9" w:rsidTr="002B7C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BF3839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Default="00BF3839" w:rsidP="00BF383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Câbler le stator du moteur triphasé suivant afin qu'il puisse fonctionner en monophasé. Ajouter des éléments si nécessaires. Remarque: 1  sens de rotation !</w:t>
            </w:r>
          </w:p>
          <w:p w:rsidR="00BF3839" w:rsidRDefault="00BF3839" w:rsidP="00BF383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Relier L et N aux bornes du moteur.</w:t>
            </w:r>
          </w:p>
          <w:p w:rsidR="00BF3839" w:rsidRDefault="00BF3839" w:rsidP="00BF383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  <w:p w:rsidR="00BF3839" w:rsidRDefault="00607AAC" w:rsidP="00607AAC">
            <w:pPr>
              <w:pStyle w:val="En-tte"/>
              <w:tabs>
                <w:tab w:val="left" w:pos="708"/>
              </w:tabs>
              <w:jc w:val="center"/>
              <w:rPr>
                <w:szCs w:val="24"/>
                <w:lang w:val="fr-FR"/>
              </w:rPr>
            </w:pPr>
            <w:r>
              <w:object w:dxaOrig="3900" w:dyaOrig="2835">
                <v:shape id="_x0000_i1078" type="#_x0000_t75" style="width:238.55pt;height:174.05pt" o:ole="">
                  <v:imagedata r:id="rId105" o:title=""/>
                </v:shape>
                <o:OLEObject Type="Embed" ProgID="PBrush" ShapeID="_x0000_i1078" DrawAspect="Content" ObjectID="_1536568672" r:id="rId106"/>
              </w:object>
            </w:r>
          </w:p>
          <w:p w:rsidR="00BF3839" w:rsidRDefault="00BF3839" w:rsidP="00BF383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  <w:p w:rsidR="00BF3839" w:rsidRDefault="00BF3839" w:rsidP="00BF383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  <w:p w:rsidR="006626D7" w:rsidRDefault="006626D7" w:rsidP="00BF383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  <w:p w:rsidR="006626D7" w:rsidRDefault="006626D7" w:rsidP="00BF383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  <w:p w:rsidR="00BF3839" w:rsidRPr="005709D9" w:rsidRDefault="00BF3839" w:rsidP="00BF383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BF3839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BF3839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</w:tr>
      <w:tr w:rsidR="00CF11CD" w:rsidRPr="005709D9" w:rsidTr="002B7CFD"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F11CD" w:rsidRPr="005709D9" w:rsidRDefault="00CF11CD" w:rsidP="00CF11C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</w:tc>
        <w:tc>
          <w:tcPr>
            <w:tcW w:w="6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1CD" w:rsidRPr="005709D9" w:rsidRDefault="00CF11CD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object w:dxaOrig="4155" w:dyaOrig="4470">
                <v:shape id="_x0000_i1079" type="#_x0000_t75" style="width:120.2pt;height:130.25pt" o:ole="">
                  <v:imagedata r:id="rId107" o:title=""/>
                </v:shape>
                <o:OLEObject Type="Embed" ProgID="PBrush" ShapeID="_x0000_i1079" DrawAspect="Content" ObjectID="_1536568673" r:id="rId108"/>
              </w:object>
            </w:r>
            <w:r>
              <w:t xml:space="preserve"> </w:t>
            </w:r>
            <w:r w:rsidR="00607AAC">
              <w:t xml:space="preserve">  </w:t>
            </w:r>
            <w:r>
              <w:t>ou</w:t>
            </w:r>
            <w:r w:rsidR="00607AAC">
              <w:t xml:space="preserve">  </w:t>
            </w:r>
            <w:r>
              <w:t xml:space="preserve"> </w:t>
            </w:r>
            <w:r w:rsidR="00607AAC">
              <w:object w:dxaOrig="5535" w:dyaOrig="3735">
                <v:shape id="_x0000_i1080" type="#_x0000_t75" style="width:155.25pt;height:104.55pt" o:ole="">
                  <v:imagedata r:id="rId109" o:title=""/>
                </v:shape>
                <o:OLEObject Type="Embed" ProgID="PBrush" ShapeID="_x0000_i1080" DrawAspect="Content" ObjectID="_1536568674" r:id="rId110"/>
              </w:objec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1CD" w:rsidRPr="005709D9" w:rsidRDefault="00CF11CD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9F3EF0" w:rsidRPr="005709D9" w:rsidTr="002B7C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EF0" w:rsidRPr="005709D9" w:rsidRDefault="009F3EF0" w:rsidP="009F3EF0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EF0" w:rsidRDefault="009F3EF0" w:rsidP="009F3EF0">
            <w:pPr>
              <w:pStyle w:val="En-tte"/>
              <w:tabs>
                <w:tab w:val="left" w:pos="708"/>
              </w:tabs>
              <w:rPr>
                <w:szCs w:val="24"/>
              </w:rPr>
            </w:pPr>
            <w:r>
              <w:rPr>
                <w:szCs w:val="24"/>
              </w:rPr>
              <w:t>Quel est la puissance maximale d'un moteur triphasé alimenté en monophasé ?</w:t>
            </w:r>
          </w:p>
          <w:p w:rsidR="009F3EF0" w:rsidRPr="005709D9" w:rsidRDefault="009F3EF0" w:rsidP="009F3EF0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EF0" w:rsidRPr="005709D9" w:rsidRDefault="009F3EF0" w:rsidP="009F3EF0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EF0" w:rsidRPr="005709D9" w:rsidRDefault="009F3EF0" w:rsidP="009F3EF0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9F3EF0" w:rsidRPr="005709D9">
        <w:tc>
          <w:tcPr>
            <w:tcW w:w="9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EF0" w:rsidRPr="005709D9" w:rsidRDefault="009F3EF0" w:rsidP="009F3EF0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406E7E">
              <w:rPr>
                <w:i/>
                <w:lang w:val="fr-FR"/>
              </w:rPr>
              <w:t xml:space="preserve">environ </w:t>
            </w:r>
            <w:r>
              <w:rPr>
                <w:i/>
                <w:lang w:val="fr-FR"/>
              </w:rPr>
              <w:t>1 kW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EF0" w:rsidRPr="005709D9" w:rsidRDefault="009F3EF0" w:rsidP="009F3EF0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2B7CFD" w:rsidRPr="005709D9" w:rsidTr="002B7C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406E7E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Default="002B7CFD" w:rsidP="00AB069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Pourquoi un moteur série est-il aussi appelé « moteur universel » ?</w:t>
            </w:r>
          </w:p>
          <w:p w:rsidR="002B7CFD" w:rsidRDefault="002B7CFD" w:rsidP="00AB069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  <w:p w:rsidR="006626D7" w:rsidRPr="005709D9" w:rsidRDefault="006626D7" w:rsidP="00AB069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AB069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AB069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2B7CFD" w:rsidRPr="005709D9" w:rsidTr="002B7CFD">
        <w:tc>
          <w:tcPr>
            <w:tcW w:w="9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AB069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</w:rPr>
              <w:t xml:space="preserve">Parce qu’il peut </w:t>
            </w:r>
            <w:proofErr w:type="gramStart"/>
            <w:r>
              <w:rPr>
                <w:i/>
              </w:rPr>
              <w:t>fonctionner</w:t>
            </w:r>
            <w:proofErr w:type="gramEnd"/>
            <w:r>
              <w:rPr>
                <w:i/>
              </w:rPr>
              <w:t xml:space="preserve"> autant en courant continu que alternatif</w:t>
            </w:r>
            <w: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AB069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2B7CFD" w:rsidRPr="005709D9" w:rsidTr="002B7C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406E7E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Default="002B7CFD" w:rsidP="00AB069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Pourquoi un moteur universel est-il aussi appelé « moteur série» ?</w:t>
            </w:r>
          </w:p>
          <w:p w:rsidR="002B7CFD" w:rsidRDefault="002B7CFD" w:rsidP="00AB069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  <w:p w:rsidR="006626D7" w:rsidRPr="005709D9" w:rsidRDefault="006626D7" w:rsidP="00AB069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AB069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AB069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2B7CFD" w:rsidRPr="005709D9" w:rsidTr="002B7CFD">
        <w:tc>
          <w:tcPr>
            <w:tcW w:w="9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AB069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</w:rPr>
              <w:t>Parce que son rotor et son stator sont câblés en série</w:t>
            </w:r>
            <w: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AB069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1E7DBD" w:rsidRPr="005709D9" w:rsidTr="001E7DB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DBD" w:rsidRPr="005709D9" w:rsidRDefault="001E7DBD" w:rsidP="00406E7E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DBD" w:rsidRDefault="001E7DBD" w:rsidP="00AB069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Un moteur série (moteur universel) conçu pour fonctionner sous 230 VAC peut-il fonctionner en courant continu ?</w:t>
            </w:r>
          </w:p>
          <w:p w:rsidR="001E7DBD" w:rsidRDefault="001E7DBD" w:rsidP="00AB069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  <w:p w:rsidR="001E7DBD" w:rsidRPr="002B7CFD" w:rsidRDefault="001E7DBD" w:rsidP="00AB0699">
            <w:pPr>
              <w:rPr>
                <w:lang w:val="fr-FR"/>
              </w:rPr>
            </w:pPr>
            <w:r w:rsidRPr="002B7CFD">
              <w:rPr>
                <w:szCs w:val="24"/>
                <w:lang w:val="fr-FR"/>
              </w:rPr>
              <w:t xml:space="preserve">□  </w:t>
            </w:r>
            <w:r>
              <w:rPr>
                <w:lang w:val="fr-FR"/>
              </w:rPr>
              <w:t>non car il n’est pas conçu pour cela</w:t>
            </w:r>
          </w:p>
          <w:p w:rsidR="001E7DBD" w:rsidRPr="002B7CFD" w:rsidRDefault="001E7DBD" w:rsidP="00AB0699">
            <w:pPr>
              <w:rPr>
                <w:lang w:val="fr-FR"/>
              </w:rPr>
            </w:pPr>
            <w:r w:rsidRPr="002B7CFD">
              <w:rPr>
                <w:szCs w:val="24"/>
                <w:lang w:val="fr-FR"/>
              </w:rPr>
              <w:t xml:space="preserve">□  </w:t>
            </w:r>
            <w:r>
              <w:rPr>
                <w:lang w:val="fr-FR"/>
              </w:rPr>
              <w:t>oui mais il faudra lui appliquer une tension plus élevée</w:t>
            </w:r>
          </w:p>
          <w:p w:rsidR="001E7DBD" w:rsidRPr="002B7CFD" w:rsidRDefault="001E7DBD" w:rsidP="00AB0699">
            <w:pPr>
              <w:rPr>
                <w:lang w:val="fr-FR"/>
              </w:rPr>
            </w:pPr>
            <w:r w:rsidRPr="002B7CFD">
              <w:rPr>
                <w:szCs w:val="24"/>
                <w:lang w:val="fr-FR"/>
              </w:rPr>
              <w:t xml:space="preserve">□  </w:t>
            </w:r>
            <w:r>
              <w:rPr>
                <w:lang w:val="fr-FR"/>
              </w:rPr>
              <w:t>oui mais il faudra lui appliquer une tension moins élevée</w:t>
            </w:r>
          </w:p>
          <w:p w:rsidR="001E7DBD" w:rsidRDefault="001E7DBD" w:rsidP="00AB069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 w:rsidRPr="002B7CFD">
              <w:rPr>
                <w:szCs w:val="24"/>
                <w:lang w:val="fr-FR"/>
              </w:rPr>
              <w:t xml:space="preserve">□  </w:t>
            </w:r>
            <w:r>
              <w:rPr>
                <w:lang w:val="fr-FR"/>
              </w:rPr>
              <w:t>oui en lui appliquant une tension de 230 VDC</w:t>
            </w:r>
          </w:p>
          <w:p w:rsidR="001E7DBD" w:rsidRPr="005709D9" w:rsidRDefault="001E7DBD" w:rsidP="00AB069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DBD" w:rsidRPr="005709D9" w:rsidRDefault="001E7DBD" w:rsidP="00AB069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DBD" w:rsidRPr="005709D9" w:rsidRDefault="001E7DBD" w:rsidP="00AB069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1E7DBD" w:rsidRPr="005709D9" w:rsidTr="001E7DBD">
        <w:tc>
          <w:tcPr>
            <w:tcW w:w="9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DBD" w:rsidRPr="005709D9" w:rsidRDefault="001E7DBD" w:rsidP="001E7D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Pr="001E7DBD">
              <w:rPr>
                <w:i/>
                <w:lang w:val="fr-FR"/>
              </w:rPr>
              <w:t>Oui mais il faudra lui appliquer une tension moins élevée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DBD" w:rsidRPr="005709D9" w:rsidRDefault="001E7DBD" w:rsidP="00AB069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6626D7" w:rsidRDefault="006626D7"/>
    <w:p w:rsidR="006626D7" w:rsidRDefault="0034701F" w:rsidP="006626D7">
      <w:hyperlink w:anchor="_top" w:history="1">
        <w:r w:rsidR="006626D7">
          <w:rPr>
            <w:rStyle w:val="Lienhypertexte"/>
          </w:rPr>
          <w:t>Retour au haut de la page</w:t>
        </w:r>
      </w:hyperlink>
    </w:p>
    <w:p w:rsidR="006626D7" w:rsidRDefault="006626D7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1276"/>
        <w:gridCol w:w="7225"/>
        <w:gridCol w:w="571"/>
        <w:gridCol w:w="567"/>
      </w:tblGrid>
      <w:tr w:rsidR="002B7CFD" w:rsidRPr="005709D9" w:rsidTr="00662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406E7E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Default="002B7CFD" w:rsidP="00AB069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Un moteur série (moteur universel) conçu pour fonctionner sous 230 V</w:t>
            </w:r>
            <w:r w:rsidR="001E7DBD">
              <w:rPr>
                <w:szCs w:val="24"/>
                <w:lang w:val="fr-FR"/>
              </w:rPr>
              <w:t>DC</w:t>
            </w:r>
            <w:r>
              <w:rPr>
                <w:szCs w:val="24"/>
                <w:lang w:val="fr-FR"/>
              </w:rPr>
              <w:t xml:space="preserve"> peut-il fonctionner en courant </w:t>
            </w:r>
            <w:r w:rsidR="001E7DBD">
              <w:rPr>
                <w:szCs w:val="24"/>
                <w:lang w:val="fr-FR"/>
              </w:rPr>
              <w:t>alternatif</w:t>
            </w:r>
            <w:r>
              <w:rPr>
                <w:szCs w:val="24"/>
                <w:lang w:val="fr-FR"/>
              </w:rPr>
              <w:t> ?</w:t>
            </w:r>
          </w:p>
          <w:p w:rsidR="002B7CFD" w:rsidRDefault="002B7CFD" w:rsidP="00AB069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  <w:p w:rsidR="001E7DBD" w:rsidRPr="002B7CFD" w:rsidRDefault="001E7DBD" w:rsidP="001E7DBD">
            <w:pPr>
              <w:rPr>
                <w:lang w:val="fr-FR"/>
              </w:rPr>
            </w:pPr>
            <w:r w:rsidRPr="002B7CFD">
              <w:rPr>
                <w:szCs w:val="24"/>
                <w:lang w:val="fr-FR"/>
              </w:rPr>
              <w:t xml:space="preserve">□  </w:t>
            </w:r>
            <w:r>
              <w:rPr>
                <w:lang w:val="fr-FR"/>
              </w:rPr>
              <w:t>non car il n’est pas conçu pour cela</w:t>
            </w:r>
          </w:p>
          <w:p w:rsidR="001E7DBD" w:rsidRPr="002B7CFD" w:rsidRDefault="001E7DBD" w:rsidP="001E7DBD">
            <w:pPr>
              <w:rPr>
                <w:lang w:val="fr-FR"/>
              </w:rPr>
            </w:pPr>
            <w:r w:rsidRPr="002B7CFD">
              <w:rPr>
                <w:szCs w:val="24"/>
                <w:lang w:val="fr-FR"/>
              </w:rPr>
              <w:t xml:space="preserve">□  </w:t>
            </w:r>
            <w:r>
              <w:rPr>
                <w:lang w:val="fr-FR"/>
              </w:rPr>
              <w:t>oui mais il faudra lui appliquer une tension plus élevée</w:t>
            </w:r>
          </w:p>
          <w:p w:rsidR="001E7DBD" w:rsidRPr="002B7CFD" w:rsidRDefault="001E7DBD" w:rsidP="001E7DBD">
            <w:pPr>
              <w:rPr>
                <w:lang w:val="fr-FR"/>
              </w:rPr>
            </w:pPr>
            <w:r w:rsidRPr="002B7CFD">
              <w:rPr>
                <w:szCs w:val="24"/>
                <w:lang w:val="fr-FR"/>
              </w:rPr>
              <w:t xml:space="preserve">□  </w:t>
            </w:r>
            <w:r>
              <w:rPr>
                <w:lang w:val="fr-FR"/>
              </w:rPr>
              <w:t>oui mais il faudra lui appliquer une tension moins élevée</w:t>
            </w:r>
          </w:p>
          <w:p w:rsidR="001E7DBD" w:rsidRDefault="001E7DBD" w:rsidP="001E7DBD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  <w:r w:rsidRPr="002B7CFD">
              <w:rPr>
                <w:szCs w:val="24"/>
                <w:lang w:val="fr-FR"/>
              </w:rPr>
              <w:t xml:space="preserve">□  </w:t>
            </w:r>
            <w:r>
              <w:rPr>
                <w:lang w:val="fr-FR"/>
              </w:rPr>
              <w:t>oui en lui appliquant une tension de 2</w:t>
            </w:r>
            <w:r w:rsidR="006626D7">
              <w:rPr>
                <w:lang w:val="fr-FR"/>
              </w:rPr>
              <w:t>3</w:t>
            </w:r>
            <w:r>
              <w:rPr>
                <w:lang w:val="fr-FR"/>
              </w:rPr>
              <w:t>0 V</w:t>
            </w:r>
            <w:r w:rsidR="006626D7">
              <w:rPr>
                <w:lang w:val="fr-FR"/>
              </w:rPr>
              <w:t>A</w:t>
            </w:r>
            <w:r>
              <w:rPr>
                <w:lang w:val="fr-FR"/>
              </w:rPr>
              <w:t>C</w:t>
            </w:r>
          </w:p>
          <w:p w:rsidR="002B7CFD" w:rsidRPr="005709D9" w:rsidRDefault="002B7CFD" w:rsidP="00AB0699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AB069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AB069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2B7CFD" w:rsidRPr="005709D9" w:rsidTr="002B7CFD">
        <w:tc>
          <w:tcPr>
            <w:tcW w:w="9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1E7D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1E7DBD" w:rsidRPr="001E7DBD">
              <w:rPr>
                <w:i/>
                <w:lang w:val="fr-FR"/>
              </w:rPr>
              <w:t>Oui mais il faudra lui appliquer une tension plus élevée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CFD" w:rsidRPr="005709D9" w:rsidRDefault="002B7CFD" w:rsidP="00AB069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235BE1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5BE1" w:rsidRPr="005709D9" w:rsidRDefault="00235BE1" w:rsidP="000E44A1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F1B" w:rsidRDefault="00235BE1" w:rsidP="000E44A1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947819">
              <w:rPr>
                <w:szCs w:val="24"/>
              </w:rPr>
              <w:t xml:space="preserve">Dessiner l’allure du </w:t>
            </w:r>
            <w:r w:rsidR="00FD4F1B">
              <w:rPr>
                <w:szCs w:val="24"/>
              </w:rPr>
              <w:t>couple d'un moteur universel en fonction de sa vitesse de rotation</w:t>
            </w:r>
          </w:p>
          <w:p w:rsidR="00235BE1" w:rsidRDefault="006F5FB6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3043ACA8" wp14:editId="2F43796E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103505</wp:posOffset>
                      </wp:positionV>
                      <wp:extent cx="1769745" cy="1419225"/>
                      <wp:effectExtent l="0" t="0" r="0" b="0"/>
                      <wp:wrapNone/>
                      <wp:docPr id="56" name="Group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9745" cy="1419225"/>
                                <a:chOff x="3620" y="2180"/>
                                <a:chExt cx="2787" cy="2235"/>
                              </a:xfrm>
                            </wpg:grpSpPr>
                            <wps:wsp>
                              <wps:cNvPr id="57" name="Text Box 3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20" y="2180"/>
                                  <a:ext cx="306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1F76" w:rsidRPr="00FD4F1B" w:rsidRDefault="00EB1F76" w:rsidP="00FD4F1B">
                                    <w:proofErr w:type="gramStart"/>
                                    <w:r>
                                      <w:t>n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Line 390"/>
                              <wps:cNvCnPr/>
                              <wps:spPr bwMode="auto">
                                <a:xfrm flipV="1">
                                  <a:off x="3990" y="2438"/>
                                  <a:ext cx="6" cy="18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391"/>
                              <wps:cNvCnPr/>
                              <wps:spPr bwMode="auto">
                                <a:xfrm>
                                  <a:off x="3996" y="4284"/>
                                  <a:ext cx="1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Text Box 3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71" y="4019"/>
                                  <a:ext cx="636" cy="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1F76" w:rsidRPr="003B35BE" w:rsidRDefault="00EB1F76" w:rsidP="00235BE1">
                                    <w:r>
                                      <w:t>Mc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6" o:spid="_x0000_s1060" style="position:absolute;margin-left:90.85pt;margin-top:8.15pt;width:139.35pt;height:111.75pt;z-index:251663872" coordorigin="3620,2180" coordsize="2787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">
                      <v:shape id="Text Box 389" o:spid="_x0000_s1061" type="#_x0000_t202" style="position:absolute;left:3620;top:2180;width:30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    <v:textbox>
                          <w:txbxContent>
                            <w:p w:rsidR="00782DDF" w:rsidRPr="00FD4F1B" w:rsidRDefault="00782DDF" w:rsidP="00FD4F1B">
                              <w:proofErr w:type="gramStart"/>
                              <w:r>
                                <w:t>n</w:t>
                              </w:r>
                              <w:proofErr w:type="gramEnd"/>
                            </w:p>
                          </w:txbxContent>
                        </v:textbox>
                      </v:shape>
                      <v:line id="Line 390" o:spid="_x0000_s1062" style="position:absolute;flip:y;visibility:visible;mso-wrap-style:square" from="3990,2438" to="3996,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M9tM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z20xAAAANsAAAAPAAAAAAAAAAAA&#10;AAAAAKECAABkcnMvZG93bnJldi54bWxQSwUGAAAAAAQABAD5AAAAkgMAAAAA&#10;">
                        <v:stroke endarrow="block"/>
                      </v:line>
                      <v:line id="Line 391" o:spid="_x0000_s1063" style="position:absolute;visibility:visible;mso-wrap-style:square" from="3996,4284" to="5700,4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          <v:stroke endarrow="block"/>
                      </v:line>
                      <v:shape id="Text Box 392" o:spid="_x0000_s1064" type="#_x0000_t202" style="position:absolute;left:5771;top:4019;width:636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  <v:textbox>
                          <w:txbxContent>
                            <w:p w:rsidR="00782DDF" w:rsidRPr="003B35BE" w:rsidRDefault="00782DDF" w:rsidP="00235BE1">
                              <w:r>
                                <w:t>Mc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35BE1" w:rsidRDefault="00235BE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235BE1" w:rsidRDefault="00235BE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235BE1" w:rsidRDefault="00235BE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235BE1" w:rsidRDefault="00235BE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235BE1" w:rsidRDefault="00235BE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235BE1" w:rsidRDefault="00235BE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235BE1" w:rsidRDefault="00235BE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235BE1" w:rsidRDefault="00235BE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235BE1" w:rsidRPr="005709D9" w:rsidRDefault="00235BE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5BE1" w:rsidRPr="005709D9" w:rsidRDefault="00235BE1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5BE1" w:rsidRPr="005709D9" w:rsidRDefault="00235BE1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6626D7" w:rsidRPr="005709D9" w:rsidTr="006626D7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626D7" w:rsidRDefault="006626D7" w:rsidP="000E44A1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</w:p>
        </w:tc>
        <w:tc>
          <w:tcPr>
            <w:tcW w:w="7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6D7" w:rsidRPr="00E64F88" w:rsidRDefault="006626D7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i/>
                <w:lang w:val="fr-FR"/>
              </w:rPr>
              <w:t xml:space="preserve"> </w:t>
            </w:r>
            <w:r w:rsidR="006F5FB6">
              <w:rPr>
                <w:i/>
                <w:noProof/>
                <w:lang w:eastAsia="fr-CH"/>
              </w:rPr>
              <w:drawing>
                <wp:inline distT="0" distB="0" distL="0" distR="0" wp14:anchorId="4A9646FA" wp14:editId="022DD2BF">
                  <wp:extent cx="1423670" cy="1069975"/>
                  <wp:effectExtent l="0" t="0" r="508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6D7" w:rsidRPr="005709D9" w:rsidRDefault="006626D7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E64F88" w:rsidRPr="005709D9" w:rsidTr="006626D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F88" w:rsidRPr="005709D9" w:rsidRDefault="00E64F88" w:rsidP="000E44A1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F88" w:rsidRDefault="00E64F88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</w:rPr>
              <w:t xml:space="preserve">Comment peut-on inverser le sens de rotation d'un moteur universel </w:t>
            </w:r>
            <w:r w:rsidR="000E44A1">
              <w:rPr>
                <w:szCs w:val="24"/>
              </w:rPr>
              <w:t xml:space="preserve">alimenté en courant continu </w:t>
            </w:r>
            <w:r>
              <w:rPr>
                <w:szCs w:val="24"/>
              </w:rPr>
              <w:t>?</w:t>
            </w:r>
          </w:p>
          <w:p w:rsidR="00E64F88" w:rsidRPr="005709D9" w:rsidRDefault="00E64F88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F88" w:rsidRPr="005709D9" w:rsidRDefault="00E64F8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F88" w:rsidRPr="005709D9" w:rsidRDefault="00E64F8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64F88" w:rsidRPr="005709D9">
        <w:tc>
          <w:tcPr>
            <w:tcW w:w="9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F88" w:rsidRDefault="00E64F88" w:rsidP="000E44A1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r w:rsidRPr="00E64F88">
              <w:rPr>
                <w:i/>
                <w:lang w:val="fr-FR"/>
              </w:rPr>
              <w:t>en inversant le courant dans le rotor ou dans le stator</w:t>
            </w:r>
            <w:r>
              <w:rPr>
                <w:i/>
                <w:lang w:val="fr-FR"/>
              </w:rPr>
              <w:t>.</w:t>
            </w:r>
          </w:p>
          <w:p w:rsidR="00E64F88" w:rsidRPr="00E64F88" w:rsidRDefault="00E64F88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b/>
                <w:i/>
                <w:lang w:val="fr-FR"/>
              </w:rPr>
              <w:tab/>
            </w:r>
            <w:r>
              <w:rPr>
                <w:b/>
                <w:i/>
                <w:lang w:val="fr-FR"/>
              </w:rPr>
              <w:tab/>
            </w:r>
            <w:r>
              <w:rPr>
                <w:b/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F88" w:rsidRPr="005709D9" w:rsidRDefault="00E64F88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0E44A1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Pr="005709D9" w:rsidRDefault="000E44A1" w:rsidP="000E44A1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Default="000E44A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</w:rPr>
              <w:t>Comment peut-on inverser le sens de rotation d'un moteur universel alimenté en courant alternatif ?</w:t>
            </w:r>
          </w:p>
          <w:p w:rsidR="000E44A1" w:rsidRPr="005709D9" w:rsidRDefault="000E44A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Pr="005709D9" w:rsidRDefault="000E44A1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Pr="005709D9" w:rsidRDefault="000E44A1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0E44A1" w:rsidRPr="005709D9">
        <w:tc>
          <w:tcPr>
            <w:tcW w:w="9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Default="000E44A1" w:rsidP="000E44A1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r w:rsidRPr="00E64F88">
              <w:rPr>
                <w:i/>
                <w:lang w:val="fr-FR"/>
              </w:rPr>
              <w:t>en inversant le courant dans le rotor ou dans le stator</w:t>
            </w:r>
            <w:r>
              <w:rPr>
                <w:i/>
                <w:lang w:val="fr-FR"/>
              </w:rPr>
              <w:t>.</w:t>
            </w:r>
          </w:p>
          <w:p w:rsidR="000E44A1" w:rsidRPr="00E64F88" w:rsidRDefault="000E44A1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b/>
                <w:i/>
                <w:lang w:val="fr-FR"/>
              </w:rPr>
              <w:tab/>
            </w:r>
            <w:r>
              <w:rPr>
                <w:b/>
                <w:i/>
                <w:lang w:val="fr-FR"/>
              </w:rPr>
              <w:tab/>
            </w:r>
            <w:r>
              <w:rPr>
                <w:b/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Pr="005709D9" w:rsidRDefault="000E44A1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0E44A1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Pr="005709D9" w:rsidRDefault="000E44A1" w:rsidP="000E44A1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Default="000E44A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</w:rPr>
              <w:t>Lorsque l'on inverse la polarité aux bornes d'un moteur universel, son sens de rotation s'inverse-t-il aussi ?</w:t>
            </w:r>
          </w:p>
          <w:p w:rsidR="000E44A1" w:rsidRPr="005709D9" w:rsidRDefault="000E44A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Pr="005709D9" w:rsidRDefault="000E44A1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Pr="005709D9" w:rsidRDefault="000E44A1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0E44A1" w:rsidRPr="005709D9">
        <w:tc>
          <w:tcPr>
            <w:tcW w:w="9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Default="000E44A1" w:rsidP="000E44A1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non ! à cause de la double inversion du courant dans le rotor et dans le stator</w:t>
            </w:r>
          </w:p>
          <w:p w:rsidR="000E44A1" w:rsidRPr="00E64F88" w:rsidRDefault="000E44A1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Pr="005709D9" w:rsidRDefault="000E44A1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406E7E" w:rsidRPr="005709D9" w:rsidTr="00406E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E7E" w:rsidRPr="005709D9" w:rsidRDefault="00406E7E" w:rsidP="00AB0699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E7E" w:rsidRDefault="00406E7E" w:rsidP="00AB0699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</w:rPr>
              <w:t>Quel est l'autre nom utilisé pour désigner un moteur universel ?</w:t>
            </w:r>
          </w:p>
          <w:p w:rsidR="00406E7E" w:rsidRPr="005709D9" w:rsidRDefault="00406E7E" w:rsidP="00AB0699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E7E" w:rsidRPr="005709D9" w:rsidRDefault="00406E7E" w:rsidP="00AB069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E7E" w:rsidRPr="005709D9" w:rsidRDefault="00406E7E" w:rsidP="00AB069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406E7E" w:rsidRPr="005709D9" w:rsidTr="00406E7E">
        <w:tc>
          <w:tcPr>
            <w:tcW w:w="9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E7E" w:rsidRPr="00E64F88" w:rsidRDefault="00406E7E" w:rsidP="00AB069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un moteur série</w:t>
            </w:r>
            <w:r>
              <w:rPr>
                <w:b/>
                <w:i/>
                <w:lang w:val="fr-FR"/>
              </w:rPr>
              <w:tab/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E7E" w:rsidRPr="005709D9" w:rsidRDefault="00406E7E" w:rsidP="00AB069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0E44A1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Pr="005709D9" w:rsidRDefault="000E44A1" w:rsidP="000E44A1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Default="000E44A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</w:rPr>
              <w:t xml:space="preserve">Quel est l'autre nom utilisé pour </w:t>
            </w:r>
            <w:r w:rsidR="00A2627C">
              <w:rPr>
                <w:szCs w:val="24"/>
              </w:rPr>
              <w:t>désigner</w:t>
            </w:r>
            <w:r>
              <w:rPr>
                <w:szCs w:val="24"/>
              </w:rPr>
              <w:t xml:space="preserve"> un moteur </w:t>
            </w:r>
            <w:r w:rsidR="00406E7E">
              <w:rPr>
                <w:szCs w:val="24"/>
              </w:rPr>
              <w:t>série</w:t>
            </w:r>
            <w:r>
              <w:rPr>
                <w:szCs w:val="24"/>
              </w:rPr>
              <w:t xml:space="preserve"> ?</w:t>
            </w:r>
          </w:p>
          <w:p w:rsidR="000E44A1" w:rsidRPr="005709D9" w:rsidRDefault="000E44A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Pr="005709D9" w:rsidRDefault="000E44A1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Pr="005709D9" w:rsidRDefault="000E44A1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0E44A1" w:rsidRPr="005709D9">
        <w:tc>
          <w:tcPr>
            <w:tcW w:w="9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Pr="00E64F88" w:rsidRDefault="000E44A1" w:rsidP="00406E7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un moteur </w:t>
            </w:r>
            <w:r w:rsidR="00406E7E">
              <w:rPr>
                <w:i/>
                <w:lang w:val="fr-FR"/>
              </w:rPr>
              <w:t>universel</w:t>
            </w:r>
            <w:r w:rsidRPr="005709D9">
              <w:rPr>
                <w:i/>
                <w:lang w:val="fr-FR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4A1" w:rsidRPr="005709D9" w:rsidRDefault="000E44A1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E64F88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F88" w:rsidRPr="005709D9" w:rsidRDefault="00E64F88" w:rsidP="000E44A1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F88" w:rsidRDefault="000E44A1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</w:rPr>
              <w:t xml:space="preserve">Comment se comporte </w:t>
            </w:r>
            <w:r w:rsidR="00E64F88">
              <w:rPr>
                <w:szCs w:val="24"/>
              </w:rPr>
              <w:t>un moteur universel</w:t>
            </w:r>
            <w:r>
              <w:rPr>
                <w:szCs w:val="24"/>
              </w:rPr>
              <w:t xml:space="preserve"> à vide</w:t>
            </w:r>
            <w:r w:rsidR="00E64F88">
              <w:rPr>
                <w:szCs w:val="24"/>
              </w:rPr>
              <w:t xml:space="preserve"> ?</w:t>
            </w:r>
          </w:p>
          <w:p w:rsidR="00E64F88" w:rsidRPr="005709D9" w:rsidRDefault="00E64F88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F88" w:rsidRPr="005709D9" w:rsidRDefault="00E64F8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F88" w:rsidRPr="005709D9" w:rsidRDefault="00E64F88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64F88" w:rsidRPr="005709D9">
        <w:tc>
          <w:tcPr>
            <w:tcW w:w="9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F88" w:rsidRPr="00E64F88" w:rsidRDefault="00E64F88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 xml:space="preserve"> </w:t>
            </w:r>
            <w:r w:rsidR="000E44A1">
              <w:rPr>
                <w:i/>
                <w:lang w:val="fr-FR"/>
              </w:rPr>
              <w:t>il s'emballe et peut atteindre des vitesses qui peuvent entraîner sa destruction</w:t>
            </w:r>
            <w:r>
              <w:rPr>
                <w:b/>
                <w:i/>
                <w:lang w:val="fr-FR"/>
              </w:rPr>
              <w:tab/>
            </w:r>
            <w:r>
              <w:rPr>
                <w:b/>
                <w:i/>
                <w:lang w:val="fr-FR"/>
              </w:rPr>
              <w:tab/>
            </w:r>
            <w:r w:rsidRPr="005709D9">
              <w:rPr>
                <w:i/>
                <w:lang w:val="fr-FR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4F88" w:rsidRPr="005709D9" w:rsidRDefault="00E64F88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1745C9" w:rsidRDefault="001745C9" w:rsidP="0037430A"/>
    <w:p w:rsidR="0037430A" w:rsidRDefault="0034701F" w:rsidP="0037430A">
      <w:hyperlink w:anchor="_top" w:history="1">
        <w:r w:rsidR="0037430A">
          <w:rPr>
            <w:rStyle w:val="Lienhypertexte"/>
          </w:rPr>
          <w:t>Retour au haut de la page</w:t>
        </w:r>
      </w:hyperlink>
    </w:p>
    <w:p w:rsidR="001E5BD6" w:rsidRDefault="001E5BD6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1276"/>
        <w:gridCol w:w="7229"/>
        <w:gridCol w:w="567"/>
        <w:gridCol w:w="567"/>
      </w:tblGrid>
      <w:tr w:rsidR="00D167F3" w:rsidRPr="005709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F3" w:rsidRPr="005709D9" w:rsidRDefault="00D167F3" w:rsidP="000E44A1">
            <w:pPr>
              <w:pStyle w:val="En-tte"/>
              <w:numPr>
                <w:ilvl w:val="0"/>
                <w:numId w:val="16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F3" w:rsidRDefault="00D167F3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  <w:r>
              <w:rPr>
                <w:szCs w:val="24"/>
              </w:rPr>
              <w:t>Câbler le moteur universel ci-dessous:</w:t>
            </w:r>
          </w:p>
          <w:p w:rsidR="00D167F3" w:rsidRDefault="00D167F3" w:rsidP="000E44A1">
            <w:pPr>
              <w:tabs>
                <w:tab w:val="left" w:pos="6350"/>
              </w:tabs>
              <w:spacing w:before="20" w:after="20"/>
              <w:rPr>
                <w:szCs w:val="24"/>
                <w:lang w:val="fr-FR"/>
              </w:rPr>
            </w:pPr>
          </w:p>
          <w:p w:rsidR="00D167F3" w:rsidRPr="005709D9" w:rsidRDefault="00D167F3" w:rsidP="00D167F3">
            <w:pPr>
              <w:tabs>
                <w:tab w:val="left" w:pos="6350"/>
              </w:tabs>
              <w:spacing w:before="20" w:after="20"/>
              <w:jc w:val="center"/>
              <w:rPr>
                <w:szCs w:val="24"/>
                <w:lang w:val="fr-FR"/>
              </w:rPr>
            </w:pPr>
            <w:r>
              <w:object w:dxaOrig="13890" w:dyaOrig="4590">
                <v:shape id="_x0000_i1081" type="#_x0000_t75" style="width:271.1pt;height:89.55pt" o:ole="">
                  <v:imagedata r:id="rId112" o:title=""/>
                </v:shape>
                <o:OLEObject Type="Embed" ProgID="PBrush" ShapeID="_x0000_i1081" DrawAspect="Content" ObjectID="_1536568675" r:id="rId11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F3" w:rsidRPr="005709D9" w:rsidRDefault="00D167F3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F3" w:rsidRPr="005709D9" w:rsidRDefault="00D167F3" w:rsidP="000E44A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6626D7" w:rsidRPr="005709D9" w:rsidTr="006626D7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626D7" w:rsidRDefault="006626D7" w:rsidP="000E44A1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>
              <w:rPr>
                <w:b/>
                <w:i/>
                <w:lang w:val="fr-FR"/>
              </w:rPr>
              <w:tab/>
            </w:r>
          </w:p>
          <w:p w:rsidR="006626D7" w:rsidRDefault="006626D7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6D7" w:rsidRPr="00E64F88" w:rsidRDefault="006626D7" w:rsidP="000E44A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object w:dxaOrig="13605" w:dyaOrig="4770">
                <v:shape id="_x0000_i1082" type="#_x0000_t75" style="width:180.95pt;height:63.25pt" o:ole="">
                  <v:imagedata r:id="rId114" o:title=""/>
                </v:shape>
                <o:OLEObject Type="Embed" ProgID="PBrush" ShapeID="_x0000_i1082" DrawAspect="Content" ObjectID="_1536568676" r:id="rId115"/>
              </w:objec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6D7" w:rsidRPr="005709D9" w:rsidRDefault="006626D7" w:rsidP="000E44A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3B35BE" w:rsidRDefault="003B35BE" w:rsidP="00254784">
      <w:pPr>
        <w:rPr>
          <w:lang w:val="fr-FR"/>
        </w:rPr>
      </w:pPr>
    </w:p>
    <w:p w:rsidR="003B35BE" w:rsidRDefault="003B35BE" w:rsidP="00254784">
      <w:pPr>
        <w:rPr>
          <w:lang w:val="fr-FR"/>
        </w:rPr>
      </w:pPr>
    </w:p>
    <w:p w:rsidR="00254784" w:rsidRDefault="0034701F" w:rsidP="00254784">
      <w:hyperlink w:anchor="_top" w:history="1">
        <w:r w:rsidR="00254784">
          <w:rPr>
            <w:rStyle w:val="Lienhypertexte"/>
          </w:rPr>
          <w:t>Retour au haut de la page</w:t>
        </w:r>
      </w:hyperlink>
    </w:p>
    <w:p w:rsidR="00254784" w:rsidRDefault="00254784" w:rsidP="00254784">
      <w:pPr>
        <w:rPr>
          <w:lang w:val="fr-FR"/>
        </w:rPr>
      </w:pPr>
    </w:p>
    <w:p w:rsidR="009D1A42" w:rsidRPr="00254784" w:rsidRDefault="005240DF" w:rsidP="00254784">
      <w:pPr>
        <w:rPr>
          <w:lang w:val="fr-FR"/>
        </w:rPr>
      </w:pPr>
      <w:r>
        <w:rPr>
          <w:lang w:val="fr-FR"/>
        </w:rPr>
        <w:br w:type="page"/>
      </w:r>
    </w:p>
    <w:p w:rsidR="00FC5FD1" w:rsidRDefault="00254784" w:rsidP="00254784">
      <w:pPr>
        <w:pStyle w:val="Titre2"/>
        <w:rPr>
          <w:lang w:val="fr-FR"/>
        </w:rPr>
      </w:pPr>
      <w:bookmarkStart w:id="17" w:name="_Plaque_signalétique"/>
      <w:bookmarkEnd w:id="17"/>
      <w:r w:rsidRPr="00254784">
        <w:rPr>
          <w:lang w:val="fr-FR"/>
        </w:rPr>
        <w:lastRenderedPageBreak/>
        <w:t>Plaque signalétique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57"/>
        <w:gridCol w:w="10"/>
        <w:gridCol w:w="4184"/>
        <w:gridCol w:w="4321"/>
        <w:gridCol w:w="567"/>
        <w:gridCol w:w="9"/>
        <w:gridCol w:w="558"/>
      </w:tblGrid>
      <w:tr w:rsidR="008C5CAB" w:rsidRPr="005709D9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8C5CAB">
            <w:pPr>
              <w:pStyle w:val="En-tte"/>
              <w:numPr>
                <w:ilvl w:val="0"/>
                <w:numId w:val="1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251" w:rsidRPr="008C5CAB" w:rsidRDefault="006F5FB6" w:rsidP="00907251">
            <w:pPr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32FA8868" wp14:editId="504FDF44">
                      <wp:simplePos x="0" y="0"/>
                      <wp:positionH relativeFrom="column">
                        <wp:posOffset>2824480</wp:posOffset>
                      </wp:positionH>
                      <wp:positionV relativeFrom="paragraph">
                        <wp:posOffset>6350</wp:posOffset>
                      </wp:positionV>
                      <wp:extent cx="133985" cy="116205"/>
                      <wp:effectExtent l="0" t="0" r="0" b="0"/>
                      <wp:wrapNone/>
                      <wp:docPr id="52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85" cy="116205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53" name="Line 37"/>
                              <wps:cNvCnPr/>
                              <wps:spPr bwMode="auto">
                                <a:xfrm flipV="1">
                                  <a:off x="0" y="1530"/>
                                  <a:ext cx="10711" cy="184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38"/>
                              <wps:cNvCnPr/>
                              <wps:spPr bwMode="auto">
                                <a:xfrm flipH="1" flipV="1">
                                  <a:off x="9289" y="0"/>
                                  <a:ext cx="10711" cy="184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39"/>
                              <wps:cNvCnPr/>
                              <wps:spPr bwMode="auto">
                                <a:xfrm>
                                  <a:off x="0" y="19891"/>
                                  <a:ext cx="20000" cy="1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" o:spid="_x0000_s1026" style="position:absolute;margin-left:222.4pt;margin-top:.5pt;width:10.55pt;height:9.15pt;z-index:251647488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">
                      <v:line id="Line 37" o:spid="_x0000_s1027" style="position:absolute;flip:y;visibility:visible;mso-wrap-style:square" from="0,1530" to="10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c7JsMAAADbAAAADwAAAGRycy9kb3ducmV2LnhtbESPT2vCQBTE7wW/w/KE3nRjpUGjq9iC&#10;KHrSiOdn9uUPZt+G7Dam374rCD0OM/MbZrnuTS06al1lWcFkHIEgzqyuuFBwSbejGQjnkTXWlknB&#10;LzlYrwZvS0y0ffCJurMvRICwS1BB6X2TSOmykgy6sW2Ig5fb1qAPsi2kbvER4KaWH1EUS4MVh4US&#10;G/ouKbuff4yC9HbcHXb3Zm9sPP9KDya/xl2u1Puw3yxAeOr9f/jV3msFn1N4fgk/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HOybDAAAA2wAAAA8AAAAAAAAAAAAA&#10;AAAAoQIAAGRycy9kb3ducmV2LnhtbFBLBQYAAAAABAAEAPkAAACRAwAAAAA=&#10;">
                        <v:stroke startarrowwidth="narrow" startarrowlength="long" endarrowwidth="narrow" endarrowlength="long"/>
                      </v:line>
                      <v:line id="Line 38" o:spid="_x0000_s1028" style="position:absolute;flip:x y;visibility:visible;mso-wrap-style:square" from="9289,0" to="20000,18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3r28MAAADbAAAADwAAAGRycy9kb3ducmV2LnhtbESPQWvCQBSE74L/YXmCN7OxGNHUVaSg&#10;eCvaen/NviYh2bcxuyaxv94tFHocZuYbZrMbTC06al1pWcE8ikEQZ1aXnCv4/DjMViCcR9ZYWyYF&#10;D3Kw245HG0y17flM3cXnIkDYpaig8L5JpXRZQQZdZBvi4H3b1qAPss2lbrEPcFPLlzheSoMlh4UC&#10;G3orKKsud6PgcOSr/Lruf9auqlbrd74lg1sqNZ0M+1cQngb/H/5rn7SCZAG/X8IPkN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t69vDAAAA2wAAAA8AAAAAAAAAAAAA&#10;AAAAoQIAAGRycy9kb3ducmV2LnhtbFBLBQYAAAAABAAEAPkAAACRAwAAAAA=&#10;">
                        <v:stroke startarrowwidth="narrow" startarrowlength="long" endarrowwidth="narrow" endarrowlength="long"/>
                      </v:line>
                      <v:line id="Line 39" o:spid="_x0000_s1029" style="position:absolute;visibility:visible;mso-wrap-style:square" from="0,19891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AJicQAAADbAAAADwAAAGRycy9kb3ducmV2LnhtbESPT2sCMRTE7wW/Q3hCL0WzFixlNYoK&#10;ghQ8+OfS22PzugndvCxJ3N320zeC0OMwM79hluvBNaKjEK1nBbNpAYK48tpyreB62U/eQcSErLHx&#10;TAp+KMJ6NXpaYql9zyfqzqkWGcKxRAUmpbaUMlaGHMapb4mz9+WDw5RlqKUO2Ge4a+RrUbxJh5bz&#10;gsGWdoaq7/PNKZCn7UdfXz+DQdv9Hs2lP9qXjVLP42GzAJFoSP/hR/ugFczncP+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AmJxAAAANsAAAAPAAAAAAAAAAAA&#10;AAAAAKECAABkcnMvZG93bnJldi54bWxQSwUGAAAAAAQABAD5AAAAkgMAAAAA&#10;">
                        <v:stroke startarrowwidth="narrow" startarrowlength="long" endarrowwidth="narrow" endarrowlength="long"/>
                      </v:line>
                    </v:group>
                  </w:pict>
                </mc:Fallback>
              </mc:AlternateContent>
            </w:r>
            <w:r w:rsidR="00907251" w:rsidRPr="008C5CAB">
              <w:rPr>
                <w:szCs w:val="24"/>
              </w:rPr>
              <w:t xml:space="preserve">Sur la plaque signalétique d’un moteur on lit </w:t>
            </w:r>
            <w:r w:rsidR="00907251">
              <w:rPr>
                <w:szCs w:val="24"/>
              </w:rPr>
              <w:t xml:space="preserve">       V400. </w:t>
            </w:r>
            <w:r w:rsidR="00907251" w:rsidRPr="008C5CAB">
              <w:rPr>
                <w:szCs w:val="24"/>
              </w:rPr>
              <w:t>Peut-on brancher ce moteur</w:t>
            </w:r>
          </w:p>
          <w:p w:rsidR="00907251" w:rsidRPr="008C5CAB" w:rsidRDefault="00907251" w:rsidP="00907251">
            <w:pPr>
              <w:rPr>
                <w:szCs w:val="24"/>
              </w:rPr>
            </w:pPr>
            <w:r w:rsidRPr="008C5CAB">
              <w:rPr>
                <w:szCs w:val="24"/>
              </w:rPr>
              <w:t>en étoile ? Si oui, sous quel</w:t>
            </w:r>
            <w:r w:rsidR="00375377">
              <w:rPr>
                <w:szCs w:val="24"/>
              </w:rPr>
              <w:t>le</w:t>
            </w:r>
            <w:r w:rsidRPr="008C5CAB">
              <w:rPr>
                <w:szCs w:val="24"/>
              </w:rPr>
              <w:t xml:space="preserve"> tension ?</w:t>
            </w:r>
          </w:p>
          <w:p w:rsidR="008C5CAB" w:rsidRPr="005709D9" w:rsidRDefault="008C5CAB" w:rsidP="00907251">
            <w:pPr>
              <w:pStyle w:val="En-tte"/>
              <w:tabs>
                <w:tab w:val="left" w:pos="708"/>
              </w:tabs>
              <w:rPr>
                <w:szCs w:val="24"/>
                <w:lang w:val="fr-FR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8C5CAB" w:rsidRPr="005709D9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8C5CAB" w:rsidP="0090725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907251">
              <w:rPr>
                <w:i/>
                <w:lang w:val="fr-FR"/>
              </w:rPr>
              <w:t>oui, sous 693 V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CAB" w:rsidRPr="005709D9" w:rsidRDefault="00C41B97" w:rsidP="0090725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C41B97" w:rsidRPr="005709D9"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5709D9" w:rsidRDefault="00C41B97" w:rsidP="00C41B97">
            <w:pPr>
              <w:pStyle w:val="En-tte"/>
              <w:numPr>
                <w:ilvl w:val="0"/>
                <w:numId w:val="17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C072A" w:rsidRDefault="007C072A" w:rsidP="00C41B97">
            <w:pPr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Que </w:t>
            </w:r>
            <w:r w:rsidR="00D040E6">
              <w:rPr>
                <w:szCs w:val="24"/>
                <w:lang w:val="fr-FR"/>
              </w:rPr>
              <w:t>signifient</w:t>
            </w:r>
            <w:r>
              <w:rPr>
                <w:szCs w:val="24"/>
                <w:lang w:val="fr-FR"/>
              </w:rPr>
              <w:t xml:space="preserve"> les sy</w:t>
            </w:r>
            <w:r w:rsidR="00D040E6">
              <w:rPr>
                <w:szCs w:val="24"/>
                <w:lang w:val="fr-FR"/>
              </w:rPr>
              <w:t>m</w:t>
            </w:r>
            <w:r>
              <w:rPr>
                <w:szCs w:val="24"/>
                <w:lang w:val="fr-FR"/>
              </w:rPr>
              <w:t>bole</w:t>
            </w:r>
            <w:r w:rsidR="00D040E6">
              <w:rPr>
                <w:szCs w:val="24"/>
                <w:lang w:val="fr-FR"/>
              </w:rPr>
              <w:t>s</w:t>
            </w:r>
            <w:r>
              <w:rPr>
                <w:szCs w:val="24"/>
                <w:lang w:val="fr-FR"/>
              </w:rPr>
              <w:t xml:space="preserve"> suivants ?</w:t>
            </w:r>
          </w:p>
          <w:p w:rsidR="007C072A" w:rsidRDefault="007C072A" w:rsidP="00C41B97">
            <w:pPr>
              <w:rPr>
                <w:szCs w:val="24"/>
                <w:lang w:val="fr-FR"/>
              </w:rPr>
            </w:pPr>
          </w:p>
          <w:p w:rsidR="00C41B97" w:rsidRDefault="00C41B97" w:rsidP="00C41B97">
            <w:pPr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a)</w:t>
            </w:r>
          </w:p>
          <w:p w:rsidR="00C41B97" w:rsidRDefault="006F5FB6" w:rsidP="00C41B97">
            <w:pPr>
              <w:rPr>
                <w:szCs w:val="24"/>
                <w:lang w:val="fr-FR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23350A3F" wp14:editId="44D6E4DC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-10795</wp:posOffset>
                      </wp:positionV>
                      <wp:extent cx="1055370" cy="942975"/>
                      <wp:effectExtent l="0" t="0" r="0" b="0"/>
                      <wp:wrapNone/>
                      <wp:docPr id="11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5370" cy="942975"/>
                                <a:chOff x="-1" y="2"/>
                                <a:chExt cx="20002" cy="19997"/>
                              </a:xfrm>
                            </wpg:grpSpPr>
                            <wpg:grpSp>
                              <wpg:cNvPr id="12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7" y="4338"/>
                                  <a:ext cx="10554" cy="15526"/>
                                  <a:chOff x="-1" y="1"/>
                                  <a:chExt cx="20002" cy="19998"/>
                                </a:xfrm>
                              </wpg:grpSpPr>
                              <wps:wsp>
                                <wps:cNvPr id="13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36" y="4996"/>
                                    <a:ext cx="6728" cy="100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Rectang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1" y="1"/>
                                    <a:ext cx="20002" cy="199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65" y="2"/>
                                  <a:ext cx="1468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2" y="1887"/>
                                  <a:ext cx="1468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11" y="6977"/>
                                  <a:ext cx="1468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59" y="5469"/>
                                  <a:ext cx="1468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11" y="15084"/>
                                  <a:ext cx="1468" cy="3029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33" y="16215"/>
                                  <a:ext cx="1468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42" y="2453"/>
                                  <a:ext cx="1469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9051"/>
                                  <a:ext cx="1469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57" y="11583"/>
                                  <a:ext cx="1468" cy="3029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15084"/>
                                  <a:ext cx="1468" cy="3029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1" y="11690"/>
                                  <a:ext cx="1468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1" y="16969"/>
                                  <a:ext cx="1468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0" y="8297"/>
                                  <a:ext cx="1468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21" y="379"/>
                                  <a:ext cx="1468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" y="3772"/>
                                  <a:ext cx="1469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24" y="6735"/>
                                  <a:ext cx="1469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56" y="379"/>
                                  <a:ext cx="1468" cy="3030"/>
                                </a:xfrm>
                                <a:custGeom>
                                  <a:avLst/>
                                  <a:gdLst>
                                    <a:gd name="T0" fmla="*/ 11639 w 20000"/>
                                    <a:gd name="T1" fmla="*/ 533 h 20000"/>
                                    <a:gd name="T2" fmla="*/ 12459 w 20000"/>
                                    <a:gd name="T3" fmla="*/ 2044 h 20000"/>
                                    <a:gd name="T4" fmla="*/ 12951 w 20000"/>
                                    <a:gd name="T5" fmla="*/ 3467 h 20000"/>
                                    <a:gd name="T6" fmla="*/ 13443 w 20000"/>
                                    <a:gd name="T7" fmla="*/ 4089 h 20000"/>
                                    <a:gd name="T8" fmla="*/ 13770 w 20000"/>
                                    <a:gd name="T9" fmla="*/ 4978 h 20000"/>
                                    <a:gd name="T10" fmla="*/ 14262 w 20000"/>
                                    <a:gd name="T11" fmla="*/ 5778 h 20000"/>
                                    <a:gd name="T12" fmla="*/ 14426 w 20000"/>
                                    <a:gd name="T13" fmla="*/ 6667 h 20000"/>
                                    <a:gd name="T14" fmla="*/ 15082 w 20000"/>
                                    <a:gd name="T15" fmla="*/ 7289 h 20000"/>
                                    <a:gd name="T16" fmla="*/ 15738 w 20000"/>
                                    <a:gd name="T17" fmla="*/ 8178 h 20000"/>
                                    <a:gd name="T18" fmla="*/ 16230 w 20000"/>
                                    <a:gd name="T19" fmla="*/ 8800 h 20000"/>
                                    <a:gd name="T20" fmla="*/ 16557 w 20000"/>
                                    <a:gd name="T21" fmla="*/ 9422 h 20000"/>
                                    <a:gd name="T22" fmla="*/ 17213 w 20000"/>
                                    <a:gd name="T23" fmla="*/ 10044 h 20000"/>
                                    <a:gd name="T24" fmla="*/ 17541 w 20000"/>
                                    <a:gd name="T25" fmla="*/ 10489 h 20000"/>
                                    <a:gd name="T26" fmla="*/ 18361 w 20000"/>
                                    <a:gd name="T27" fmla="*/ 11556 h 20000"/>
                                    <a:gd name="T28" fmla="*/ 18852 w 20000"/>
                                    <a:gd name="T29" fmla="*/ 12444 h 20000"/>
                                    <a:gd name="T30" fmla="*/ 19016 w 20000"/>
                                    <a:gd name="T31" fmla="*/ 13244 h 20000"/>
                                    <a:gd name="T32" fmla="*/ 19508 w 20000"/>
                                    <a:gd name="T33" fmla="*/ 14133 h 20000"/>
                                    <a:gd name="T34" fmla="*/ 19836 w 20000"/>
                                    <a:gd name="T35" fmla="*/ 16267 h 20000"/>
                                    <a:gd name="T36" fmla="*/ 19344 w 20000"/>
                                    <a:gd name="T37" fmla="*/ 16889 h 20000"/>
                                    <a:gd name="T38" fmla="*/ 18525 w 20000"/>
                                    <a:gd name="T39" fmla="*/ 17778 h 20000"/>
                                    <a:gd name="T40" fmla="*/ 17869 w 20000"/>
                                    <a:gd name="T41" fmla="*/ 18222 h 20000"/>
                                    <a:gd name="T42" fmla="*/ 16557 w 20000"/>
                                    <a:gd name="T43" fmla="*/ 18844 h 20000"/>
                                    <a:gd name="T44" fmla="*/ 14754 w 20000"/>
                                    <a:gd name="T45" fmla="*/ 19111 h 20000"/>
                                    <a:gd name="T46" fmla="*/ 12459 w 20000"/>
                                    <a:gd name="T47" fmla="*/ 19644 h 20000"/>
                                    <a:gd name="T48" fmla="*/ 10656 w 20000"/>
                                    <a:gd name="T49" fmla="*/ 19911 h 20000"/>
                                    <a:gd name="T50" fmla="*/ 5574 w 20000"/>
                                    <a:gd name="T51" fmla="*/ 19467 h 20000"/>
                                    <a:gd name="T52" fmla="*/ 4262 w 20000"/>
                                    <a:gd name="T53" fmla="*/ 19289 h 20000"/>
                                    <a:gd name="T54" fmla="*/ 3607 w 20000"/>
                                    <a:gd name="T55" fmla="*/ 19022 h 20000"/>
                                    <a:gd name="T56" fmla="*/ 2787 w 20000"/>
                                    <a:gd name="T57" fmla="*/ 18756 h 20000"/>
                                    <a:gd name="T58" fmla="*/ 1967 w 20000"/>
                                    <a:gd name="T59" fmla="*/ 18222 h 20000"/>
                                    <a:gd name="T60" fmla="*/ 1475 w 20000"/>
                                    <a:gd name="T61" fmla="*/ 17956 h 20000"/>
                                    <a:gd name="T62" fmla="*/ 820 w 20000"/>
                                    <a:gd name="T63" fmla="*/ 17511 h 20000"/>
                                    <a:gd name="T64" fmla="*/ 328 w 20000"/>
                                    <a:gd name="T65" fmla="*/ 16889 h 20000"/>
                                    <a:gd name="T66" fmla="*/ 0 w 20000"/>
                                    <a:gd name="T67" fmla="*/ 15822 h 20000"/>
                                    <a:gd name="T68" fmla="*/ 492 w 20000"/>
                                    <a:gd name="T69" fmla="*/ 14489 h 20000"/>
                                    <a:gd name="T70" fmla="*/ 984 w 20000"/>
                                    <a:gd name="T71" fmla="*/ 12711 h 20000"/>
                                    <a:gd name="T72" fmla="*/ 1475 w 20000"/>
                                    <a:gd name="T73" fmla="*/ 12000 h 20000"/>
                                    <a:gd name="T74" fmla="*/ 2295 w 20000"/>
                                    <a:gd name="T75" fmla="*/ 11111 h 20000"/>
                                    <a:gd name="T76" fmla="*/ 2459 w 20000"/>
                                    <a:gd name="T77" fmla="*/ 10756 h 20000"/>
                                    <a:gd name="T78" fmla="*/ 3607 w 20000"/>
                                    <a:gd name="T79" fmla="*/ 10044 h 20000"/>
                                    <a:gd name="T80" fmla="*/ 4590 w 20000"/>
                                    <a:gd name="T81" fmla="*/ 9422 h 20000"/>
                                    <a:gd name="T82" fmla="*/ 5902 w 20000"/>
                                    <a:gd name="T83" fmla="*/ 8622 h 20000"/>
                                    <a:gd name="T84" fmla="*/ 6393 w 20000"/>
                                    <a:gd name="T85" fmla="*/ 8000 h 20000"/>
                                    <a:gd name="T86" fmla="*/ 7377 w 20000"/>
                                    <a:gd name="T87" fmla="*/ 7111 h 20000"/>
                                    <a:gd name="T88" fmla="*/ 8033 w 20000"/>
                                    <a:gd name="T89" fmla="*/ 6489 h 20000"/>
                                    <a:gd name="T90" fmla="*/ 8525 w 20000"/>
                                    <a:gd name="T91" fmla="*/ 5867 h 20000"/>
                                    <a:gd name="T92" fmla="*/ 9180 w 20000"/>
                                    <a:gd name="T93" fmla="*/ 5244 h 20000"/>
                                    <a:gd name="T94" fmla="*/ 9672 w 20000"/>
                                    <a:gd name="T95" fmla="*/ 4711 h 20000"/>
                                    <a:gd name="T96" fmla="*/ 9836 w 20000"/>
                                    <a:gd name="T97" fmla="*/ 4089 h 20000"/>
                                    <a:gd name="T98" fmla="*/ 10492 w 20000"/>
                                    <a:gd name="T99" fmla="*/ 3111 h 20000"/>
                                    <a:gd name="T100" fmla="*/ 10656 w 20000"/>
                                    <a:gd name="T101" fmla="*/ 2044 h 20000"/>
                                    <a:gd name="T102" fmla="*/ 11148 w 20000"/>
                                    <a:gd name="T103" fmla="*/ 978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1639" y="0"/>
                                      </a:moveTo>
                                      <a:lnTo>
                                        <a:pt x="11639" y="89"/>
                                      </a:lnTo>
                                      <a:lnTo>
                                        <a:pt x="11639" y="533"/>
                                      </a:lnTo>
                                      <a:lnTo>
                                        <a:pt x="12295" y="978"/>
                                      </a:lnTo>
                                      <a:lnTo>
                                        <a:pt x="12459" y="1333"/>
                                      </a:lnTo>
                                      <a:lnTo>
                                        <a:pt x="12459" y="2044"/>
                                      </a:lnTo>
                                      <a:lnTo>
                                        <a:pt x="12787" y="2044"/>
                                      </a:lnTo>
                                      <a:lnTo>
                                        <a:pt x="12787" y="3111"/>
                                      </a:lnTo>
                                      <a:lnTo>
                                        <a:pt x="12951" y="3467"/>
                                      </a:lnTo>
                                      <a:lnTo>
                                        <a:pt x="13279" y="3644"/>
                                      </a:lnTo>
                                      <a:lnTo>
                                        <a:pt x="13279" y="3911"/>
                                      </a:lnTo>
                                      <a:lnTo>
                                        <a:pt x="13443" y="4089"/>
                                      </a:lnTo>
                                      <a:lnTo>
                                        <a:pt x="13443" y="4533"/>
                                      </a:lnTo>
                                      <a:lnTo>
                                        <a:pt x="13770" y="4711"/>
                                      </a:lnTo>
                                      <a:lnTo>
                                        <a:pt x="13770" y="4978"/>
                                      </a:lnTo>
                                      <a:lnTo>
                                        <a:pt x="13934" y="5244"/>
                                      </a:lnTo>
                                      <a:lnTo>
                                        <a:pt x="13934" y="5600"/>
                                      </a:lnTo>
                                      <a:lnTo>
                                        <a:pt x="14262" y="5778"/>
                                      </a:lnTo>
                                      <a:lnTo>
                                        <a:pt x="14262" y="5867"/>
                                      </a:lnTo>
                                      <a:lnTo>
                                        <a:pt x="14426" y="6044"/>
                                      </a:lnTo>
                                      <a:lnTo>
                                        <a:pt x="14426" y="6667"/>
                                      </a:lnTo>
                                      <a:lnTo>
                                        <a:pt x="14754" y="6844"/>
                                      </a:lnTo>
                                      <a:lnTo>
                                        <a:pt x="14754" y="7111"/>
                                      </a:lnTo>
                                      <a:lnTo>
                                        <a:pt x="15082" y="7289"/>
                                      </a:lnTo>
                                      <a:lnTo>
                                        <a:pt x="15246" y="7733"/>
                                      </a:lnTo>
                                      <a:lnTo>
                                        <a:pt x="15738" y="8000"/>
                                      </a:lnTo>
                                      <a:lnTo>
                                        <a:pt x="15738" y="8178"/>
                                      </a:lnTo>
                                      <a:lnTo>
                                        <a:pt x="16066" y="8356"/>
                                      </a:lnTo>
                                      <a:lnTo>
                                        <a:pt x="16066" y="8800"/>
                                      </a:lnTo>
                                      <a:lnTo>
                                        <a:pt x="16230" y="8800"/>
                                      </a:lnTo>
                                      <a:lnTo>
                                        <a:pt x="16230" y="9067"/>
                                      </a:lnTo>
                                      <a:lnTo>
                                        <a:pt x="16557" y="9244"/>
                                      </a:lnTo>
                                      <a:lnTo>
                                        <a:pt x="16557" y="9422"/>
                                      </a:lnTo>
                                      <a:lnTo>
                                        <a:pt x="16721" y="9422"/>
                                      </a:lnTo>
                                      <a:lnTo>
                                        <a:pt x="17049" y="9867"/>
                                      </a:lnTo>
                                      <a:lnTo>
                                        <a:pt x="17213" y="10044"/>
                                      </a:lnTo>
                                      <a:lnTo>
                                        <a:pt x="17213" y="10222"/>
                                      </a:lnTo>
                                      <a:lnTo>
                                        <a:pt x="17541" y="10311"/>
                                      </a:lnTo>
                                      <a:lnTo>
                                        <a:pt x="17541" y="10489"/>
                                      </a:lnTo>
                                      <a:lnTo>
                                        <a:pt x="17869" y="10578"/>
                                      </a:lnTo>
                                      <a:lnTo>
                                        <a:pt x="18361" y="11289"/>
                                      </a:lnTo>
                                      <a:lnTo>
                                        <a:pt x="18361" y="11556"/>
                                      </a:lnTo>
                                      <a:lnTo>
                                        <a:pt x="18525" y="11822"/>
                                      </a:lnTo>
                                      <a:lnTo>
                                        <a:pt x="18525" y="12178"/>
                                      </a:lnTo>
                                      <a:lnTo>
                                        <a:pt x="18852" y="12444"/>
                                      </a:lnTo>
                                      <a:lnTo>
                                        <a:pt x="18852" y="12711"/>
                                      </a:lnTo>
                                      <a:lnTo>
                                        <a:pt x="19016" y="12889"/>
                                      </a:lnTo>
                                      <a:lnTo>
                                        <a:pt x="19016" y="13244"/>
                                      </a:lnTo>
                                      <a:lnTo>
                                        <a:pt x="19344" y="13422"/>
                                      </a:lnTo>
                                      <a:lnTo>
                                        <a:pt x="19344" y="13778"/>
                                      </a:lnTo>
                                      <a:lnTo>
                                        <a:pt x="19508" y="14133"/>
                                      </a:lnTo>
                                      <a:lnTo>
                                        <a:pt x="19508" y="14311"/>
                                      </a:lnTo>
                                      <a:lnTo>
                                        <a:pt x="19836" y="14578"/>
                                      </a:lnTo>
                                      <a:lnTo>
                                        <a:pt x="19836" y="16267"/>
                                      </a:lnTo>
                                      <a:lnTo>
                                        <a:pt x="19508" y="16267"/>
                                      </a:lnTo>
                                      <a:lnTo>
                                        <a:pt x="19508" y="16622"/>
                                      </a:lnTo>
                                      <a:lnTo>
                                        <a:pt x="19344" y="16889"/>
                                      </a:lnTo>
                                      <a:lnTo>
                                        <a:pt x="19344" y="17156"/>
                                      </a:lnTo>
                                      <a:lnTo>
                                        <a:pt x="18852" y="17511"/>
                                      </a:lnTo>
                                      <a:lnTo>
                                        <a:pt x="18525" y="17778"/>
                                      </a:lnTo>
                                      <a:lnTo>
                                        <a:pt x="18361" y="17956"/>
                                      </a:lnTo>
                                      <a:lnTo>
                                        <a:pt x="18361" y="18044"/>
                                      </a:lnTo>
                                      <a:lnTo>
                                        <a:pt x="17869" y="18222"/>
                                      </a:lnTo>
                                      <a:lnTo>
                                        <a:pt x="17213" y="18578"/>
                                      </a:lnTo>
                                      <a:lnTo>
                                        <a:pt x="17213" y="18756"/>
                                      </a:lnTo>
                                      <a:lnTo>
                                        <a:pt x="16557" y="18844"/>
                                      </a:lnTo>
                                      <a:lnTo>
                                        <a:pt x="15246" y="19022"/>
                                      </a:lnTo>
                                      <a:lnTo>
                                        <a:pt x="15082" y="19111"/>
                                      </a:lnTo>
                                      <a:lnTo>
                                        <a:pt x="14754" y="19111"/>
                                      </a:lnTo>
                                      <a:lnTo>
                                        <a:pt x="13770" y="19467"/>
                                      </a:lnTo>
                                      <a:lnTo>
                                        <a:pt x="12787" y="19467"/>
                                      </a:lnTo>
                                      <a:lnTo>
                                        <a:pt x="12459" y="19644"/>
                                      </a:lnTo>
                                      <a:lnTo>
                                        <a:pt x="12295" y="19644"/>
                                      </a:lnTo>
                                      <a:lnTo>
                                        <a:pt x="11475" y="19822"/>
                                      </a:lnTo>
                                      <a:lnTo>
                                        <a:pt x="10656" y="19911"/>
                                      </a:lnTo>
                                      <a:lnTo>
                                        <a:pt x="6557" y="19911"/>
                                      </a:lnTo>
                                      <a:lnTo>
                                        <a:pt x="5902" y="19644"/>
                                      </a:lnTo>
                                      <a:lnTo>
                                        <a:pt x="5574" y="19467"/>
                                      </a:lnTo>
                                      <a:lnTo>
                                        <a:pt x="5082" y="19467"/>
                                      </a:lnTo>
                                      <a:lnTo>
                                        <a:pt x="4754" y="19289"/>
                                      </a:lnTo>
                                      <a:lnTo>
                                        <a:pt x="4262" y="19289"/>
                                      </a:lnTo>
                                      <a:lnTo>
                                        <a:pt x="4098" y="19111"/>
                                      </a:lnTo>
                                      <a:lnTo>
                                        <a:pt x="3770" y="19111"/>
                                      </a:lnTo>
                                      <a:lnTo>
                                        <a:pt x="3607" y="19022"/>
                                      </a:lnTo>
                                      <a:lnTo>
                                        <a:pt x="3279" y="19022"/>
                                      </a:lnTo>
                                      <a:lnTo>
                                        <a:pt x="2787" y="18844"/>
                                      </a:lnTo>
                                      <a:lnTo>
                                        <a:pt x="2787" y="18756"/>
                                      </a:lnTo>
                                      <a:lnTo>
                                        <a:pt x="2459" y="18756"/>
                                      </a:lnTo>
                                      <a:lnTo>
                                        <a:pt x="1967" y="18400"/>
                                      </a:lnTo>
                                      <a:lnTo>
                                        <a:pt x="1967" y="18222"/>
                                      </a:lnTo>
                                      <a:lnTo>
                                        <a:pt x="1803" y="18222"/>
                                      </a:lnTo>
                                      <a:lnTo>
                                        <a:pt x="1475" y="18044"/>
                                      </a:lnTo>
                                      <a:lnTo>
                                        <a:pt x="1475" y="17956"/>
                                      </a:lnTo>
                                      <a:lnTo>
                                        <a:pt x="1311" y="17956"/>
                                      </a:lnTo>
                                      <a:lnTo>
                                        <a:pt x="984" y="17689"/>
                                      </a:lnTo>
                                      <a:lnTo>
                                        <a:pt x="820" y="17511"/>
                                      </a:lnTo>
                                      <a:lnTo>
                                        <a:pt x="492" y="17156"/>
                                      </a:lnTo>
                                      <a:lnTo>
                                        <a:pt x="492" y="16978"/>
                                      </a:lnTo>
                                      <a:lnTo>
                                        <a:pt x="328" y="16889"/>
                                      </a:lnTo>
                                      <a:lnTo>
                                        <a:pt x="328" y="16444"/>
                                      </a:lnTo>
                                      <a:lnTo>
                                        <a:pt x="0" y="16267"/>
                                      </a:lnTo>
                                      <a:lnTo>
                                        <a:pt x="0" y="15822"/>
                                      </a:lnTo>
                                      <a:lnTo>
                                        <a:pt x="328" y="15644"/>
                                      </a:lnTo>
                                      <a:lnTo>
                                        <a:pt x="328" y="14756"/>
                                      </a:lnTo>
                                      <a:lnTo>
                                        <a:pt x="492" y="14489"/>
                                      </a:lnTo>
                                      <a:lnTo>
                                        <a:pt x="492" y="13511"/>
                                      </a:lnTo>
                                      <a:lnTo>
                                        <a:pt x="820" y="13067"/>
                                      </a:lnTo>
                                      <a:lnTo>
                                        <a:pt x="984" y="12711"/>
                                      </a:lnTo>
                                      <a:lnTo>
                                        <a:pt x="984" y="12444"/>
                                      </a:lnTo>
                                      <a:lnTo>
                                        <a:pt x="1475" y="12178"/>
                                      </a:lnTo>
                                      <a:lnTo>
                                        <a:pt x="1475" y="12000"/>
                                      </a:lnTo>
                                      <a:lnTo>
                                        <a:pt x="1803" y="11822"/>
                                      </a:lnTo>
                                      <a:lnTo>
                                        <a:pt x="1803" y="11378"/>
                                      </a:lnTo>
                                      <a:lnTo>
                                        <a:pt x="2295" y="11111"/>
                                      </a:lnTo>
                                      <a:lnTo>
                                        <a:pt x="2295" y="10933"/>
                                      </a:lnTo>
                                      <a:lnTo>
                                        <a:pt x="2459" y="10933"/>
                                      </a:lnTo>
                                      <a:lnTo>
                                        <a:pt x="2459" y="10756"/>
                                      </a:lnTo>
                                      <a:lnTo>
                                        <a:pt x="2951" y="10311"/>
                                      </a:lnTo>
                                      <a:lnTo>
                                        <a:pt x="3279" y="10222"/>
                                      </a:lnTo>
                                      <a:lnTo>
                                        <a:pt x="3607" y="10044"/>
                                      </a:lnTo>
                                      <a:lnTo>
                                        <a:pt x="3607" y="9867"/>
                                      </a:lnTo>
                                      <a:lnTo>
                                        <a:pt x="3770" y="9867"/>
                                      </a:lnTo>
                                      <a:lnTo>
                                        <a:pt x="4590" y="9422"/>
                                      </a:lnTo>
                                      <a:lnTo>
                                        <a:pt x="4754" y="9244"/>
                                      </a:lnTo>
                                      <a:lnTo>
                                        <a:pt x="5082" y="9067"/>
                                      </a:lnTo>
                                      <a:lnTo>
                                        <a:pt x="5902" y="8622"/>
                                      </a:lnTo>
                                      <a:lnTo>
                                        <a:pt x="5902" y="8356"/>
                                      </a:lnTo>
                                      <a:lnTo>
                                        <a:pt x="6066" y="8178"/>
                                      </a:lnTo>
                                      <a:lnTo>
                                        <a:pt x="6393" y="8000"/>
                                      </a:lnTo>
                                      <a:lnTo>
                                        <a:pt x="6557" y="7733"/>
                                      </a:lnTo>
                                      <a:lnTo>
                                        <a:pt x="7377" y="7289"/>
                                      </a:lnTo>
                                      <a:lnTo>
                                        <a:pt x="7377" y="7111"/>
                                      </a:lnTo>
                                      <a:lnTo>
                                        <a:pt x="7541" y="6933"/>
                                      </a:lnTo>
                                      <a:lnTo>
                                        <a:pt x="7869" y="6667"/>
                                      </a:lnTo>
                                      <a:lnTo>
                                        <a:pt x="8033" y="6489"/>
                                      </a:lnTo>
                                      <a:lnTo>
                                        <a:pt x="8361" y="6311"/>
                                      </a:lnTo>
                                      <a:lnTo>
                                        <a:pt x="8361" y="6222"/>
                                      </a:lnTo>
                                      <a:lnTo>
                                        <a:pt x="8525" y="5867"/>
                                      </a:lnTo>
                                      <a:lnTo>
                                        <a:pt x="8852" y="5600"/>
                                      </a:lnTo>
                                      <a:lnTo>
                                        <a:pt x="9180" y="5600"/>
                                      </a:lnTo>
                                      <a:lnTo>
                                        <a:pt x="9180" y="5244"/>
                                      </a:lnTo>
                                      <a:lnTo>
                                        <a:pt x="9344" y="5156"/>
                                      </a:lnTo>
                                      <a:lnTo>
                                        <a:pt x="9344" y="4800"/>
                                      </a:lnTo>
                                      <a:lnTo>
                                        <a:pt x="9672" y="4711"/>
                                      </a:lnTo>
                                      <a:lnTo>
                                        <a:pt x="9672" y="4356"/>
                                      </a:lnTo>
                                      <a:lnTo>
                                        <a:pt x="9836" y="4178"/>
                                      </a:lnTo>
                                      <a:lnTo>
                                        <a:pt x="9836" y="4089"/>
                                      </a:lnTo>
                                      <a:lnTo>
                                        <a:pt x="10000" y="3911"/>
                                      </a:lnTo>
                                      <a:lnTo>
                                        <a:pt x="10000" y="3733"/>
                                      </a:lnTo>
                                      <a:lnTo>
                                        <a:pt x="10492" y="3111"/>
                                      </a:lnTo>
                                      <a:lnTo>
                                        <a:pt x="10492" y="2844"/>
                                      </a:lnTo>
                                      <a:lnTo>
                                        <a:pt x="10656" y="2667"/>
                                      </a:lnTo>
                                      <a:lnTo>
                                        <a:pt x="10656" y="2044"/>
                                      </a:lnTo>
                                      <a:lnTo>
                                        <a:pt x="10984" y="1956"/>
                                      </a:lnTo>
                                      <a:lnTo>
                                        <a:pt x="10984" y="978"/>
                                      </a:lnTo>
                                      <a:lnTo>
                                        <a:pt x="11148" y="978"/>
                                      </a:lnTo>
                                      <a:lnTo>
                                        <a:pt x="11148" y="267"/>
                                      </a:lnTo>
                                      <a:lnTo>
                                        <a:pt x="12623" y="76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" o:spid="_x0000_s1026" style="position:absolute;margin-left:51.55pt;margin-top:-.85pt;width:83.1pt;height:74.25pt;z-index:251648512" coordorigin="-1,2" coordsize="20002,19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">
                      <v:group id="Group 45" o:spid="_x0000_s1027" style="position:absolute;left:4717;top:4338;width:10554;height:15526" coordorigin="-1,1" coordsize="20002,19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rect id="Rectangle 46" o:spid="_x0000_s1028" style="position:absolute;left:6636;top:4996;width:6728;height:10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aFcIA&#10;AADbAAAADwAAAGRycy9kb3ducmV2LnhtbERPTU/CQBC9m/AfNkPiTbZiIKayEMA0ekQ06XXsjm21&#10;O1u6Yyn8epbExNu8vM9ZrAbXqJ66UHs2cD9JQBEX3tZcGvh4z+4eQQVBtth4JgMnCrBajm4WmFp/&#10;5Dfq91KqGMIhRQOVSJtqHYqKHIaJb4kj9+U7hxJhV2rb4TGGu0ZPk2SuHdYcGypsaVtR8bP/dQY+&#10;p3q+6w/f2fNmW8gsW+fycs6NuR0P6ydQQoP8i//crzbOf4DrL/EAv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VoVwgAAANsAAAAPAAAAAAAAAAAAAAAAAJgCAABkcnMvZG93&#10;bnJldi54bWxQSwUGAAAAAAQABAD1AAAAhwMAAAAA&#10;" fillcolor="black" strokeweight="1pt"/>
                        <v:rect id="Rectangle 47" o:spid="_x0000_s1029" style="position:absolute;left:-1;top:1;width:20002;height:19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FRcIA&#10;AADbAAAADwAAAGRycy9kb3ducmV2LnhtbERPS4vCMBC+C/6HMAteZE19rGjXKCIIiwfBusgeh2Zs&#10;i82kJFG7/94Igrf5+J6zWLWmFjdyvrKsYDhIQBDnVldcKPg9bj9nIHxA1lhbJgX/5GG17HYWmGp7&#10;5wPdslCIGMI+RQVlCE0qpc9LMugHtiGO3Nk6gyFCV0jt8B7DTS1HSTKVBiuODSU2tCkpv2RXo2A3&#10;+Ur+wmloj7PLeL53df803V2V6n20628QgdrwFr/cPzrOn8D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8VFwgAAANsAAAAPAAAAAAAAAAAAAAAAAJgCAABkcnMvZG93&#10;bnJldi54bWxQSwUGAAAAAAQABAD1AAAAhwMAAAAA&#10;" filled="f" strokeweight="1pt"/>
                      </v:group>
                      <v:shape id="Freeform 48" o:spid="_x0000_s1030" style="position:absolute;left:6065;top:2;width:1468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+W8MA&#10;AADbAAAADwAAAGRycy9kb3ducmV2LnhtbERPTWvCQBC9F/wPyxR6q5tKLZq6BhEUoXioEc/T7DRJ&#10;k50Nu6sm/fVuoeBtHu9zFllvWnEh52vLCl7GCQjiwuqaSwXHfPM8A+EDssbWMikYyEO2HD0sMNX2&#10;yp90OYRSxBD2KSqoQuhSKX1RkUE/th1x5L6tMxgidKXUDq8x3LRykiRv0mDNsaHCjtYVFc3hbBR8&#10;5PMfHnp8bfa71WSYbr62vyen1NNjv3oHEagPd/G/e6fj/Cn8/R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+W8MAAADbAAAADwAAAAAAAAAAAAAAAACYAgAAZHJzL2Rv&#10;d25yZXYueG1sUEsFBgAAAAAEAAQA9QAAAIgDAAAAAA==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4,81;914,310;951,525;987,619;1011,754;1047,875;1059,1010;1107,1104;1155,1239;1191,1333;1215,1427;1263,1522;1288,1589;1348,1751;1384,1885;1396,2006;1432,2141;1456,2464;1420,2559;1360,2693;1312,2761;1215,2855;1083,2895;914,2976;782,3017;409,2949;313,2922;265,2882;205,2842;144,2761;108,2720;60,2653;24,2559;0,2397;36,2195;72,1926;108,1818;168,1683;180,1630;265,1522;337,1427;433,1306;469,1212;541,1077;590,983;626,889;674,794;710,714;722,619;770,471;782,310;818,148" o:connectangles="0,0,0,0,0,0,0,0,0,0,0,0,0,0,0,0,0,0,0,0,0,0,0,0,0,0,0,0,0,0,0,0,0,0,0,0,0,0,0,0,0,0,0,0,0,0,0,0,0,0,0,0"/>
                      </v:shape>
                      <v:shape id="Freeform 49" o:spid="_x0000_s1031" style="position:absolute;left:8592;top:1887;width:1468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gLMMA&#10;AADbAAAADwAAAGRycy9kb3ducmV2LnhtbERPTWvCQBC9F/wPywi91Y3SiqauQQRFKD3UiOdpdpqk&#10;yc6G3VWT/vpuoeBtHu9zVllvWnEl52vLCqaTBARxYXXNpYJTvntagPABWWNrmRQM5CFbjx5WmGp7&#10;4w+6HkMpYgj7FBVUIXSplL6oyKCf2I44cl/WGQwRulJqh7cYblo5S5K5NFhzbKiwo21FRXO8GAVv&#10;+fKbhx6fm/fDZja87D73P2en1OO437yCCNSHu/jffdBx/hz+fo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GgLMMAAADbAAAADwAAAAAAAAAAAAAAAACYAgAAZHJzL2Rv&#10;d25yZXYueG1sUEsFBgAAAAAEAAQA9QAAAIgDAAAAAA==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4,81;914,310;951,525;987,619;1011,754;1047,875;1059,1010;1107,1104;1155,1239;1191,1333;1215,1427;1263,1522;1288,1589;1348,1751;1384,1885;1396,2006;1432,2141;1456,2464;1420,2559;1360,2693;1312,2761;1215,2855;1083,2895;914,2976;782,3017;409,2949;313,2922;265,2882;205,2842;144,2761;108,2720;60,2653;24,2559;0,2397;36,2195;72,1926;108,1818;168,1683;180,1630;265,1522;337,1427;433,1306;469,1212;541,1077;590,983;626,889;674,794;710,714;722,619;770,471;782,310;818,148" o:connectangles="0,0,0,0,0,0,0,0,0,0,0,0,0,0,0,0,0,0,0,0,0,0,0,0,0,0,0,0,0,0,0,0,0,0,0,0,0,0,0,0,0,0,0,0,0,0,0,0,0,0,0,0"/>
                      </v:shape>
                      <v:shape id="Freeform 50" o:spid="_x0000_s1032" style="position:absolute;left:16511;top:6977;width:1468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Ft8IA&#10;AADbAAAADwAAAGRycy9kb3ducmV2LnhtbERPS2sCMRC+C/6HMEJvmlXaqlujiKAI0oMPPE83092t&#10;m8mSRN3trzeFgrf5+J4zWzSmEjdyvrSsYDhIQBBnVpecKzgd1/0JCB+QNVaWSUFLHhbzbmeGqbZ3&#10;3tPtEHIRQ9inqKAIoU6l9FlBBv3A1sSR+7bOYIjQ5VI7vMdwU8lRkrxLgyXHhgJrWhWUXQ5Xo2B3&#10;nP5w2+Dr5XO7HLVv66/N79kp9dJrlh8gAjXhKf53b3WcP4a/X+I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QW3wgAAANsAAAAPAAAAAAAAAAAAAAAAAJgCAABkcnMvZG93&#10;bnJldi54bWxQSwUGAAAAAAQABAD1AAAAhwMAAAAA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4,81;914,310;951,525;987,619;1011,754;1047,875;1059,1010;1107,1104;1155,1239;1191,1333;1215,1427;1263,1522;1288,1589;1348,1751;1384,1885;1396,2006;1432,2141;1456,2464;1420,2559;1360,2693;1312,2761;1215,2855;1083,2895;914,2976;782,3017;409,2949;313,2922;265,2882;205,2842;144,2761;108,2720;60,2653;24,2559;0,2397;36,2195;72,1926;108,1818;168,1683;180,1630;265,1522;337,1427;433,1306;469,1212;541,1077;590,983;626,889;674,794;710,714;722,619;770,471;782,310;818,148" o:connectangles="0,0,0,0,0,0,0,0,0,0,0,0,0,0,0,0,0,0,0,0,0,0,0,0,0,0,0,0,0,0,0,0,0,0,0,0,0,0,0,0,0,0,0,0,0,0,0,0,0,0,0,0"/>
                      </v:shape>
                      <v:shape id="Freeform 51" o:spid="_x0000_s1033" style="position:absolute;left:17859;top:5469;width:1468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0XsIA&#10;AADbAAAADwAAAGRycy9kb3ducmV2LnhtbERPTWvCQBC9C/0PyxS86aZiRVNXkYIiiAeN9DzNTpPU&#10;7GzY3WrSX+8Kgrd5vM+ZL1tTiws5X1lW8DZMQBDnVldcKDhl68EUhA/IGmvLpKAjD8vFS2+OqbZX&#10;PtDlGAoRQ9inqKAMoUml9HlJBv3QNsSR+7HOYIjQFVI7vMZwU8tRkkykwYpjQ4kNfZaUn49/RsEu&#10;m/1y1+L4vN+uRt37+nvz/+WU6r+2qw8QgdrwFD/cWx3nz+D+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jRewgAAANsAAAAPAAAAAAAAAAAAAAAAAJgCAABkcnMvZG93&#10;bnJldi54bWxQSwUGAAAAAAQABAD1AAAAhwMAAAAA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4,81;914,310;951,525;987,619;1011,754;1047,875;1059,1010;1107,1104;1155,1239;1191,1333;1215,1427;1263,1522;1288,1589;1348,1751;1384,1885;1396,2006;1432,2141;1456,2464;1420,2559;1360,2693;1312,2761;1215,2855;1083,2895;914,2976;782,3017;409,2949;313,2922;265,2882;205,2842;144,2761;108,2720;60,2653;24,2559;0,2397;36,2195;72,1926;108,1818;168,1683;180,1630;265,1522;337,1427;433,1306;469,1212;541,1077;590,983;626,889;674,794;710,714;722,619;770,471;782,310;818,148" o:connectangles="0,0,0,0,0,0,0,0,0,0,0,0,0,0,0,0,0,0,0,0,0,0,0,0,0,0,0,0,0,0,0,0,0,0,0,0,0,0,0,0,0,0,0,0,0,0,0,0,0,0,0,0"/>
                      </v:shape>
                      <v:shape id="Freeform 52" o:spid="_x0000_s1034" style="position:absolute;left:16511;top:15084;width:1468;height:302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Ty5cUA&#10;AADbAAAADwAAAGRycy9kb3ducmV2LnhtbESPQWvCQBSE74X+h+UVeqsbg5UasxEpKELxUC2en9nX&#10;JDX7NuxuNemvdwuCx2FmvmHyRW9acSbnG8sKxqMEBHFpdcOVgq/96uUNhA/IGlvLpGAgD4vi8SHH&#10;TNsLf9J5FyoRIewzVFCH0GVS+rImg35kO+LofVtnMETpKqkdXiLctDJNkqk02HBcqLGj95rK0+7X&#10;KPjYz3546HFy2m6W6fC6Oq7/Dk6p56d+OQcRqA/38K290QrSMfx/iT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PLlxQAAANsAAAAPAAAAAAAAAAAAAAAAAJgCAABkcnMv&#10;ZG93bnJldi54bWxQSwUGAAAAAAQABAD1AAAAigMAAAAA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4,81;914,310;951,525;987,619;1011,754;1047,875;1059,1010;1107,1104;1155,1239;1191,1333;1215,1427;1263,1521;1288,1589;1348,1750;1384,1885;1396,2006;1432,2140;1456,2464;1420,2558;1360,2692;1312,2760;1215,2854;1083,2894;914,2975;782,3016;409,2948;313,2921;265,2881;205,2841;144,2760;108,2719;60,2652;24,2558;0,2396;36,2194;72,1925;108,1817;168,1683;180,1629;265,1521;337,1427;433,1306;469,1212;541,1077;590,983;626,889;674,794;710,713;722,619;770,471;782,310;818,148" o:connectangles="0,0,0,0,0,0,0,0,0,0,0,0,0,0,0,0,0,0,0,0,0,0,0,0,0,0,0,0,0,0,0,0,0,0,0,0,0,0,0,0,0,0,0,0,0,0,0,0,0,0,0,0"/>
                      </v:shape>
                      <v:shape id="Freeform 53" o:spid="_x0000_s1035" style="position:absolute;left:18533;top:16215;width:1468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JCcQA&#10;AADbAAAADwAAAGRycy9kb3ducmV2LnhtbESPQWvCQBSE74L/YXmF3nTTtEpNXUUEiyAe1OL5Nfua&#10;pGbfht2tJv31riB4HGbmG2Y6b00tzuR8ZVnByzABQZxbXXGh4OuwGryD8AFZY22ZFHTkYT7r96aY&#10;aXvhHZ33oRARwj5DBWUITSalz0sy6Ie2IY7ej3UGQ5SukNrhJcJNLdMkGUuDFceFEhtalpSf9n9G&#10;weYw+eWuxbfTdr1Iu9Hq+/P/6JR6fmoXHyACteERvrfXWkH6Crcv8Q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yQnEAAAA2wAAAA8AAAAAAAAAAAAAAAAAmAIAAGRycy9k&#10;b3ducmV2LnhtbFBLBQYAAAAABAAEAPUAAACJAwAAAAA=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4,81;914,310;951,525;987,619;1011,754;1047,875;1059,1010;1107,1104;1155,1239;1191,1333;1215,1427;1263,1522;1288,1589;1348,1751;1384,1885;1396,2006;1432,2141;1456,2464;1420,2559;1360,2693;1312,2761;1215,2855;1083,2895;914,2976;782,3017;409,2949;313,2922;265,2882;205,2842;144,2761;108,2720;60,2653;24,2559;0,2397;36,2195;72,1926;108,1818;168,1683;180,1630;265,1522;337,1427;433,1306;469,1212;541,1077;590,983;626,889;674,794;710,714;722,619;770,471;782,310;818,148" o:connectangles="0,0,0,0,0,0,0,0,0,0,0,0,0,0,0,0,0,0,0,0,0,0,0,0,0,0,0,0,0,0,0,0,0,0,0,0,0,0,0,0,0,0,0,0,0,0,0,0,0,0,0,0"/>
                      </v:shape>
                      <v:shape id="Freeform 54" o:spid="_x0000_s1036" style="position:absolute;left:16342;top:2453;width:1469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05sQA&#10;AADbAAAADwAAAGRycy9kb3ducmV2LnhtbESPQWvCQBSE7wX/w/IEb3VjULHRVURQhNJDVXp+Zl+T&#10;1OzbsLtq0l/fLQgeh5n5hlmsWlOLGzlfWVYwGiYgiHOrKy4UnI7b1xkIH5A11pZJQUceVsveywIz&#10;be/8SbdDKESEsM9QQRlCk0np85IM+qFtiKP3bZ3BEKUrpHZ4j3BTyzRJptJgxXGhxIY2JeWXw9Uo&#10;eD++/XDX4vjysV+n3WR73v1+OaUG/XY9BxGoDc/wo73XCtIJ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9ObEAAAA2wAAAA8AAAAAAAAAAAAAAAAAmAIAAGRycy9k&#10;b3ducmV2LnhtbFBLBQYAAAAABAAEAPUAAACJAwAAAAA=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5,81;915,310;951,525;987,619;1011,754;1048,875;1060,1010;1108,1104;1156,1239;1192,1333;1216,1427;1264,1522;1288,1589;1349,1751;1385,1885;1397,2006;1433,2141;1457,2464;1421,2559;1361,2693;1312,2761;1216,2855;1084,2895;915,2976;783,3017;409,2949;313,2922;265,2882;205,2842;144,2761;108,2720;60,2653;24,2559;0,2397;36,2195;72,1926;108,1818;169,1683;181,1630;265,1522;337,1427;434,1306;470,1212;542,1077;590,983;626,889;674,794;710,714;722,619;771,471;783,310;819,148" o:connectangles="0,0,0,0,0,0,0,0,0,0,0,0,0,0,0,0,0,0,0,0,0,0,0,0,0,0,0,0,0,0,0,0,0,0,0,0,0,0,0,0,0,0,0,0,0,0,0,0,0,0,0,0"/>
                      </v:shape>
                      <v:shape id="Freeform 55" o:spid="_x0000_s1037" style="position:absolute;left:-1;top:9051;width:1469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PCsQA&#10;AADbAAAADwAAAGRycy9kb3ducmV2LnhtbESPQWvCQBSE74L/YXmF3nTT0GpNXUUEiyAe1OL5Nfua&#10;pGbfht2tJv31riB4HGbmG2Y6b00tzuR8ZVnByzABQZxbXXGh4OuwGryD8AFZY22ZFHTkYT7r96aY&#10;aXvhHZ33oRARwj5DBWUITSalz0sy6Ie2IY7ej3UGQ5SukNrhJcJNLdMkGUmDFceFEhtalpSf9n9G&#10;weYw+eWuxdfTdr1Iu7fV9+f/0Sn1/NQuPkAEasMjfG+vtYJ0DLcv8Q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zwrEAAAA2wAAAA8AAAAAAAAAAAAAAAAAmAIAAGRycy9k&#10;b3ducmV2LnhtbFBLBQYAAAAABAAEAPUAAACJAwAAAAA=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5,81;915,310;951,525;987,619;1011,754;1048,875;1060,1010;1108,1104;1156,1239;1192,1333;1216,1427;1264,1522;1288,1589;1349,1751;1385,1885;1397,2006;1433,2141;1457,2464;1421,2559;1361,2693;1312,2761;1216,2855;1084,2895;915,2976;783,3017;409,2949;313,2922;265,2882;205,2842;144,2761;108,2720;60,2653;24,2559;0,2397;36,2195;72,1926;108,1818;169,1683;181,1630;265,1522;337,1427;434,1306;470,1212;542,1077;590,983;626,889;674,794;710,714;722,619;771,471;783,310;819,148" o:connectangles="0,0,0,0,0,0,0,0,0,0,0,0,0,0,0,0,0,0,0,0,0,0,0,0,0,0,0,0,0,0,0,0,0,0,0,0,0,0,0,0,0,0,0,0,0,0,0,0,0,0,0,0"/>
                      </v:shape>
                      <v:shape id="Freeform 56" o:spid="_x0000_s1038" style="position:absolute;left:17257;top:11583;width:1468;height:302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beMIA&#10;AADbAAAADwAAAGRycy9kb3ducmV2LnhtbERPz2vCMBS+D/Y/hDfYbaYrm2zVVGTgEIYH7dj52Tzb&#10;2ualJJm2/vXmIHj8+H7PF4PpxImcbywreJ0kIIhLqxuuFPwWq5cPED4ga+wsk4KRPCzyx4c5Ztqe&#10;eUunXahEDGGfoYI6hD6T0pc1GfQT2xNH7mCdwRChq6R2eI7hppNpkkylwYZjQ409fdVUtrt/o+Cn&#10;+DzyOOBbu1kv0/F9tf++/Dmlnp+G5QxEoCHcxTf3WitI49j4Jf4A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lt4wgAAANsAAAAPAAAAAAAAAAAAAAAAAJgCAABkcnMvZG93&#10;bnJldi54bWxQSwUGAAAAAAQABAD1AAAAhwMAAAAA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4,81;914,310;951,525;987,619;1011,754;1047,875;1059,1010;1107,1104;1155,1239;1191,1333;1215,1427;1263,1521;1288,1589;1348,1750;1384,1885;1396,2006;1432,2140;1456,2464;1420,2558;1360,2692;1312,2760;1215,2854;1083,2894;914,2975;782,3016;409,2948;313,2921;265,2881;205,2841;144,2760;108,2719;60,2652;24,2558;0,2396;36,2194;72,1925;108,1817;168,1683;180,1629;265,1521;337,1427;433,1306;469,1212;541,1077;590,983;626,889;674,794;710,713;722,619;770,471;782,310;818,148" o:connectangles="0,0,0,0,0,0,0,0,0,0,0,0,0,0,0,0,0,0,0,0,0,0,0,0,0,0,0,0,0,0,0,0,0,0,0,0,0,0,0,0,0,0,0,0,0,0,0,0,0,0,0,0"/>
                      </v:shape>
                      <v:shape id="Freeform 57" o:spid="_x0000_s1039" style="position:absolute;left:-1;top:15084;width:1468;height:302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kOMUA&#10;AADbAAAADwAAAGRycy9kb3ducmV2LnhtbESPT2vCQBTE7wW/w/IKvdWNtpU2uoYgKIL04B96fs0+&#10;k9Ts27C7atJP7xYKHoeZ+Q0zyzrTiAs5X1tWMBomIIgLq2suFRz2y+d3ED4ga2wsk4KePGTzwcMM&#10;U22vvKXLLpQiQtinqKAKoU2l9EVFBv3QtsTRO1pnMETpSqkdXiPcNHKcJBNpsOa4UGFLi4qK0+5s&#10;FGz2Hz/cd/h6+lzn4/5t+b36/XJKPT12+RREoC7cw//ttVbwMoK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WQ4xQAAANsAAAAPAAAAAAAAAAAAAAAAAJgCAABkcnMv&#10;ZG93bnJldi54bWxQSwUGAAAAAAQABAD1AAAAigMAAAAA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4,81;914,310;951,525;987,619;1011,754;1047,875;1059,1010;1107,1104;1155,1239;1191,1333;1215,1427;1263,1521;1288,1589;1348,1750;1384,1885;1396,2006;1432,2140;1456,2464;1420,2558;1360,2692;1312,2760;1215,2854;1083,2894;914,2975;782,3016;409,2948;313,2921;265,2881;205,2841;144,2760;108,2719;60,2652;24,2558;0,2396;36,2194;72,1925;108,1817;168,1683;180,1629;265,1521;337,1427;433,1306;469,1212;541,1077;590,983;626,889;674,794;710,713;722,619;770,471;782,310;818,148" o:connectangles="0,0,0,0,0,0,0,0,0,0,0,0,0,0,0,0,0,0,0,0,0,0,0,0,0,0,0,0,0,0,0,0,0,0,0,0,0,0,0,0,0,0,0,0,0,0,0,0,0,0,0,0"/>
                      </v:shape>
                      <v:shape id="Freeform 58" o:spid="_x0000_s1040" style="position:absolute;left:2021;top:11690;width:1468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6T8QA&#10;AADbAAAADwAAAGRycy9kb3ducmV2LnhtbESPQWvCQBSE74L/YXmF3nTTtEpNXUUEiyAe1OL5Nfua&#10;pGbfht2tJv31riB4HGbmG2Y6b00tzuR8ZVnByzABQZxbXXGh4OuwGryD8AFZY22ZFHTkYT7r96aY&#10;aXvhHZ33oRARwj5DBWUITSalz0sy6Ie2IY7ej3UGQ5SukNrhJcJNLdMkGUuDFceFEhtalpSf9n9G&#10;weYw+eWuxbfTdr1Iu9Hq+/P/6JR6fmoXHyACteERvrfXWsFrCrcv8Q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f+k/EAAAA2wAAAA8AAAAAAAAAAAAAAAAAmAIAAGRycy9k&#10;b3ducmV2LnhtbFBLBQYAAAAABAAEAPUAAACJAwAAAAA=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4,81;914,310;951,525;987,619;1011,754;1047,875;1059,1010;1107,1104;1155,1239;1191,1333;1215,1427;1263,1522;1288,1589;1348,1751;1384,1885;1396,2006;1432,2141;1456,2464;1420,2559;1360,2693;1312,2761;1215,2855;1083,2895;914,2976;782,3017;409,2949;313,2922;265,2882;205,2842;144,2761;108,2720;60,2653;24,2559;0,2397;36,2195;72,1926;108,1818;168,1683;180,1630;265,1522;337,1427;433,1306;469,1212;541,1077;590,983;626,889;674,794;710,714;722,619;770,471;782,310;818,148" o:connectangles="0,0,0,0,0,0,0,0,0,0,0,0,0,0,0,0,0,0,0,0,0,0,0,0,0,0,0,0,0,0,0,0,0,0,0,0,0,0,0,0,0,0,0,0,0,0,0,0,0,0,0,0"/>
                      </v:shape>
                      <v:shape id="Freeform 59" o:spid="_x0000_s1041" style="position:absolute;left:2021;top:16969;width:1468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8TMQA&#10;AADbAAAADwAAAGRycy9kb3ducmV2LnhtbESPT2sCMRTE74LfITzBm2b9S7s1iggWQTxUS8+vm9fd&#10;rZuXJUl1109vBKHHYWZ+wyxWjanEhZwvLSsYDRMQxJnVJecKPk/bwQsIH5A1VpZJQUseVstuZ4Gp&#10;tlf+oMsx5CJC2KeooAihTqX0WUEG/dDWxNH7sc5giNLlUju8Rrip5DhJ5tJgyXGhwJo2BWXn459R&#10;sD+9/nLb4PR82K3H7Wz7/X77ckr1e836DUSgJvyHn+2dVjCZw+N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/EzEAAAA2wAAAA8AAAAAAAAAAAAAAAAAmAIAAGRycy9k&#10;b3ducmV2LnhtbFBLBQYAAAAABAAEAPUAAACJAwAAAAA=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4,81;914,310;951,525;987,619;1011,754;1047,875;1059,1010;1107,1104;1155,1239;1191,1333;1215,1427;1263,1522;1288,1589;1348,1751;1384,1885;1396,2006;1432,2141;1456,2464;1420,2559;1360,2693;1312,2761;1215,2855;1083,2895;914,2976;782,3017;409,2949;313,2922;265,2882;205,2842;144,2761;108,2720;60,2653;24,2559;0,2397;36,2195;72,1926;108,1818;168,1683;180,1630;265,1522;337,1427;433,1306;469,1212;541,1077;590,983;626,889;674,794;710,714;722,619;770,471;782,310;818,148" o:connectangles="0,0,0,0,0,0,0,0,0,0,0,0,0,0,0,0,0,0,0,0,0,0,0,0,0,0,0,0,0,0,0,0,0,0,0,0,0,0,0,0,0,0,0,0,0,0,0,0,0,0,0,0"/>
                      </v:shape>
                      <v:shape id="Freeform 60" o:spid="_x0000_s1042" style="position:absolute;left:1010;top:8297;width:1468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NpcEA&#10;AADbAAAADwAAAGRycy9kb3ducmV2LnhtbERPy4rCMBTdC/MP4Q6403TUEa1GkQFFGGbhA9fX5k7b&#10;sbkpSdTWr58sBJeH854vG1OJGzlfWlbw0U9AEGdWl5wrOB7WvQkIH5A1VpZJQUselou3zhxTbe+8&#10;o9s+5CKGsE9RQRFCnUrps4IM+r6tiSP3a53BEKHLpXZ4j+GmkoMkGUuDJceGAmv6Kii77K9Gwfdh&#10;+sdtg6PLz3Y1aD/X583j5JTqvjerGYhATXiJn+6tVjCMY+OX+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3zaXBAAAA2wAAAA8AAAAAAAAAAAAAAAAAmAIAAGRycy9kb3du&#10;cmV2LnhtbFBLBQYAAAAABAAEAPUAAACGAwAAAAA=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4,81;914,310;951,525;987,619;1011,754;1047,875;1059,1010;1107,1104;1155,1239;1191,1333;1215,1427;1263,1522;1288,1589;1348,1751;1384,1885;1396,2006;1432,2141;1456,2464;1420,2559;1360,2693;1312,2761;1215,2855;1083,2895;914,2976;782,3017;409,2949;313,2922;265,2882;205,2842;144,2761;108,2720;60,2653;24,2559;0,2397;36,2195;72,1926;108,1818;168,1683;180,1630;265,1522;337,1427;433,1306;469,1212;541,1077;590,983;626,889;674,794;710,714;722,619;770,471;782,310;818,148" o:connectangles="0,0,0,0,0,0,0,0,0,0,0,0,0,0,0,0,0,0,0,0,0,0,0,0,0,0,0,0,0,0,0,0,0,0,0,0,0,0,0,0,0,0,0,0,0,0,0,0,0,0,0,0"/>
                      </v:shape>
                      <v:shape id="Freeform 61" o:spid="_x0000_s1043" style="position:absolute;left:14321;top:379;width:1468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sqcUA&#10;AADbAAAADwAAAGRycy9kb3ducmV2LnhtbESPQWvCQBSE70L/w/IK3nRTa4umbkQKFkF6UIvnZ/Y1&#10;SZN9G3ZXTfrr3ULB4zAz3zCLZWcacSHnK8sKnsYJCOLc6ooLBV+H9WgGwgdkjY1lUtCTh2X2MFhg&#10;qu2Vd3TZh0JECPsUFZQhtKmUPi/JoB/bljh639YZDFG6QmqH1wg3jZwkyas0WHFcKLGl95Lyen82&#10;CraH+Q/3HU7rz81q0r+sTx+/R6fU8LFbvYEI1IV7+L+90Qqmz/D3Jf4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SypxQAAANsAAAAPAAAAAAAAAAAAAAAAAJgCAABkcnMv&#10;ZG93bnJldi54bWxQSwUGAAAAAAQABAD1AAAAigMAAAAA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4,81;914,310;951,525;987,619;1011,754;1047,875;1059,1010;1107,1104;1155,1239;1191,1333;1215,1427;1263,1522;1288,1589;1348,1751;1384,1885;1396,2006;1432,2141;1456,2464;1420,2559;1360,2693;1312,2761;1215,2855;1083,2895;914,2976;782,3017;409,2949;313,2922;265,2882;205,2842;144,2761;108,2720;60,2653;24,2559;0,2397;36,2195;72,1926;108,1818;168,1683;180,1630;265,1522;337,1427;433,1306;469,1212;541,1077;590,983;626,889;674,794;710,714;722,619;770,471;782,310;818,148" o:connectangles="0,0,0,0,0,0,0,0,0,0,0,0,0,0,0,0,0,0,0,0,0,0,0,0,0,0,0,0,0,0,0,0,0,0,0,0,0,0,0,0,0,0,0,0,0,0,0,0,0,0,0,0"/>
                      </v:shape>
                      <v:shape id="Freeform 62" o:spid="_x0000_s1044" style="position:absolute;left:841;top:3772;width:1469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4qqsUA&#10;AADbAAAADwAAAGRycy9kb3ducmV2LnhtbESPQWvCQBSE70L/w/IKvemmYq2m2YgUFKH0oBbPz+xr&#10;kpp9G3ZXTfrruwXB4zAz3zDZojONuJDztWUFz6MEBHFhdc2lgq/9ajgD4QOyxsYyKejJwyJ/GGSY&#10;anvlLV12oRQRwj5FBVUIbSqlLyoy6Ee2JY7et3UGQ5SulNrhNcJNI8dJMpUGa44LFbb0XlFx2p2N&#10;go/9/If7Dienz81y3L+sjuvfg1Pq6bFbvoEI1IV7+NbeaAWTV/j/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iqqxQAAANsAAAAPAAAAAAAAAAAAAAAAAJgCAABkcnMv&#10;ZG93bnJldi54bWxQSwUGAAAAAAQABAD1AAAAigMAAAAA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5,81;915,310;951,525;987,619;1011,754;1048,875;1060,1010;1108,1104;1156,1239;1192,1333;1216,1427;1264,1522;1288,1589;1349,1751;1385,1885;1397,2006;1433,2141;1457,2464;1421,2559;1361,2693;1312,2761;1216,2855;1084,2895;915,2976;783,3017;409,2949;313,2922;265,2882;205,2842;144,2761;108,2720;60,2653;24,2559;0,2397;36,2195;72,1926;108,1818;169,1683;181,1630;265,1522;337,1427;434,1306;470,1212;542,1077;590,983;626,889;674,794;710,714;722,619;771,471;783,310;819,148" o:connectangles="0,0,0,0,0,0,0,0,0,0,0,0,0,0,0,0,0,0,0,0,0,0,0,0,0,0,0,0,0,0,0,0,0,0,0,0,0,0,0,0,0,0,0,0,0,0,0,0,0,0,0,0"/>
                      </v:shape>
                      <v:shape id="Freeform 63" o:spid="_x0000_s1045" style="position:absolute;left:12924;top:6735;width:1469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+2MIA&#10;AADbAAAADwAAAGRycy9kb3ducmV2LnhtbERPy2rCQBTdF/oPwy10VyeVVDR1FCmkCMWFWrq+Zm6T&#10;1MydMDPNw693FoLLw3kv14NpREfO15YVvE4SEMSF1TWXCr6P+cschA/IGhvLpGAkD+vV48MSM217&#10;3lN3CKWIIewzVFCF0GZS+qIig35iW+LI/VpnMEToSqkd9jHcNHKaJDNpsObYUGFLHxUV58O/UfB1&#10;XPzxOGB63m030/EtP31efpxSz0/D5h1EoCHcxTf3VitI49j4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b7YwgAAANsAAAAPAAAAAAAAAAAAAAAAAJgCAABkcnMvZG93&#10;bnJldi54bWxQSwUGAAAAAAQABAD1AAAAhwMAAAAA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5,81;915,310;951,525;987,619;1011,754;1048,875;1060,1010;1108,1104;1156,1239;1192,1333;1216,1427;1264,1522;1288,1589;1349,1751;1385,1885;1397,2006;1433,2141;1457,2464;1421,2559;1361,2693;1312,2761;1216,2855;1084,2895;915,2976;783,3017;409,2949;313,2922;265,2882;205,2842;144,2761;108,2720;60,2653;24,2559;0,2397;36,2195;72,1926;108,1818;169,1683;181,1630;265,1522;337,1427;434,1306;470,1212;542,1077;590,983;626,889;674,794;710,714;722,619;771,471;783,310;819,148" o:connectangles="0,0,0,0,0,0,0,0,0,0,0,0,0,0,0,0,0,0,0,0,0,0,0,0,0,0,0,0,0,0,0,0,0,0,0,0,0,0,0,0,0,0,0,0,0,0,0,0,0,0,0,0"/>
                      </v:shape>
                      <v:shape id="Freeform 64" o:spid="_x0000_s1046" style="position:absolute;left:11456;top:379;width:1468;height:30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BmMQA&#10;AADbAAAADwAAAGRycy9kb3ducmV2LnhtbESPQWsCMRSE7wX/Q3iCt5pVVOpqFBEUofRQFc/PzXN3&#10;dfOyJFF3++ubgtDjMDPfMPNlYyrxIOdLywoG/QQEcWZ1ybmC42Hz/gHCB2SNlWVS0JKH5aLzNsdU&#10;2yd/02MfchEh7FNUUIRQp1L6rCCDvm9r4uhdrDMYonS51A6fEW4qOUySiTRYclwosKZ1QdltfzcK&#10;Pg/TK7cNjm5fu9WwHW/O25+TU6rXbVYzEIGa8B9+tXdawXgAf1/i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SgZjEAAAA2wAAAA8AAAAAAAAAAAAAAAAAmAIAAGRycy9k&#10;b3ducmV2LnhtbFBLBQYAAAAABAAEAPUAAACJAwAAAAA=&#10;" path="m11639,r,89l11639,533r656,445l12459,1333r,711l12787,2044r,1067l12951,3467r328,177l13279,3911r164,178l13443,4533r327,178l13770,4978r164,266l13934,5600r328,178l14262,5867r164,177l14426,6667r328,177l14754,7111r328,178l15246,7733r492,267l15738,8178r328,178l16066,8800r164,l16230,9067r327,177l16557,9422r164,l17049,9867r164,177l17213,10222r328,89l17541,10489r328,89l18361,11289r,267l18525,11822r,356l18852,12444r,267l19016,12889r,355l19344,13422r,356l19508,14133r,178l19836,14578r,1689l19508,16267r,355l19344,16889r,267l18852,17511r-327,267l18361,17956r,88l17869,18222r-656,356l17213,18756r-656,88l15246,19022r-164,89l14754,19111r-984,356l12787,19467r-328,177l12295,19644r-820,178l10656,19911r-4099,l5902,19644r-328,-177l5082,19467r-328,-178l4262,19289r-164,-178l3770,19111r-163,-89l3279,19022r-492,-178l2787,18756r-328,l1967,18400r,-178l1803,18222r-328,-178l1475,17956r-164,l984,17689,820,17511,492,17156r,-178l328,16889r,-445l,16267r,-445l328,15644r,-888l492,14489r,-978l820,13067r164,-356l984,12444r491,-266l1475,12000r328,-178l1803,11378r492,-267l2295,10933r164,l2459,10756r492,-445l3279,10222r328,-178l3607,9867r163,l4590,9422r164,-178l5082,9067r820,-445l5902,8356r164,-178l6393,8000r164,-267l7377,7289r,-178l7541,6933r328,-266l8033,6489r328,-178l8361,6222r164,-355l8852,5600r328,l9180,5244r164,-88l9344,4800r328,-89l9672,4356r164,-178l9836,4089r164,-178l10000,3733r492,-622l10492,2844r164,-177l10656,2044r328,-88l10984,978r164,l11148,267r1475,7377e" fillcolor="black" strokeweight="1pt">
                        <v:stroke startarrowwidth="narrow" startarrowlength="long" endarrowwidth="narrow" endarrowlength="long"/>
                        <v:path arrowok="t" o:connecttype="custom" o:connectlocs="854,81;914,310;951,525;987,619;1011,754;1047,875;1059,1010;1107,1104;1155,1239;1191,1333;1215,1427;1263,1522;1288,1589;1348,1751;1384,1885;1396,2006;1432,2141;1456,2464;1420,2559;1360,2693;1312,2761;1215,2855;1083,2895;914,2976;782,3017;409,2949;313,2922;265,2882;205,2842;144,2761;108,2720;60,2653;24,2559;0,2397;36,2195;72,1926;108,1818;168,1683;180,1630;265,1522;337,1427;433,1306;469,1212;541,1077;590,983;626,889;674,794;710,714;722,619;770,471;782,310;818,148" o:connectangles="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  <w:p w:rsidR="00C41B97" w:rsidRDefault="00C41B97" w:rsidP="00C41B97">
            <w:pPr>
              <w:rPr>
                <w:szCs w:val="24"/>
                <w:lang w:val="fr-FR"/>
              </w:rPr>
            </w:pPr>
          </w:p>
          <w:p w:rsidR="00C41B97" w:rsidRDefault="00C41B97" w:rsidP="00C41B97">
            <w:pPr>
              <w:rPr>
                <w:szCs w:val="24"/>
                <w:lang w:val="fr-FR"/>
              </w:rPr>
            </w:pPr>
          </w:p>
          <w:p w:rsidR="00C41B97" w:rsidRDefault="00C41B97" w:rsidP="00C41B97">
            <w:pPr>
              <w:rPr>
                <w:szCs w:val="24"/>
                <w:lang w:val="fr-FR"/>
              </w:rPr>
            </w:pPr>
          </w:p>
          <w:p w:rsidR="00C41B97" w:rsidRDefault="00C41B97" w:rsidP="00C41B97">
            <w:pPr>
              <w:rPr>
                <w:szCs w:val="24"/>
                <w:lang w:val="fr-FR"/>
              </w:rPr>
            </w:pPr>
          </w:p>
          <w:p w:rsidR="00C41B97" w:rsidRDefault="00C41B97" w:rsidP="00C41B97">
            <w:pPr>
              <w:rPr>
                <w:szCs w:val="24"/>
                <w:lang w:val="fr-FR"/>
              </w:rPr>
            </w:pPr>
          </w:p>
          <w:p w:rsidR="00C41B97" w:rsidRDefault="00C41B97" w:rsidP="00C41B97">
            <w:pPr>
              <w:rPr>
                <w:szCs w:val="24"/>
                <w:lang w:val="fr-FR"/>
              </w:rPr>
            </w:pPr>
          </w:p>
          <w:p w:rsidR="00C41B97" w:rsidRDefault="00C41B97" w:rsidP="00C41B97">
            <w:pPr>
              <w:rPr>
                <w:szCs w:val="24"/>
                <w:lang w:val="fr-FR"/>
              </w:rPr>
            </w:pP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72A" w:rsidRDefault="007C072A" w:rsidP="00C41B97">
            <w:pPr>
              <w:rPr>
                <w:szCs w:val="24"/>
                <w:lang w:val="fr-FR"/>
              </w:rPr>
            </w:pPr>
          </w:p>
          <w:p w:rsidR="007C072A" w:rsidRDefault="007C072A" w:rsidP="00C41B97">
            <w:pPr>
              <w:rPr>
                <w:szCs w:val="24"/>
                <w:lang w:val="fr-FR"/>
              </w:rPr>
            </w:pPr>
          </w:p>
          <w:p w:rsidR="00C41B97" w:rsidRDefault="00C41B97" w:rsidP="00C41B97">
            <w:pPr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b)</w:t>
            </w:r>
          </w:p>
          <w:p w:rsidR="00C41B97" w:rsidRDefault="006F5FB6" w:rsidP="00C41B97">
            <w:pPr>
              <w:rPr>
                <w:szCs w:val="24"/>
                <w:lang w:val="fr-FR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03169AD3" wp14:editId="153E4E65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-10160</wp:posOffset>
                      </wp:positionV>
                      <wp:extent cx="1343025" cy="918845"/>
                      <wp:effectExtent l="0" t="0" r="0" b="0"/>
                      <wp:wrapNone/>
                      <wp:docPr id="1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3025" cy="918845"/>
                                <a:chOff x="1" y="2"/>
                                <a:chExt cx="19995" cy="19997"/>
                              </a:xfrm>
                            </wpg:grpSpPr>
                            <wpg:grpSp>
                              <wpg:cNvPr id="2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" y="4065"/>
                                  <a:ext cx="8291" cy="15934"/>
                                  <a:chOff x="3" y="1"/>
                                  <a:chExt cx="19994" cy="19998"/>
                                </a:xfrm>
                              </wpg:grpSpPr>
                              <wps:wsp>
                                <wps:cNvPr id="3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37" y="4996"/>
                                    <a:ext cx="6726" cy="100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" name="Rectangle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" y="1"/>
                                    <a:ext cx="19994" cy="199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" name="Line 69"/>
                              <wps:cNvCnPr/>
                              <wps:spPr bwMode="auto">
                                <a:xfrm>
                                  <a:off x="8339" y="10450"/>
                                  <a:ext cx="4113" cy="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70"/>
                              <wps:cNvCnPr/>
                              <wps:spPr bwMode="auto">
                                <a:xfrm>
                                  <a:off x="8339" y="13352"/>
                                  <a:ext cx="4113" cy="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lg"/>
                                  <a:tailEnd type="none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71"/>
                              <wps:cNvCnPr/>
                              <wps:spPr bwMode="auto">
                                <a:xfrm>
                                  <a:off x="11516" y="5226"/>
                                  <a:ext cx="10" cy="46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lg"/>
                                  <a:tailEnd type="triangle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72"/>
                              <wps:cNvCnPr/>
                              <wps:spPr bwMode="auto">
                                <a:xfrm flipV="1">
                                  <a:off x="11516" y="13932"/>
                                  <a:ext cx="10" cy="46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lg"/>
                                  <a:tailEnd type="triangle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60" y="2"/>
                                  <a:ext cx="9936" cy="4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B1F76" w:rsidRDefault="00EB1F76" w:rsidP="00C41B97">
                                    <w:r>
                                      <w:sym w:font="Symbol" w:char="F0C6"/>
                                    </w:r>
                                    <w:r>
                                      <w:t xml:space="preserve"> 5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5" o:spid="_x0000_s1065" style="position:absolute;margin-left:37.2pt;margin-top:-.8pt;width:105.75pt;height:72.35pt;z-index:251649536" coordorigin="1,2" coordsize="19995,19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">
                      <v:group id="Group 66" o:spid="_x0000_s1066" style="position:absolute;left:1;top:4065;width:8291;height:15934" coordorigin="3,1" coordsize="19994,19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rect id="Rectangle 67" o:spid="_x0000_s1067" style="position:absolute;left:6637;top:4996;width:6726;height:10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NxsQA&#10;AADaAAAADwAAAGRycy9kb3ducmV2LnhtbESPQU/CQBSE7yb8h80j8SZbMRBTWQhgGj0imvT67D7b&#10;avdt6T5L4dezJCYeJzPzTWaxGlyjeupC7dnA/SQBRVx4W3Np4OM9u3sEFQTZYuOZDJwowGo5ullg&#10;av2R36jfS6kihEOKBiqRNtU6FBU5DBPfEkfvy3cOJcqu1LbDY4S7Rk+TZK4d1hwXKmxpW1Hxs/91&#10;Bj6ner7rD9/Z82ZbyCxb5/Jyzo25HQ/rJ1BCg/yH/9qv1sADXK/EG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jcbEAAAA2gAAAA8AAAAAAAAAAAAAAAAAmAIAAGRycy9k&#10;b3ducmV2LnhtbFBLBQYAAAAABAAEAPUAAACJAwAAAAA=&#10;" fillcolor="black" strokeweight="1pt"/>
                        <v:rect id="Rectangle 68" o:spid="_x0000_s1068" style="position:absolute;left:3;top:1;width:19994;height:19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hAcMA&#10;AADaAAAADwAAAGRycy9kb3ducmV2LnhtbESPQYvCMBSE78L+h/CEvYimuipajbIIC+JBsIp4fDTP&#10;tti8lCRq/febhQWPw8x8wyzXranFg5yvLCsYDhIQxLnVFRcKTsef/gyED8gaa8uk4EUe1quPzhJT&#10;bZ98oEcWChEh7FNUUIbQpFL6vCSDfmAb4uhdrTMYonSF1A6fEW5qOUqSqTRYcVwosaFNSfktuxsF&#10;u/EkuYTz0B5nt6/53tW983R3V+qz234vQARqwzv8395qBWP4uxJ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fhAcMAAADaAAAADwAAAAAAAAAAAAAAAACYAgAAZHJzL2Rv&#10;d25yZXYueG1sUEsFBgAAAAAEAAQA9QAAAIgDAAAAAA==&#10;" filled="f" strokeweight="1pt"/>
                      </v:group>
                      <v:line id="Line 69" o:spid="_x0000_s1069" style="position:absolute;visibility:visible;mso-wrap-style:square" from="8339,10450" to="12452,10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GdccMAAADaAAAADwAAAGRycy9kb3ducmV2LnhtbESPUWvCMBSF3wf+h3AHe5vphIlUo4gg&#10;lQ0mdoP5eGnumrLmJjbRdv/eCMIeD+d853AWq8G24kJdaBwreBlnIIgrpxuuFXx9bp9nIEJE1tg6&#10;JgV/FGC1HD0sMNeu5wNdyliLVMIhRwUmRp9LGSpDFsPYeeLk/bjOYkyyq6XusE/ltpWTLJtKiw2n&#10;BYOeNoaq3/JsFbzuT1NT9B/b910xlJl/c4X/Pir19Dis5yAiDfE/fKd3OnFwu5JugF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BnXHDAAAA2gAAAA8AAAAAAAAAAAAA&#10;AAAAoQIAAGRycy9kb3ducmV2LnhtbFBLBQYAAAAABAAEAPkAAACRAwAAAAA=&#10;" strokeweight="2pt">
                        <v:stroke startarrowwidth="narrow" startarrowlength="long" endarrowwidth="narrow" endarrowlength="long"/>
                      </v:line>
                      <v:line id="Line 70" o:spid="_x0000_s1070" style="position:absolute;visibility:visible;mso-wrap-style:square" from="8339,13352" to="12452,13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+mncQAAADaAAAADwAAAGRycy9kb3ducmV2LnhtbESPUWvCMBSF3wf+h3AF3zSdoBudUYYg&#10;FYUNu8H2eGnumrLmJjbRdv9+GQh7PJxzvsNZbQbbiit1oXGs4H6WgSCunG64VvD+tps+gggRWWPr&#10;mBT8UIDNenS3wly7nk90LWMtEoRDjgpMjD6XMlSGLIaZ88TJ+3KdxZhkV0vdYZ/gtpXzLFtKiw2n&#10;BYOetoaq7/JiFSxez0tT9C+7474YyswfXOE/PpWajIfnJxCRhvgfvrX3WsED/F1JN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6adxAAAANoAAAAPAAAAAAAAAAAA&#10;AAAAAKECAABkcnMvZG93bnJldi54bWxQSwUGAAAAAAQABAD5AAAAkgMAAAAA&#10;" strokeweight="2pt">
                        <v:stroke startarrowwidth="narrow" startarrowlength="long" endarrowwidth="narrow" endarrowlength="long"/>
                      </v:line>
                      <v:line id="Line 71" o:spid="_x0000_s1071" style="position:absolute;visibility:visible;mso-wrap-style:square" from="11516,5226" to="11526,9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ZMM8AAAADaAAAADwAAAGRycy9kb3ducmV2LnhtbERPz2vCMBS+D/wfwhO8zVQPMjqjqCCI&#10;ImN2CN4ezbOJNi+libX+98thsOPH93u+7F0tOmqD9axgMs5AEJdeW64U/BTb9w8QISJrrD2TghcF&#10;WC4Gb3PMtX/yN3WnWIkUwiFHBSbGJpcylIYchrFviBN39a3DmGBbSd3iM4W7Wk6zbCYdWk4NBhva&#10;GCrvp4dTMLus5fn4OJpV0e3X9utV2O3hptRo2K8+QUTq47/4z73TCtLWdCXdALn4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2TDPAAAAA2gAAAA8AAAAAAAAAAAAAAAAA&#10;oQIAAGRycy9kb3ducmV2LnhtbFBLBQYAAAAABAAEAPkAAACOAwAAAAA=&#10;">
                        <v:stroke startarrowwidth="narrow" startarrowlength="long" endarrow="block" endarrowwidth="narrow" endarrowlength="long"/>
                      </v:line>
                      <v:line id="Line 72" o:spid="_x0000_s1072" style="position:absolute;flip:y;visibility:visible;mso-wrap-style:square" from="11516,13932" to="11526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6yS8IAAADaAAAADwAAAGRycy9kb3ducmV2LnhtbESPQYvCMBSE7wv+h/AEb2uqB1eraRFB&#10;UGEXdCt4fDTPtti8lCZq9ddvBGGPw8x8wyzSztTiRq2rLCsYDSMQxLnVFRcKst/15xSE88gaa8uk&#10;4EEO0qT3scBY2zvv6XbwhQgQdjEqKL1vYildXpJBN7QNcfDOtjXog2wLqVu8B7ip5TiKJtJgxWGh&#10;xIZWJeWXw9Uo+KJZtDs+z9npW3drud3/TE1GSg363XIOwlPn/8Pv9kYrmMHrSrgBM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6yS8IAAADaAAAADwAAAAAAAAAAAAAA&#10;AAChAgAAZHJzL2Rvd25yZXYueG1sUEsFBgAAAAAEAAQA+QAAAJADAAAAAA==&#10;">
                        <v:stroke startarrowwidth="narrow" startarrowlength="long" endarrow="block" endarrowwidth="narrow" endarrowlength="long"/>
                      </v:line>
                      <v:rect id="Rectangle 73" o:spid="_x0000_s1073" style="position:absolute;left:10060;top:2;width:9936;height:4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ViMMA&#10;AADbAAAADwAAAGRycy9kb3ducmV2LnhtbESPT2vCQBDF7wW/wzJCb3WjhVCiq4igeKnFPxdvQ3ZM&#10;gtnZkF1j0k/vHAq9zfDevPebxap3teqoDZVnA9NJAoo497biwsDlvP34AhUissXaMxkYKMBqOXpb&#10;YGb9k4/UnWKhJIRDhgbKGJtM65CX5DBMfEMs2s23DqOsbaFti08Jd7WeJUmqHVYsDSU2tCkpv58e&#10;zsCVD7tj+P7s0u2OfvIB/e+Q7o15H/frOahIffw3/13vreALvfwiA+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sViMMAAADbAAAADwAAAAAAAAAAAAAAAACYAgAAZHJzL2Rv&#10;d25yZXYueG1sUEsFBgAAAAAEAAQA9QAAAIgDAAAAAA==&#10;" stroked="f">
                        <v:textbox inset="1pt,1pt,1pt,1pt">
                          <w:txbxContent>
                            <w:p w:rsidR="00782DDF" w:rsidRDefault="00782DDF" w:rsidP="00C41B97">
                              <w:r>
                                <w:sym w:font="Symbol" w:char="F0C6"/>
                              </w:r>
                              <w:r>
                                <w:t xml:space="preserve"> 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41B97" w:rsidRDefault="00C41B97" w:rsidP="00C41B97">
            <w:pPr>
              <w:rPr>
                <w:szCs w:val="24"/>
                <w:lang w:val="fr-FR"/>
              </w:rPr>
            </w:pPr>
          </w:p>
          <w:p w:rsidR="00C41B97" w:rsidRDefault="00C41B97" w:rsidP="00C41B97">
            <w:pPr>
              <w:rPr>
                <w:szCs w:val="24"/>
                <w:lang w:val="fr-FR"/>
              </w:rPr>
            </w:pPr>
          </w:p>
          <w:p w:rsidR="00C41B97" w:rsidRDefault="00C41B97" w:rsidP="00C41B97">
            <w:pPr>
              <w:rPr>
                <w:szCs w:val="24"/>
                <w:lang w:val="fr-FR"/>
              </w:rPr>
            </w:pPr>
          </w:p>
          <w:p w:rsidR="00C41B97" w:rsidRPr="005709D9" w:rsidRDefault="00C41B97" w:rsidP="00C41B97">
            <w:pPr>
              <w:rPr>
                <w:szCs w:val="24"/>
                <w:lang w:val="fr-FR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5709D9" w:rsidRDefault="00C41B97" w:rsidP="00C41B97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5709D9" w:rsidRDefault="00C41B97" w:rsidP="00C41B97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C41B97" w:rsidRPr="005709D9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Default="00C41B97" w:rsidP="00C41B97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</w:p>
          <w:p w:rsidR="00C41B97" w:rsidRDefault="00C41B97" w:rsidP="00C41B97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>
              <w:rPr>
                <w:i/>
                <w:lang w:val="fr-FR"/>
              </w:rPr>
              <w:t>a) protégé contre le ruissellement</w:t>
            </w:r>
          </w:p>
          <w:p w:rsidR="00C41B97" w:rsidRPr="005709D9" w:rsidRDefault="00C41B97" w:rsidP="00C41B97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i/>
                <w:lang w:val="fr-FR"/>
              </w:rPr>
              <w:t>b) protégé contre les corps étrangers solides d'une dimension de 5 mm et plus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B97" w:rsidRPr="005709D9" w:rsidRDefault="00C41B97" w:rsidP="00C41B9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C2494E" w:rsidRPr="005709D9" w:rsidTr="005D46AA">
        <w:trPr>
          <w:trHeight w:val="5847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494E" w:rsidRPr="005709D9" w:rsidRDefault="00C2494E" w:rsidP="00DC2D40">
            <w:pPr>
              <w:pStyle w:val="En-tte"/>
              <w:numPr>
                <w:ilvl w:val="0"/>
                <w:numId w:val="17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494E" w:rsidRDefault="00C2494E" w:rsidP="00DC2D40">
            <w:pPr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Le moteur suivant doit être installé dans une machine qui fonctionnera aux USA. Quel doit être le couplage de ce moteur si l’on veut qu’il fournisse la puissance maximale ?</w:t>
            </w:r>
          </w:p>
          <w:p w:rsidR="00C2494E" w:rsidRDefault="006F5FB6" w:rsidP="00DC2D4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 wp14:anchorId="125245F3" wp14:editId="795229CE">
                  <wp:extent cx="3234690" cy="2432685"/>
                  <wp:effectExtent l="0" t="0" r="3810" b="5715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94E" w:rsidRPr="005709D9" w:rsidRDefault="00C2494E" w:rsidP="00DC2D40">
            <w:pPr>
              <w:jc w:val="center"/>
              <w:rPr>
                <w:szCs w:val="24"/>
                <w:lang w:val="fr-FR"/>
              </w:rPr>
            </w:pPr>
          </w:p>
          <w:p w:rsidR="00C2494E" w:rsidRPr="002B7CFD" w:rsidRDefault="00C2494E" w:rsidP="00C2494E">
            <w:pPr>
              <w:ind w:left="708"/>
              <w:rPr>
                <w:lang w:val="fr-FR"/>
              </w:rPr>
            </w:pPr>
            <w:r w:rsidRPr="002B7CFD">
              <w:rPr>
                <w:szCs w:val="24"/>
                <w:lang w:val="fr-FR"/>
              </w:rPr>
              <w:t xml:space="preserve">□  </w:t>
            </w:r>
            <w:r w:rsidRPr="002B7CFD">
              <w:rPr>
                <w:lang w:val="fr-FR"/>
              </w:rPr>
              <w:t>couplage étoile ou couplage triangle, les deux sont possibles</w:t>
            </w:r>
          </w:p>
          <w:p w:rsidR="00C2494E" w:rsidRPr="002B7CFD" w:rsidRDefault="00C2494E" w:rsidP="00C2494E">
            <w:pPr>
              <w:ind w:left="708"/>
              <w:rPr>
                <w:lang w:val="fr-FR"/>
              </w:rPr>
            </w:pPr>
            <w:r w:rsidRPr="002B7CFD">
              <w:rPr>
                <w:szCs w:val="24"/>
                <w:lang w:val="fr-FR"/>
              </w:rPr>
              <w:t xml:space="preserve">□  </w:t>
            </w:r>
            <w:r w:rsidRPr="002B7CFD">
              <w:rPr>
                <w:lang w:val="fr-FR"/>
              </w:rPr>
              <w:t>couplage triangle</w:t>
            </w:r>
          </w:p>
          <w:p w:rsidR="00C2494E" w:rsidRPr="002B7CFD" w:rsidRDefault="00C2494E" w:rsidP="00C2494E">
            <w:pPr>
              <w:ind w:left="708"/>
              <w:rPr>
                <w:lang w:val="fr-FR"/>
              </w:rPr>
            </w:pPr>
            <w:r w:rsidRPr="002B7CFD">
              <w:rPr>
                <w:szCs w:val="24"/>
                <w:lang w:val="fr-FR"/>
              </w:rPr>
              <w:t xml:space="preserve">□  </w:t>
            </w:r>
            <w:r w:rsidRPr="002B7CFD">
              <w:rPr>
                <w:lang w:val="fr-FR"/>
              </w:rPr>
              <w:t>couplage étoile</w:t>
            </w:r>
          </w:p>
          <w:p w:rsidR="00C2494E" w:rsidRDefault="00C2494E" w:rsidP="00C2494E">
            <w:pPr>
              <w:ind w:left="708"/>
              <w:rPr>
                <w:lang w:val="fr-FR"/>
              </w:rPr>
            </w:pPr>
            <w:r w:rsidRPr="002B7CFD">
              <w:rPr>
                <w:szCs w:val="24"/>
                <w:lang w:val="fr-FR"/>
              </w:rPr>
              <w:t xml:space="preserve">□  </w:t>
            </w:r>
            <w:r w:rsidRPr="002B7CFD">
              <w:rPr>
                <w:lang w:val="fr-FR"/>
              </w:rPr>
              <w:t>aucune des 3 réponses ci-dessus</w:t>
            </w:r>
          </w:p>
          <w:p w:rsidR="00C2494E" w:rsidRPr="005709D9" w:rsidRDefault="00C2494E" w:rsidP="00C2494E">
            <w:pPr>
              <w:ind w:left="708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494E" w:rsidRPr="005709D9" w:rsidRDefault="00C2494E" w:rsidP="00DC2D40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494E" w:rsidRPr="005709D9" w:rsidRDefault="00C2494E" w:rsidP="00DC2D40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DC2D40" w:rsidRPr="00677B2D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D40" w:rsidRPr="00677B2D" w:rsidRDefault="00DC2D40" w:rsidP="001336EB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677B2D">
              <w:rPr>
                <w:b/>
                <w:i/>
                <w:lang w:val="fr-FR"/>
              </w:rPr>
              <w:t>Réponse(s):</w:t>
            </w:r>
            <w:r w:rsidRPr="00677B2D">
              <w:rPr>
                <w:i/>
                <w:lang w:val="fr-FR"/>
              </w:rPr>
              <w:t xml:space="preserve"> </w:t>
            </w:r>
            <w:r w:rsidR="001336EB">
              <w:rPr>
                <w:i/>
                <w:lang w:val="fr-FR"/>
              </w:rPr>
              <w:t>C</w:t>
            </w:r>
            <w:r w:rsidR="00E22194">
              <w:rPr>
                <w:i/>
                <w:lang w:val="fr-FR"/>
              </w:rPr>
              <w:t>ouplage triangle</w:t>
            </w:r>
            <w:r w:rsidR="00AC5545">
              <w:rPr>
                <w:i/>
                <w:szCs w:val="24"/>
                <w:lang w:val="fr-FR"/>
              </w:rPr>
              <w:t xml:space="preserve">. </w:t>
            </w:r>
            <w:r w:rsidR="007513EB">
              <w:rPr>
                <w:i/>
                <w:lang w:val="fr-FR"/>
              </w:rPr>
              <w:t>La tension maximale aux bornes de ses enroulements est de 220-240 V. Aux USA la tension entre 2 phase</w:t>
            </w:r>
            <w:r w:rsidR="001336EB">
              <w:rPr>
                <w:i/>
                <w:lang w:val="fr-FR"/>
              </w:rPr>
              <w:t>s</w:t>
            </w:r>
            <w:r w:rsidR="007513EB">
              <w:rPr>
                <w:i/>
                <w:lang w:val="fr-FR"/>
              </w:rPr>
              <w:t xml:space="preserve"> est de </w:t>
            </w:r>
            <w:r w:rsidR="001336EB">
              <w:rPr>
                <w:i/>
                <w:lang w:val="fr-FR"/>
              </w:rPr>
              <w:t>~</w:t>
            </w:r>
            <w:r w:rsidR="007513EB">
              <w:rPr>
                <w:i/>
                <w:lang w:val="fr-FR"/>
              </w:rPr>
              <w:t>220 V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D40" w:rsidRPr="00677B2D" w:rsidRDefault="00DC2D40" w:rsidP="00DC2D40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 w:rsidRPr="00677B2D">
              <w:rPr>
                <w:i/>
                <w:szCs w:val="24"/>
                <w:lang w:val="fr-FR"/>
              </w:rPr>
              <w:t>SP</w:t>
            </w:r>
          </w:p>
        </w:tc>
      </w:tr>
    </w:tbl>
    <w:p w:rsidR="00E22194" w:rsidRDefault="00E22194"/>
    <w:p w:rsidR="00E22194" w:rsidRDefault="0034701F" w:rsidP="00E22194">
      <w:hyperlink w:anchor="_top" w:history="1">
        <w:r w:rsidR="00E22194">
          <w:rPr>
            <w:rStyle w:val="Lienhypertexte"/>
          </w:rPr>
          <w:t>Retour au haut de la page</w:t>
        </w:r>
      </w:hyperlink>
    </w:p>
    <w:p w:rsidR="00E22194" w:rsidRDefault="00E22194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C2494E" w:rsidRPr="005709D9" w:rsidTr="005D46AA">
        <w:trPr>
          <w:trHeight w:val="58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494E" w:rsidRPr="005709D9" w:rsidRDefault="00C2494E" w:rsidP="00E22194">
            <w:pPr>
              <w:pStyle w:val="En-tte"/>
              <w:numPr>
                <w:ilvl w:val="0"/>
                <w:numId w:val="17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494E" w:rsidRDefault="00C2494E" w:rsidP="00E22194">
            <w:pPr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Le moteur suivant doit être installé dans une machine qui fonctionnera en Europe. Quel doit être le couplage de ce moteur si l’on veut qu’il fournisse la puissance maximale ?</w:t>
            </w:r>
          </w:p>
          <w:p w:rsidR="00C2494E" w:rsidRDefault="006F5FB6" w:rsidP="00E2219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 wp14:anchorId="601ABC52" wp14:editId="7CB7729F">
                  <wp:extent cx="3234690" cy="2432685"/>
                  <wp:effectExtent l="0" t="0" r="3810" b="571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94E" w:rsidRPr="005709D9" w:rsidRDefault="00C2494E" w:rsidP="00E22194">
            <w:pPr>
              <w:jc w:val="center"/>
              <w:rPr>
                <w:szCs w:val="24"/>
                <w:lang w:val="fr-FR"/>
              </w:rPr>
            </w:pPr>
          </w:p>
          <w:p w:rsidR="00C2494E" w:rsidRPr="001E7DBD" w:rsidRDefault="00C2494E" w:rsidP="00C2494E">
            <w:pPr>
              <w:ind w:left="708"/>
              <w:rPr>
                <w:lang w:val="fr-FR"/>
              </w:rPr>
            </w:pPr>
            <w:r w:rsidRPr="001E7DBD">
              <w:rPr>
                <w:szCs w:val="24"/>
                <w:lang w:val="fr-FR"/>
              </w:rPr>
              <w:t xml:space="preserve">□  </w:t>
            </w:r>
            <w:r w:rsidRPr="001E7DBD">
              <w:rPr>
                <w:lang w:val="fr-FR"/>
              </w:rPr>
              <w:t>couplage étoile ou couplage triangle, les deux sont possibles</w:t>
            </w:r>
          </w:p>
          <w:p w:rsidR="00C2494E" w:rsidRPr="001E7DBD" w:rsidRDefault="00C2494E" w:rsidP="00C2494E">
            <w:pPr>
              <w:ind w:left="708"/>
              <w:rPr>
                <w:lang w:val="fr-FR"/>
              </w:rPr>
            </w:pPr>
            <w:r w:rsidRPr="001E7DBD">
              <w:rPr>
                <w:szCs w:val="24"/>
                <w:lang w:val="fr-FR"/>
              </w:rPr>
              <w:t xml:space="preserve">□  </w:t>
            </w:r>
            <w:r w:rsidRPr="001E7DBD">
              <w:rPr>
                <w:lang w:val="fr-FR"/>
              </w:rPr>
              <w:t>couplage triangle</w:t>
            </w:r>
          </w:p>
          <w:p w:rsidR="00C2494E" w:rsidRPr="001E7DBD" w:rsidRDefault="00C2494E" w:rsidP="00C2494E">
            <w:pPr>
              <w:ind w:left="708"/>
              <w:rPr>
                <w:lang w:val="fr-FR"/>
              </w:rPr>
            </w:pPr>
            <w:r w:rsidRPr="001E7DBD">
              <w:rPr>
                <w:szCs w:val="24"/>
                <w:lang w:val="fr-FR"/>
              </w:rPr>
              <w:t xml:space="preserve">□  </w:t>
            </w:r>
            <w:r w:rsidRPr="001E7DBD">
              <w:rPr>
                <w:lang w:val="fr-FR"/>
              </w:rPr>
              <w:t>couplage étoile</w:t>
            </w:r>
          </w:p>
          <w:p w:rsidR="00C2494E" w:rsidRDefault="00C2494E" w:rsidP="00C2494E">
            <w:pPr>
              <w:ind w:left="708"/>
              <w:rPr>
                <w:lang w:val="fr-FR"/>
              </w:rPr>
            </w:pPr>
            <w:r w:rsidRPr="001E7DBD">
              <w:rPr>
                <w:szCs w:val="24"/>
                <w:lang w:val="fr-FR"/>
              </w:rPr>
              <w:t xml:space="preserve">□  </w:t>
            </w:r>
            <w:r w:rsidRPr="001E7DBD">
              <w:rPr>
                <w:lang w:val="fr-FR"/>
              </w:rPr>
              <w:t>aucune des 3 réponses ci-dessus</w:t>
            </w:r>
          </w:p>
          <w:p w:rsidR="00C2494E" w:rsidRPr="005709D9" w:rsidRDefault="00C2494E" w:rsidP="00C2494E">
            <w:pPr>
              <w:ind w:left="708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494E" w:rsidRPr="005709D9" w:rsidRDefault="00C2494E" w:rsidP="00E22194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494E" w:rsidRPr="005709D9" w:rsidRDefault="00C2494E" w:rsidP="00E22194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22194" w:rsidRPr="00677B2D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194" w:rsidRPr="00677B2D" w:rsidRDefault="00AC5545" w:rsidP="00746A0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677B2D">
              <w:rPr>
                <w:b/>
                <w:i/>
                <w:lang w:val="fr-FR"/>
              </w:rPr>
              <w:t>Réponse(s):</w:t>
            </w:r>
            <w:r w:rsidRPr="00677B2D">
              <w:rPr>
                <w:i/>
                <w:lang w:val="fr-FR"/>
              </w:rPr>
              <w:t xml:space="preserve"> </w:t>
            </w:r>
            <w:r w:rsidR="00746A01">
              <w:rPr>
                <w:i/>
                <w:lang w:val="fr-FR"/>
              </w:rPr>
              <w:t>C</w:t>
            </w:r>
            <w:r>
              <w:rPr>
                <w:i/>
                <w:lang w:val="fr-FR"/>
              </w:rPr>
              <w:t>ouplage étoile</w:t>
            </w:r>
            <w:r>
              <w:rPr>
                <w:i/>
                <w:szCs w:val="24"/>
                <w:lang w:val="fr-FR"/>
              </w:rPr>
              <w:t xml:space="preserve">. </w:t>
            </w:r>
            <w:r>
              <w:rPr>
                <w:i/>
                <w:lang w:val="fr-FR"/>
              </w:rPr>
              <w:t>La tension maximale aux bornes de ses enroulements est de 220-240 V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194" w:rsidRPr="00677B2D" w:rsidRDefault="00E22194" w:rsidP="00E22194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 w:rsidRPr="00677B2D">
              <w:rPr>
                <w:i/>
                <w:szCs w:val="24"/>
                <w:lang w:val="fr-FR"/>
              </w:rPr>
              <w:t>SP</w:t>
            </w:r>
          </w:p>
        </w:tc>
      </w:tr>
      <w:tr w:rsidR="00C2494E" w:rsidRPr="005709D9" w:rsidTr="005D46AA">
        <w:trPr>
          <w:trHeight w:val="52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494E" w:rsidRPr="005709D9" w:rsidRDefault="00C2494E" w:rsidP="00DC2D40">
            <w:pPr>
              <w:pStyle w:val="En-tte"/>
              <w:numPr>
                <w:ilvl w:val="0"/>
                <w:numId w:val="17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494E" w:rsidRDefault="00C2494E" w:rsidP="00DC2D40">
            <w:pPr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Le moteur suivant  peut-il être branché sur notre réseau triphasé ?</w:t>
            </w:r>
          </w:p>
          <w:p w:rsidR="00C2494E" w:rsidRDefault="006F5FB6" w:rsidP="00DC2D4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 wp14:anchorId="24B53FFD" wp14:editId="58649B0F">
                  <wp:extent cx="3234690" cy="2432685"/>
                  <wp:effectExtent l="0" t="0" r="3810" b="5715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94E" w:rsidRPr="005709D9" w:rsidRDefault="00C2494E" w:rsidP="00DC2D40">
            <w:pPr>
              <w:jc w:val="center"/>
              <w:rPr>
                <w:szCs w:val="24"/>
                <w:lang w:val="fr-FR"/>
              </w:rPr>
            </w:pPr>
          </w:p>
          <w:p w:rsidR="00C2494E" w:rsidRPr="001E7DBD" w:rsidRDefault="00C2494E" w:rsidP="00C2494E">
            <w:pPr>
              <w:ind w:left="708"/>
              <w:rPr>
                <w:lang w:val="fr-FR"/>
              </w:rPr>
            </w:pPr>
            <w:r w:rsidRPr="001E7DBD">
              <w:rPr>
                <w:szCs w:val="24"/>
                <w:lang w:val="fr-FR"/>
              </w:rPr>
              <w:t xml:space="preserve">□  </w:t>
            </w:r>
            <w:r w:rsidRPr="001E7DBD">
              <w:rPr>
                <w:lang w:val="fr-FR"/>
              </w:rPr>
              <w:t>oui, pour le couplage étoile, mais pas pour le couplage triangle</w:t>
            </w:r>
          </w:p>
          <w:p w:rsidR="00C2494E" w:rsidRPr="001E7DBD" w:rsidRDefault="00C2494E" w:rsidP="00C2494E">
            <w:pPr>
              <w:ind w:left="708"/>
              <w:rPr>
                <w:lang w:val="fr-FR"/>
              </w:rPr>
            </w:pPr>
            <w:r w:rsidRPr="001E7DBD">
              <w:rPr>
                <w:szCs w:val="24"/>
                <w:lang w:val="fr-FR"/>
              </w:rPr>
              <w:t xml:space="preserve">□  </w:t>
            </w:r>
            <w:r w:rsidRPr="001E7DBD">
              <w:rPr>
                <w:lang w:val="fr-FR"/>
              </w:rPr>
              <w:t>oui, pour le couplage triangle, mais pas pour le couplage étoile</w:t>
            </w:r>
          </w:p>
          <w:p w:rsidR="00C2494E" w:rsidRPr="001E7DBD" w:rsidRDefault="00C2494E" w:rsidP="00C2494E">
            <w:pPr>
              <w:ind w:left="708"/>
              <w:rPr>
                <w:lang w:val="fr-FR"/>
              </w:rPr>
            </w:pPr>
            <w:r w:rsidRPr="001E7DBD">
              <w:rPr>
                <w:szCs w:val="24"/>
                <w:lang w:val="fr-FR"/>
              </w:rPr>
              <w:t xml:space="preserve">□  </w:t>
            </w:r>
            <w:r w:rsidRPr="001E7DBD">
              <w:rPr>
                <w:lang w:val="fr-FR"/>
              </w:rPr>
              <w:t>oui, pour le couplage étoile et le couplage triangle</w:t>
            </w:r>
          </w:p>
          <w:p w:rsidR="00C2494E" w:rsidRDefault="00C2494E" w:rsidP="00C2494E">
            <w:pPr>
              <w:ind w:left="708"/>
              <w:rPr>
                <w:lang w:val="fr-FR"/>
              </w:rPr>
            </w:pPr>
            <w:r w:rsidRPr="001E7DBD">
              <w:rPr>
                <w:szCs w:val="24"/>
                <w:lang w:val="fr-FR"/>
              </w:rPr>
              <w:t xml:space="preserve">□  </w:t>
            </w:r>
            <w:r w:rsidRPr="001E7DBD">
              <w:rPr>
                <w:lang w:val="fr-FR"/>
              </w:rPr>
              <w:t>aucune des 3 réponses ci-dessus</w:t>
            </w:r>
          </w:p>
          <w:p w:rsidR="00C2494E" w:rsidRPr="005709D9" w:rsidRDefault="00C2494E" w:rsidP="00C2494E">
            <w:pPr>
              <w:ind w:left="708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494E" w:rsidRPr="005709D9" w:rsidRDefault="00C2494E" w:rsidP="00DC2D40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494E" w:rsidRPr="005709D9" w:rsidRDefault="00C2494E" w:rsidP="00DC2D40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DC2D40" w:rsidRPr="005709D9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A01" w:rsidRDefault="00DC2D40" w:rsidP="00AC5545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oui, pour le couplage étoile, </w:t>
            </w:r>
            <w:r w:rsidR="00AC5545">
              <w:rPr>
                <w:i/>
                <w:lang w:val="fr-FR"/>
              </w:rPr>
              <w:t xml:space="preserve">non  </w:t>
            </w:r>
            <w:r w:rsidR="00746A01">
              <w:rPr>
                <w:i/>
                <w:lang w:val="fr-FR"/>
              </w:rPr>
              <w:t>pour le couplage triangle.</w:t>
            </w:r>
          </w:p>
          <w:p w:rsidR="00DC2D40" w:rsidRPr="005709D9" w:rsidRDefault="00AC5545" w:rsidP="00AC5545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i/>
                <w:lang w:val="fr-FR"/>
              </w:rPr>
              <w:t>La tension maximale aux bornes de ses enroulements est de 220-240 V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D40" w:rsidRPr="005709D9" w:rsidRDefault="00DC2D40" w:rsidP="00DC2D40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DC2D40" w:rsidRDefault="00DC2D40"/>
    <w:p w:rsidR="00677B2D" w:rsidRDefault="0034701F" w:rsidP="00677B2D">
      <w:hyperlink w:anchor="_top" w:history="1">
        <w:r w:rsidR="00677B2D">
          <w:rPr>
            <w:rStyle w:val="Lienhypertexte"/>
          </w:rPr>
          <w:t>Retour au haut de la page</w:t>
        </w:r>
      </w:hyperlink>
    </w:p>
    <w:p w:rsidR="00677B2D" w:rsidRDefault="00677B2D">
      <w:r>
        <w:br w:type="page"/>
      </w:r>
    </w:p>
    <w:p w:rsidR="00254784" w:rsidRPr="00254784" w:rsidRDefault="00254784" w:rsidP="00254784">
      <w:pPr>
        <w:rPr>
          <w:lang w:val="fr-FR"/>
        </w:rPr>
      </w:pPr>
    </w:p>
    <w:p w:rsidR="00907251" w:rsidRDefault="00907251" w:rsidP="00254784"/>
    <w:p w:rsidR="006F5672" w:rsidRPr="006F5672" w:rsidRDefault="00BF3839" w:rsidP="00BF3839">
      <w:pPr>
        <w:pStyle w:val="Titre2"/>
        <w:rPr>
          <w:szCs w:val="24"/>
        </w:rPr>
      </w:pPr>
      <w:bookmarkStart w:id="18" w:name="_Alternateur"/>
      <w:bookmarkEnd w:id="18"/>
      <w:r>
        <w:rPr>
          <w:lang w:val="fr-FR"/>
        </w:rPr>
        <w:t>Alternateurs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8503"/>
        <w:gridCol w:w="571"/>
        <w:gridCol w:w="567"/>
      </w:tblGrid>
      <w:tr w:rsidR="00BF3839" w:rsidRPr="005709D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BF3839">
            <w:pPr>
              <w:pStyle w:val="En-tte"/>
              <w:numPr>
                <w:ilvl w:val="0"/>
                <w:numId w:val="22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Default="00BF3839" w:rsidP="00BF3839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Citer </w:t>
            </w:r>
            <w:r w:rsidR="00677B2D">
              <w:rPr>
                <w:szCs w:val="24"/>
                <w:lang w:val="fr-FR"/>
              </w:rPr>
              <w:t>les</w:t>
            </w:r>
            <w:r>
              <w:rPr>
                <w:szCs w:val="24"/>
                <w:lang w:val="fr-FR"/>
              </w:rPr>
              <w:t xml:space="preserve"> </w:t>
            </w:r>
            <w:r w:rsidR="0034701F">
              <w:rPr>
                <w:szCs w:val="24"/>
                <w:lang w:val="fr-FR"/>
              </w:rPr>
              <w:t xml:space="preserve">3 </w:t>
            </w:r>
            <w:r>
              <w:rPr>
                <w:szCs w:val="24"/>
                <w:lang w:val="fr-FR"/>
              </w:rPr>
              <w:t>conditions qui permettent la mise en parallèle d'un alternateur sur le réseau ?</w:t>
            </w:r>
          </w:p>
          <w:p w:rsidR="00BF3839" w:rsidRDefault="00BF3839" w:rsidP="00BF383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fr-FR"/>
              </w:rPr>
            </w:pPr>
          </w:p>
          <w:p w:rsidR="00BF3839" w:rsidRDefault="00BF3839" w:rsidP="00BF383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fr-FR"/>
              </w:rPr>
            </w:pPr>
          </w:p>
          <w:p w:rsidR="00BF3839" w:rsidRDefault="00BF3839" w:rsidP="00BF383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fr-FR"/>
              </w:rPr>
            </w:pPr>
          </w:p>
          <w:p w:rsidR="00BF3839" w:rsidRDefault="00BF3839" w:rsidP="00BF383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fr-FR"/>
              </w:rPr>
            </w:pPr>
          </w:p>
          <w:p w:rsidR="00BF3839" w:rsidRDefault="00BF3839" w:rsidP="00BF383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fr-FR"/>
              </w:rPr>
            </w:pPr>
          </w:p>
          <w:p w:rsidR="00BF3839" w:rsidRDefault="00BF3839" w:rsidP="00BF383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fr-FR"/>
              </w:rPr>
            </w:pPr>
          </w:p>
          <w:p w:rsidR="00BF3839" w:rsidRPr="005709D9" w:rsidRDefault="00BF3839" w:rsidP="00BF383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BF3839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BF3839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BF3839" w:rsidRPr="005709D9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34701F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bookmarkStart w:id="19" w:name="_GoBack"/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34701F">
              <w:rPr>
                <w:i/>
                <w:lang w:val="fr-FR"/>
              </w:rPr>
              <w:t xml:space="preserve">égalité de la </w:t>
            </w:r>
            <w:r w:rsidR="000E0029">
              <w:rPr>
                <w:i/>
                <w:lang w:val="fr-FR"/>
              </w:rPr>
              <w:t xml:space="preserve">tension, </w:t>
            </w:r>
            <w:r w:rsidR="0034701F">
              <w:rPr>
                <w:i/>
                <w:lang w:val="fr-FR"/>
              </w:rPr>
              <w:t>égalité de la</w:t>
            </w:r>
            <w:r w:rsidR="001E7DBD">
              <w:rPr>
                <w:i/>
                <w:lang w:val="fr-FR"/>
              </w:rPr>
              <w:t xml:space="preserve"> fréquence</w:t>
            </w:r>
            <w:r w:rsidR="000E0029">
              <w:rPr>
                <w:i/>
                <w:lang w:val="fr-FR"/>
              </w:rPr>
              <w:t xml:space="preserve">, superposition des </w:t>
            </w:r>
            <w:r>
              <w:rPr>
                <w:i/>
                <w:lang w:val="fr-FR"/>
              </w:rPr>
              <w:t>phase</w:t>
            </w:r>
            <w:r w:rsidR="000E0029">
              <w:rPr>
                <w:i/>
                <w:lang w:val="fr-FR"/>
              </w:rPr>
              <w:t>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839" w:rsidRPr="005709D9" w:rsidRDefault="00BF3839" w:rsidP="00BF383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bookmarkEnd w:id="19"/>
    </w:tbl>
    <w:p w:rsidR="0088098B" w:rsidRDefault="0088098B">
      <w:pPr>
        <w:rPr>
          <w:szCs w:val="24"/>
        </w:rPr>
      </w:pPr>
    </w:p>
    <w:p w:rsidR="00BF3839" w:rsidRDefault="0034701F" w:rsidP="00BF3839">
      <w:hyperlink w:anchor="_top" w:history="1">
        <w:r w:rsidR="00BF3839">
          <w:rPr>
            <w:rStyle w:val="Lienhypertexte"/>
          </w:rPr>
          <w:t>Retour au haut de la page</w:t>
        </w:r>
      </w:hyperlink>
    </w:p>
    <w:p w:rsidR="00530C23" w:rsidRDefault="00EB57FA" w:rsidP="007E02D0">
      <w:pPr>
        <w:rPr>
          <w:szCs w:val="24"/>
        </w:rPr>
      </w:pPr>
      <w:bookmarkStart w:id="20" w:name="_Généralités"/>
      <w:bookmarkEnd w:id="20"/>
      <w:r>
        <w:rPr>
          <w:szCs w:val="24"/>
        </w:rPr>
        <w:br w:type="page"/>
      </w:r>
    </w:p>
    <w:p w:rsidR="00530C23" w:rsidRPr="006F5672" w:rsidRDefault="00530C23" w:rsidP="00530C23">
      <w:pPr>
        <w:pStyle w:val="Titre2"/>
        <w:rPr>
          <w:szCs w:val="24"/>
        </w:rPr>
      </w:pPr>
      <w:bookmarkStart w:id="21" w:name="_Protection_des_moteurs"/>
      <w:bookmarkEnd w:id="21"/>
      <w:r>
        <w:rPr>
          <w:lang w:val="fr-FR"/>
        </w:rPr>
        <w:lastRenderedPageBreak/>
        <w:t>Protection des moteurs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8503"/>
        <w:gridCol w:w="571"/>
        <w:gridCol w:w="567"/>
      </w:tblGrid>
      <w:tr w:rsidR="0075263A" w:rsidRPr="005709D9" w:rsidTr="00CC63E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63A" w:rsidRPr="005709D9" w:rsidRDefault="0075263A" w:rsidP="0075263A">
            <w:pPr>
              <w:pStyle w:val="En-tte"/>
              <w:numPr>
                <w:ilvl w:val="0"/>
                <w:numId w:val="2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63A" w:rsidRDefault="0075263A" w:rsidP="00CC63E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Quel est la caractéristique d’un  fusible « </w:t>
            </w:r>
            <w:proofErr w:type="spellStart"/>
            <w:r>
              <w:rPr>
                <w:szCs w:val="24"/>
                <w:lang w:val="fr-FR"/>
              </w:rPr>
              <w:t>aM</w:t>
            </w:r>
            <w:proofErr w:type="spellEnd"/>
            <w:r>
              <w:rPr>
                <w:szCs w:val="24"/>
                <w:lang w:val="fr-FR"/>
              </w:rPr>
              <w:t> » ?</w:t>
            </w:r>
          </w:p>
          <w:p w:rsidR="0075263A" w:rsidRDefault="0075263A" w:rsidP="00CC63E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75263A" w:rsidRPr="005709D9" w:rsidRDefault="0075263A" w:rsidP="00CC63E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63A" w:rsidRPr="005709D9" w:rsidRDefault="0075263A" w:rsidP="00CC63E8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63A" w:rsidRPr="005709D9" w:rsidRDefault="0075263A" w:rsidP="00CC63E8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75263A" w:rsidRPr="005709D9" w:rsidTr="00CC63E8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63A" w:rsidRPr="005709D9" w:rsidRDefault="0075263A" w:rsidP="00CC63E8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>Le fusible « </w:t>
            </w:r>
            <w:proofErr w:type="spellStart"/>
            <w:r>
              <w:rPr>
                <w:i/>
                <w:lang w:val="fr-FR"/>
              </w:rPr>
              <w:t>aM</w:t>
            </w:r>
            <w:proofErr w:type="spellEnd"/>
            <w:r>
              <w:rPr>
                <w:i/>
                <w:lang w:val="fr-FR"/>
              </w:rPr>
              <w:t> » est un fusible « lent ». Il peut supporter une surcharge de courant pendant un certain temps.  Application : protection des moteurs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63A" w:rsidRPr="005709D9" w:rsidRDefault="0075263A" w:rsidP="00CC63E8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75263A" w:rsidRPr="005709D9" w:rsidTr="00CC63E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63A" w:rsidRPr="005709D9" w:rsidRDefault="0075263A" w:rsidP="0075263A">
            <w:pPr>
              <w:pStyle w:val="En-tte"/>
              <w:numPr>
                <w:ilvl w:val="0"/>
                <w:numId w:val="2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63A" w:rsidRDefault="0075263A" w:rsidP="00CC63E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Quel est la caractéristique d’un  fusible « </w:t>
            </w:r>
            <w:proofErr w:type="spellStart"/>
            <w:r>
              <w:rPr>
                <w:szCs w:val="24"/>
                <w:lang w:val="fr-FR"/>
              </w:rPr>
              <w:t>gG</w:t>
            </w:r>
            <w:proofErr w:type="spellEnd"/>
            <w:r>
              <w:rPr>
                <w:szCs w:val="24"/>
                <w:lang w:val="fr-FR"/>
              </w:rPr>
              <w:t> » ?</w:t>
            </w:r>
          </w:p>
          <w:p w:rsidR="0075263A" w:rsidRDefault="0075263A" w:rsidP="00CC63E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75263A" w:rsidRPr="005709D9" w:rsidRDefault="0075263A" w:rsidP="00CC63E8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63A" w:rsidRPr="005709D9" w:rsidRDefault="0075263A" w:rsidP="00CC63E8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63A" w:rsidRPr="005709D9" w:rsidRDefault="0075263A" w:rsidP="00CC63E8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75263A" w:rsidRPr="005709D9" w:rsidTr="00CC63E8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63A" w:rsidRPr="005709D9" w:rsidRDefault="0075263A" w:rsidP="00CC63E8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Le fusible </w:t>
            </w:r>
            <w:r>
              <w:rPr>
                <w:szCs w:val="24"/>
                <w:lang w:val="fr-FR"/>
              </w:rPr>
              <w:t>« </w:t>
            </w:r>
            <w:proofErr w:type="spellStart"/>
            <w:r>
              <w:rPr>
                <w:szCs w:val="24"/>
                <w:lang w:val="fr-FR"/>
              </w:rPr>
              <w:t>gG</w:t>
            </w:r>
            <w:proofErr w:type="spellEnd"/>
            <w:r>
              <w:rPr>
                <w:szCs w:val="24"/>
                <w:lang w:val="fr-FR"/>
              </w:rPr>
              <w:t> </w:t>
            </w:r>
            <w:r>
              <w:rPr>
                <w:i/>
                <w:lang w:val="fr-FR"/>
              </w:rPr>
              <w:t>» est un fusible « rapide ». Il ne supporte pas la surcharge.  Application : distribution d’énergie (bâtiment)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63A" w:rsidRPr="005709D9" w:rsidRDefault="0075263A" w:rsidP="00CC63E8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530C23" w:rsidRPr="005709D9" w:rsidTr="00037AC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C23" w:rsidRPr="005709D9" w:rsidRDefault="00530C23" w:rsidP="00037ACA">
            <w:pPr>
              <w:pStyle w:val="En-tte"/>
              <w:numPr>
                <w:ilvl w:val="0"/>
                <w:numId w:val="2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C23" w:rsidRDefault="002C2430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Après combien de </w:t>
            </w:r>
            <w:r w:rsidR="00EB57FA">
              <w:rPr>
                <w:szCs w:val="24"/>
                <w:lang w:val="fr-FR"/>
              </w:rPr>
              <w:t>temps</w:t>
            </w:r>
            <w:r>
              <w:rPr>
                <w:szCs w:val="24"/>
                <w:lang w:val="fr-FR"/>
              </w:rPr>
              <w:t xml:space="preserve"> un fusible </w:t>
            </w:r>
            <w:r w:rsidR="00530C23">
              <w:rPr>
                <w:szCs w:val="24"/>
                <w:lang w:val="fr-FR"/>
              </w:rPr>
              <w:t>« </w:t>
            </w:r>
            <w:proofErr w:type="spellStart"/>
            <w:r w:rsidR="00530C23">
              <w:rPr>
                <w:szCs w:val="24"/>
                <w:lang w:val="fr-FR"/>
              </w:rPr>
              <w:t>aM</w:t>
            </w:r>
            <w:proofErr w:type="spellEnd"/>
            <w:r w:rsidR="00530C23">
              <w:rPr>
                <w:szCs w:val="24"/>
                <w:lang w:val="fr-FR"/>
              </w:rPr>
              <w:t xml:space="preserve"> » </w:t>
            </w:r>
            <w:r>
              <w:rPr>
                <w:szCs w:val="24"/>
                <w:lang w:val="fr-FR"/>
              </w:rPr>
              <w:t xml:space="preserve">de 10 A déclenche-t-il </w:t>
            </w:r>
            <w:r w:rsidR="00530C23">
              <w:rPr>
                <w:szCs w:val="24"/>
                <w:lang w:val="fr-FR"/>
              </w:rPr>
              <w:t> </w:t>
            </w:r>
            <w:r>
              <w:rPr>
                <w:szCs w:val="24"/>
                <w:lang w:val="fr-FR"/>
              </w:rPr>
              <w:t xml:space="preserve">si la surintensité est de 100A </w:t>
            </w:r>
            <w:r w:rsidR="00530C23">
              <w:rPr>
                <w:szCs w:val="24"/>
                <w:lang w:val="fr-FR"/>
              </w:rPr>
              <w:t>?</w:t>
            </w:r>
          </w:p>
          <w:p w:rsidR="00530C23" w:rsidRDefault="006F5FB6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269D7999" wp14:editId="024EB2AF">
                  <wp:extent cx="4934585" cy="3726815"/>
                  <wp:effectExtent l="0" t="0" r="0" b="6985"/>
                  <wp:docPr id="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585" cy="372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C23" w:rsidRDefault="00530C23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530C23" w:rsidRPr="005709D9" w:rsidRDefault="00530C23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C23" w:rsidRPr="005709D9" w:rsidRDefault="00530C23" w:rsidP="00037ACA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C23" w:rsidRPr="005709D9" w:rsidRDefault="00530C23" w:rsidP="00037ACA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530C23" w:rsidRPr="005709D9" w:rsidTr="00037ACA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C23" w:rsidRPr="005709D9" w:rsidRDefault="00530C23" w:rsidP="00EB57F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3F5B28">
              <w:rPr>
                <w:i/>
                <w:lang w:val="fr-FR"/>
              </w:rPr>
              <w:t xml:space="preserve">Après </w:t>
            </w:r>
            <w:r w:rsidR="00EB57FA">
              <w:rPr>
                <w:i/>
                <w:lang w:val="fr-FR"/>
              </w:rPr>
              <w:t>600ms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C23" w:rsidRPr="005709D9" w:rsidRDefault="00530C23" w:rsidP="00037AC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3F5B28" w:rsidRPr="005709D9" w:rsidTr="00037AC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B28" w:rsidRPr="005709D9" w:rsidRDefault="003F5B28" w:rsidP="00037ACA">
            <w:pPr>
              <w:pStyle w:val="En-tte"/>
              <w:numPr>
                <w:ilvl w:val="0"/>
                <w:numId w:val="2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B28" w:rsidRDefault="003F5B28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Quel doit être la surintensité dans un fusible « </w:t>
            </w:r>
            <w:proofErr w:type="spellStart"/>
            <w:r>
              <w:rPr>
                <w:szCs w:val="24"/>
                <w:lang w:val="fr-FR"/>
              </w:rPr>
              <w:t>aM</w:t>
            </w:r>
            <w:proofErr w:type="spellEnd"/>
            <w:r>
              <w:rPr>
                <w:szCs w:val="24"/>
                <w:lang w:val="fr-FR"/>
              </w:rPr>
              <w:t xml:space="preserve"> » de 32 A pour qu’il déclenche </w:t>
            </w:r>
            <w:r w:rsidR="008D50F6">
              <w:rPr>
                <w:szCs w:val="24"/>
                <w:lang w:val="fr-FR"/>
              </w:rPr>
              <w:t>en</w:t>
            </w:r>
            <w:r>
              <w:rPr>
                <w:szCs w:val="24"/>
                <w:lang w:val="fr-FR"/>
              </w:rPr>
              <w:t xml:space="preserve"> </w:t>
            </w:r>
            <w:r w:rsidR="00EB57FA">
              <w:rPr>
                <w:szCs w:val="24"/>
                <w:lang w:val="fr-FR"/>
              </w:rPr>
              <w:t>3</w:t>
            </w:r>
            <w:r>
              <w:rPr>
                <w:szCs w:val="24"/>
                <w:lang w:val="fr-FR"/>
              </w:rPr>
              <w:t xml:space="preserve"> seconde</w:t>
            </w:r>
            <w:r w:rsidR="00EB57FA">
              <w:rPr>
                <w:szCs w:val="24"/>
                <w:lang w:val="fr-FR"/>
              </w:rPr>
              <w:t>s</w:t>
            </w:r>
            <w:r>
              <w:rPr>
                <w:szCs w:val="24"/>
                <w:lang w:val="fr-FR"/>
              </w:rPr>
              <w:t> ?</w:t>
            </w:r>
          </w:p>
          <w:p w:rsidR="003F5B28" w:rsidRDefault="00EB57FA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Utiliser l’abaque de l’exercice précédent !</w:t>
            </w:r>
          </w:p>
          <w:p w:rsidR="003F5B28" w:rsidRDefault="003F5B28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3F5B28" w:rsidRPr="005709D9" w:rsidRDefault="003F5B28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B28" w:rsidRPr="005709D9" w:rsidRDefault="003F5B28" w:rsidP="00037ACA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B28" w:rsidRPr="005709D9" w:rsidRDefault="003F5B28" w:rsidP="00037ACA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3F5B28" w:rsidRPr="005709D9" w:rsidTr="00037ACA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B28" w:rsidRPr="003F5B28" w:rsidRDefault="003F5B28" w:rsidP="00D81CA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I ≈ </w:t>
            </w:r>
            <w:r w:rsidR="00D81CAA">
              <w:rPr>
                <w:i/>
                <w:lang w:val="fr-FR"/>
              </w:rPr>
              <w:t>23</w:t>
            </w:r>
            <w:r>
              <w:rPr>
                <w:i/>
                <w:lang w:val="fr-FR"/>
              </w:rPr>
              <w:t>0 A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B28" w:rsidRPr="005709D9" w:rsidRDefault="003F5B28" w:rsidP="00037AC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E14126" w:rsidRPr="005709D9" w:rsidTr="00037AC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126" w:rsidRPr="005709D9" w:rsidRDefault="00E14126" w:rsidP="00037ACA">
            <w:pPr>
              <w:pStyle w:val="En-tte"/>
              <w:numPr>
                <w:ilvl w:val="0"/>
                <w:numId w:val="2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126" w:rsidRDefault="00E14126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Comment choisit-on le calibre d’un fusible qui protège un moteur</w:t>
            </w:r>
          </w:p>
          <w:p w:rsidR="00E14126" w:rsidRDefault="00E14126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E14126" w:rsidRDefault="00E14126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E14126" w:rsidRPr="005709D9" w:rsidRDefault="00E14126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126" w:rsidRPr="005709D9" w:rsidRDefault="00E14126" w:rsidP="00037ACA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126" w:rsidRPr="005709D9" w:rsidRDefault="00E14126" w:rsidP="00037ACA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14126" w:rsidRPr="005709D9" w:rsidTr="00037ACA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126" w:rsidRPr="005709D9" w:rsidRDefault="00E14126" w:rsidP="00EB57FA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On prend la première valeur </w:t>
            </w:r>
            <w:r w:rsidR="00EB57FA">
              <w:rPr>
                <w:i/>
                <w:lang w:val="fr-FR"/>
              </w:rPr>
              <w:t xml:space="preserve">directement </w:t>
            </w:r>
            <w:r>
              <w:rPr>
                <w:i/>
                <w:lang w:val="fr-FR"/>
              </w:rPr>
              <w:t xml:space="preserve">supérieure au courant </w:t>
            </w:r>
            <w:r w:rsidR="00EB57FA">
              <w:rPr>
                <w:i/>
                <w:lang w:val="fr-FR"/>
              </w:rPr>
              <w:t xml:space="preserve">de </w:t>
            </w:r>
            <w:r>
              <w:rPr>
                <w:i/>
                <w:lang w:val="fr-FR"/>
              </w:rPr>
              <w:t>pleine charge du moteur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126" w:rsidRPr="005709D9" w:rsidRDefault="00E14126" w:rsidP="00037AC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EB57FA" w:rsidRPr="005709D9" w:rsidTr="00037AC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7FA" w:rsidRPr="005709D9" w:rsidRDefault="00EB57FA" w:rsidP="00037ACA">
            <w:pPr>
              <w:pStyle w:val="En-tte"/>
              <w:numPr>
                <w:ilvl w:val="0"/>
                <w:numId w:val="2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AA3" w:rsidRPr="00B30AA3" w:rsidRDefault="00EB57FA" w:rsidP="00B30AA3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Quel</w:t>
            </w:r>
            <w:r w:rsidR="00B30AA3">
              <w:rPr>
                <w:szCs w:val="24"/>
                <w:lang w:val="fr-FR"/>
              </w:rPr>
              <w:t>s</w:t>
            </w:r>
            <w:r>
              <w:rPr>
                <w:szCs w:val="24"/>
                <w:lang w:val="fr-FR"/>
              </w:rPr>
              <w:t xml:space="preserve"> fusible</w:t>
            </w:r>
            <w:r w:rsidR="00B30AA3">
              <w:rPr>
                <w:szCs w:val="24"/>
                <w:lang w:val="fr-FR"/>
              </w:rPr>
              <w:t>s</w:t>
            </w:r>
            <w:r>
              <w:rPr>
                <w:szCs w:val="24"/>
                <w:lang w:val="fr-FR"/>
              </w:rPr>
              <w:t xml:space="preserve"> pren</w:t>
            </w:r>
            <w:r w:rsidR="00B30AA3">
              <w:rPr>
                <w:szCs w:val="24"/>
                <w:lang w:val="fr-FR"/>
              </w:rPr>
              <w:t>driez</w:t>
            </w:r>
            <w:r>
              <w:rPr>
                <w:szCs w:val="24"/>
                <w:lang w:val="fr-FR"/>
              </w:rPr>
              <w:t>-vous pour protéger un moteur triphasé de 6 KW</w:t>
            </w:r>
            <w:r w:rsidR="00B30AA3">
              <w:rPr>
                <w:szCs w:val="24"/>
                <w:lang w:val="fr-FR"/>
              </w:rPr>
              <w:t xml:space="preserve">; </w:t>
            </w:r>
            <w:r w:rsidR="00B30AA3">
              <w:rPr>
                <w:szCs w:val="24"/>
              </w:rPr>
              <w:t xml:space="preserve">cos φ = 0,9 ; </w:t>
            </w:r>
            <w:r w:rsidR="00B30AA3" w:rsidRPr="0088098B">
              <w:rPr>
                <w:szCs w:val="24"/>
              </w:rPr>
              <w:t>η = 0,</w:t>
            </w:r>
            <w:r w:rsidR="00B30AA3">
              <w:rPr>
                <w:szCs w:val="24"/>
              </w:rPr>
              <w:t>8</w:t>
            </w:r>
            <w:r w:rsidR="00B30AA3" w:rsidRPr="0088098B">
              <w:rPr>
                <w:szCs w:val="24"/>
              </w:rPr>
              <w:t>.</w:t>
            </w:r>
          </w:p>
          <w:p w:rsidR="00EB57FA" w:rsidRPr="005709D9" w:rsidRDefault="00EB57FA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7FA" w:rsidRPr="005709D9" w:rsidRDefault="00EB57FA" w:rsidP="00037ACA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7FA" w:rsidRPr="005709D9" w:rsidRDefault="00EB57FA" w:rsidP="00037ACA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B57FA" w:rsidRPr="005709D9" w:rsidTr="00037ACA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7FA" w:rsidRPr="005709D9" w:rsidRDefault="00EB57FA" w:rsidP="00B30AA3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proofErr w:type="spellStart"/>
            <w:r w:rsidR="00B30AA3">
              <w:rPr>
                <w:i/>
                <w:lang w:val="fr-FR"/>
              </w:rPr>
              <w:t>I</w:t>
            </w:r>
            <w:r w:rsidR="00B30AA3" w:rsidRPr="00B30AA3">
              <w:rPr>
                <w:i/>
                <w:vertAlign w:val="subscript"/>
                <w:lang w:val="fr-FR"/>
              </w:rPr>
              <w:t>nom</w:t>
            </w:r>
            <w:proofErr w:type="spellEnd"/>
            <w:r w:rsidR="00B30AA3">
              <w:rPr>
                <w:i/>
                <w:lang w:val="fr-FR"/>
              </w:rPr>
              <w:t xml:space="preserve"> = 12 A ; </w:t>
            </w:r>
            <w:proofErr w:type="spellStart"/>
            <w:r w:rsidR="00B30AA3">
              <w:rPr>
                <w:i/>
                <w:lang w:val="fr-FR"/>
              </w:rPr>
              <w:t>I</w:t>
            </w:r>
            <w:r w:rsidR="00B30AA3" w:rsidRPr="00B30AA3">
              <w:rPr>
                <w:i/>
                <w:vertAlign w:val="subscript"/>
                <w:lang w:val="fr-FR"/>
              </w:rPr>
              <w:t>fusible</w:t>
            </w:r>
            <w:proofErr w:type="spellEnd"/>
            <w:r w:rsidR="00B30AA3">
              <w:rPr>
                <w:i/>
                <w:lang w:val="fr-FR"/>
              </w:rPr>
              <w:t xml:space="preserve"> = 16 A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7FA" w:rsidRPr="005709D9" w:rsidRDefault="00EB57FA" w:rsidP="00037AC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530C23" w:rsidRDefault="00530C23" w:rsidP="00530C23">
      <w:pPr>
        <w:rPr>
          <w:szCs w:val="24"/>
        </w:rPr>
      </w:pPr>
    </w:p>
    <w:p w:rsidR="00530C23" w:rsidRDefault="0034701F" w:rsidP="00530C23">
      <w:hyperlink w:anchor="_top" w:history="1">
        <w:r w:rsidR="00530C23">
          <w:rPr>
            <w:rStyle w:val="Lienhypertexte"/>
          </w:rPr>
          <w:t>Retour au haut de la page</w:t>
        </w:r>
      </w:hyperlink>
    </w:p>
    <w:p w:rsidR="00E14126" w:rsidRDefault="00803E58" w:rsidP="007E02D0">
      <w:r>
        <w:rPr>
          <w:szCs w:val="24"/>
        </w:rPr>
        <w:br w:type="page"/>
      </w:r>
      <w:r w:rsidR="007E02D0">
        <w:lastRenderedPageBreak/>
        <w:t xml:space="preserve">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8503"/>
        <w:gridCol w:w="571"/>
        <w:gridCol w:w="567"/>
      </w:tblGrid>
      <w:tr w:rsidR="00E14126" w:rsidRPr="005709D9" w:rsidTr="00037AC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126" w:rsidRPr="005709D9" w:rsidRDefault="00E14126" w:rsidP="00037ACA">
            <w:pPr>
              <w:pStyle w:val="En-tte"/>
              <w:numPr>
                <w:ilvl w:val="0"/>
                <w:numId w:val="2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126" w:rsidRDefault="001E3D5E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Que signifie classe 20 pour un relais thermique ?</w:t>
            </w:r>
          </w:p>
          <w:p w:rsidR="00E14126" w:rsidRDefault="00E14126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E14126" w:rsidRDefault="00E14126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E14126" w:rsidRPr="005709D9" w:rsidRDefault="00E14126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126" w:rsidRPr="005709D9" w:rsidRDefault="00E14126" w:rsidP="00037ACA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126" w:rsidRPr="005709D9" w:rsidRDefault="00E14126" w:rsidP="00037ACA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E14126" w:rsidRPr="005709D9" w:rsidTr="00037ACA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126" w:rsidRPr="005709D9" w:rsidRDefault="00E14126" w:rsidP="001E3D5E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1E3D5E">
              <w:rPr>
                <w:i/>
                <w:lang w:val="fr-FR"/>
              </w:rPr>
              <w:t>Que ce relais est adapté pour un démarrage du moteur sur 20 secondes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126" w:rsidRPr="005709D9" w:rsidRDefault="00E14126" w:rsidP="00037AC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1E3D5E" w:rsidRPr="005709D9" w:rsidTr="00037AC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D5E" w:rsidRPr="005709D9" w:rsidRDefault="001E3D5E" w:rsidP="00037ACA">
            <w:pPr>
              <w:pStyle w:val="En-tte"/>
              <w:numPr>
                <w:ilvl w:val="0"/>
                <w:numId w:val="2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D5E" w:rsidRDefault="00D87952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Citer</w:t>
            </w:r>
            <w:r w:rsidR="001E3D5E">
              <w:rPr>
                <w:szCs w:val="24"/>
                <w:lang w:val="fr-FR"/>
              </w:rPr>
              <w:t xml:space="preserve"> 2 types </w:t>
            </w:r>
            <w:r w:rsidR="00233C47">
              <w:rPr>
                <w:szCs w:val="24"/>
                <w:lang w:val="fr-FR"/>
              </w:rPr>
              <w:t>d’appareil</w:t>
            </w:r>
            <w:r>
              <w:rPr>
                <w:szCs w:val="24"/>
                <w:lang w:val="fr-FR"/>
              </w:rPr>
              <w:t>s</w:t>
            </w:r>
            <w:r w:rsidR="00233C47">
              <w:rPr>
                <w:szCs w:val="24"/>
                <w:lang w:val="fr-FR"/>
              </w:rPr>
              <w:t xml:space="preserve"> qui </w:t>
            </w:r>
            <w:r>
              <w:rPr>
                <w:szCs w:val="24"/>
                <w:lang w:val="fr-FR"/>
              </w:rPr>
              <w:t xml:space="preserve">permettent de </w:t>
            </w:r>
            <w:r w:rsidR="00233C47">
              <w:rPr>
                <w:szCs w:val="24"/>
                <w:lang w:val="fr-FR"/>
              </w:rPr>
              <w:t>protéger un moteur contre la surcharge ?</w:t>
            </w:r>
            <w:r>
              <w:rPr>
                <w:szCs w:val="24"/>
                <w:lang w:val="fr-FR"/>
              </w:rPr>
              <w:t xml:space="preserve"> </w:t>
            </w:r>
          </w:p>
          <w:p w:rsidR="001E3D5E" w:rsidRDefault="001E3D5E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1E3D5E" w:rsidRPr="005709D9" w:rsidRDefault="001E3D5E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D5E" w:rsidRPr="005709D9" w:rsidRDefault="001E3D5E" w:rsidP="00037ACA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D5E" w:rsidRPr="005709D9" w:rsidRDefault="001E3D5E" w:rsidP="00037ACA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1E3D5E" w:rsidRPr="005709D9" w:rsidTr="00037ACA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D5E" w:rsidRPr="005709D9" w:rsidRDefault="001E3D5E" w:rsidP="00233C47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Relais </w:t>
            </w:r>
            <w:r w:rsidR="00233C47">
              <w:rPr>
                <w:i/>
                <w:lang w:val="fr-FR"/>
              </w:rPr>
              <w:t>thermique</w:t>
            </w:r>
            <w:r>
              <w:rPr>
                <w:i/>
                <w:lang w:val="fr-FR"/>
              </w:rPr>
              <w:t xml:space="preserve"> </w:t>
            </w:r>
            <w:r w:rsidR="00233C47">
              <w:rPr>
                <w:i/>
                <w:lang w:val="fr-FR"/>
              </w:rPr>
              <w:t xml:space="preserve">de surcharge à </w:t>
            </w:r>
            <w:r>
              <w:rPr>
                <w:i/>
                <w:lang w:val="fr-FR"/>
              </w:rPr>
              <w:t>bilame</w:t>
            </w:r>
            <w:r w:rsidR="00233C47">
              <w:rPr>
                <w:i/>
                <w:lang w:val="fr-FR"/>
              </w:rPr>
              <w:t>, relais électronique de surcharge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D5E" w:rsidRPr="005709D9" w:rsidRDefault="001E3D5E" w:rsidP="00037AC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D87952" w:rsidRPr="005709D9" w:rsidTr="00037AC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952" w:rsidRPr="005709D9" w:rsidRDefault="00D87952" w:rsidP="00037ACA">
            <w:pPr>
              <w:pStyle w:val="En-tte"/>
              <w:numPr>
                <w:ilvl w:val="0"/>
                <w:numId w:val="2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952" w:rsidRDefault="00D87952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 xml:space="preserve">Citer 2 types d’appareils qui permettent de protéger un moteur contre la surcharge ? </w:t>
            </w:r>
          </w:p>
          <w:p w:rsidR="00D87952" w:rsidRDefault="00D87952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D87952" w:rsidRPr="005709D9" w:rsidRDefault="00D87952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952" w:rsidRPr="005709D9" w:rsidRDefault="00D87952" w:rsidP="00037ACA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952" w:rsidRPr="005709D9" w:rsidRDefault="00D87952" w:rsidP="00037ACA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D87952" w:rsidRPr="005709D9" w:rsidTr="00037ACA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952" w:rsidRPr="005709D9" w:rsidRDefault="00D87952" w:rsidP="00D87952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Relais thermique de surcharge à bilame, relais électronique de surcharge, relais à sonde à thermistance </w:t>
            </w:r>
            <w:r w:rsidRPr="00D87952">
              <w:rPr>
                <w:i/>
                <w:lang w:val="fr-FR"/>
              </w:rPr>
              <w:t>PT</w:t>
            </w:r>
            <w:r>
              <w:rPr>
                <w:i/>
                <w:lang w:val="fr-FR"/>
              </w:rPr>
              <w:t>C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952" w:rsidRPr="005709D9" w:rsidRDefault="00D87952" w:rsidP="00037AC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D87952" w:rsidRPr="005709D9" w:rsidTr="00037AC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952" w:rsidRPr="005709D9" w:rsidRDefault="00D87952" w:rsidP="00037ACA">
            <w:pPr>
              <w:pStyle w:val="En-tte"/>
              <w:numPr>
                <w:ilvl w:val="0"/>
                <w:numId w:val="25"/>
              </w:numPr>
              <w:tabs>
                <w:tab w:val="left" w:pos="2268"/>
              </w:tabs>
              <w:spacing w:before="20" w:after="20"/>
              <w:rPr>
                <w:szCs w:val="24"/>
                <w:lang w:val="fr-FR"/>
              </w:rPr>
            </w:pPr>
          </w:p>
        </w:tc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952" w:rsidRDefault="00235DD9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Quels protections offre un disjoncteur moteur ?</w:t>
            </w:r>
          </w:p>
          <w:p w:rsidR="00D87952" w:rsidRDefault="00D87952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D87952" w:rsidRPr="005709D9" w:rsidRDefault="00D87952" w:rsidP="00037ACA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952" w:rsidRPr="005709D9" w:rsidRDefault="00D87952" w:rsidP="00037ACA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952" w:rsidRPr="005709D9" w:rsidRDefault="00D87952" w:rsidP="00037ACA">
            <w:pPr>
              <w:pStyle w:val="En-tte"/>
              <w:tabs>
                <w:tab w:val="left" w:pos="2268"/>
              </w:tabs>
              <w:rPr>
                <w:szCs w:val="24"/>
                <w:lang w:val="fr-FR"/>
              </w:rPr>
            </w:pPr>
          </w:p>
        </w:tc>
      </w:tr>
      <w:tr w:rsidR="00D87952" w:rsidRPr="005709D9" w:rsidTr="00037ACA">
        <w:tc>
          <w:tcPr>
            <w:tcW w:w="9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952" w:rsidRPr="005709D9" w:rsidRDefault="00D87952" w:rsidP="00235DD9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5709D9">
              <w:rPr>
                <w:b/>
                <w:i/>
                <w:lang w:val="fr-FR"/>
              </w:rPr>
              <w:t>Réponse(s):</w:t>
            </w:r>
            <w:r w:rsidRPr="005709D9">
              <w:rPr>
                <w:i/>
                <w:lang w:val="fr-FR"/>
              </w:rPr>
              <w:t xml:space="preserve"> </w:t>
            </w:r>
            <w:r w:rsidR="00235DD9">
              <w:rPr>
                <w:i/>
                <w:lang w:val="fr-FR"/>
              </w:rPr>
              <w:t xml:space="preserve">Il protège contre les </w:t>
            </w:r>
            <w:proofErr w:type="spellStart"/>
            <w:r w:rsidR="00235DD9">
              <w:rPr>
                <w:i/>
                <w:lang w:val="fr-FR"/>
              </w:rPr>
              <w:t>courts-circuits</w:t>
            </w:r>
            <w:proofErr w:type="spellEnd"/>
            <w:r w:rsidR="00235DD9">
              <w:rPr>
                <w:i/>
                <w:lang w:val="fr-FR"/>
              </w:rPr>
              <w:t xml:space="preserve"> et la surcharge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952" w:rsidRPr="005709D9" w:rsidRDefault="00D87952" w:rsidP="00037ACA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E14126" w:rsidRDefault="00E14126" w:rsidP="00E14126">
      <w:pPr>
        <w:rPr>
          <w:szCs w:val="24"/>
        </w:rPr>
      </w:pPr>
    </w:p>
    <w:p w:rsidR="00E14126" w:rsidRDefault="0034701F" w:rsidP="00E14126">
      <w:hyperlink w:anchor="_top" w:history="1">
        <w:r w:rsidR="00E14126">
          <w:rPr>
            <w:rStyle w:val="Lienhypertexte"/>
          </w:rPr>
          <w:t>Retour au haut de la page</w:t>
        </w:r>
      </w:hyperlink>
    </w:p>
    <w:p w:rsidR="000B22A6" w:rsidRDefault="000B22A6" w:rsidP="007E02D0"/>
    <w:p w:rsidR="000B22A6" w:rsidRPr="006F5672" w:rsidRDefault="000B22A6">
      <w:pPr>
        <w:rPr>
          <w:szCs w:val="24"/>
        </w:rPr>
      </w:pPr>
    </w:p>
    <w:sectPr w:rsidR="000B22A6" w:rsidRPr="006F5672" w:rsidSect="00B23FC1">
      <w:pgSz w:w="11906" w:h="16838"/>
      <w:pgMar w:top="567" w:right="567" w:bottom="567" w:left="1134" w:header="567" w:footer="567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0D3E"/>
    <w:multiLevelType w:val="hybridMultilevel"/>
    <w:tmpl w:val="70DC05E2"/>
    <w:lvl w:ilvl="0" w:tplc="1D78F2C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F13257"/>
    <w:multiLevelType w:val="hybridMultilevel"/>
    <w:tmpl w:val="DE0E6B12"/>
    <w:lvl w:ilvl="0" w:tplc="1D78F2C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4177ED"/>
    <w:multiLevelType w:val="singleLevel"/>
    <w:tmpl w:val="03B0D010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>
    <w:nsid w:val="0BE5090B"/>
    <w:multiLevelType w:val="singleLevel"/>
    <w:tmpl w:val="57E45542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4">
    <w:nsid w:val="0FE32944"/>
    <w:multiLevelType w:val="hybridMultilevel"/>
    <w:tmpl w:val="B3B24ED0"/>
    <w:lvl w:ilvl="0" w:tplc="1D78F2C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0F4A1E"/>
    <w:multiLevelType w:val="hybridMultilevel"/>
    <w:tmpl w:val="45B49B58"/>
    <w:lvl w:ilvl="0" w:tplc="1D78F2C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B63973"/>
    <w:multiLevelType w:val="hybridMultilevel"/>
    <w:tmpl w:val="5422EECA"/>
    <w:lvl w:ilvl="0" w:tplc="3820AC32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742AF1"/>
    <w:multiLevelType w:val="hybridMultilevel"/>
    <w:tmpl w:val="4314EA54"/>
    <w:lvl w:ilvl="0" w:tplc="1D78F2C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224E6D"/>
    <w:multiLevelType w:val="hybridMultilevel"/>
    <w:tmpl w:val="DB20F8A0"/>
    <w:lvl w:ilvl="0" w:tplc="1D78F2C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6E46B9"/>
    <w:multiLevelType w:val="hybridMultilevel"/>
    <w:tmpl w:val="F1A4AC9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C134BD"/>
    <w:multiLevelType w:val="hybridMultilevel"/>
    <w:tmpl w:val="0E4E1186"/>
    <w:lvl w:ilvl="0" w:tplc="1D78F2C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E2479A"/>
    <w:multiLevelType w:val="hybridMultilevel"/>
    <w:tmpl w:val="61A2E41A"/>
    <w:lvl w:ilvl="0" w:tplc="1D78F2C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E92D6E"/>
    <w:multiLevelType w:val="hybridMultilevel"/>
    <w:tmpl w:val="0B66A4AA"/>
    <w:lvl w:ilvl="0" w:tplc="8044528A">
      <w:start w:val="1"/>
      <w:numFmt w:val="decimal"/>
      <w:lvlText w:val="%1.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9C55C0"/>
    <w:multiLevelType w:val="multilevel"/>
    <w:tmpl w:val="662C4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0604DF"/>
    <w:multiLevelType w:val="hybridMultilevel"/>
    <w:tmpl w:val="13C83462"/>
    <w:lvl w:ilvl="0" w:tplc="1D78F2C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282E61"/>
    <w:multiLevelType w:val="hybridMultilevel"/>
    <w:tmpl w:val="D6D660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761C4F"/>
    <w:multiLevelType w:val="hybridMultilevel"/>
    <w:tmpl w:val="55028F9A"/>
    <w:lvl w:ilvl="0" w:tplc="1D78F2C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6D193A"/>
    <w:multiLevelType w:val="multilevel"/>
    <w:tmpl w:val="2B1054A6"/>
    <w:lvl w:ilvl="0">
      <w:start w:val="1"/>
      <w:numFmt w:val="upperRoman"/>
      <w:lvlText w:val="%1."/>
      <w:lvlJc w:val="right"/>
      <w:pPr>
        <w:tabs>
          <w:tab w:val="num" w:pos="18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4B33BB"/>
    <w:multiLevelType w:val="hybridMultilevel"/>
    <w:tmpl w:val="0E4E1186"/>
    <w:lvl w:ilvl="0" w:tplc="1D78F2C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D477C4"/>
    <w:multiLevelType w:val="hybridMultilevel"/>
    <w:tmpl w:val="D3C278FA"/>
    <w:lvl w:ilvl="0" w:tplc="1D78F2C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68E04FC"/>
    <w:multiLevelType w:val="hybridMultilevel"/>
    <w:tmpl w:val="BE8CAB62"/>
    <w:lvl w:ilvl="0" w:tplc="1D78F2C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A090DD0"/>
    <w:multiLevelType w:val="multilevel"/>
    <w:tmpl w:val="B6D48D1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E16E0B"/>
    <w:multiLevelType w:val="multilevel"/>
    <w:tmpl w:val="09EA997E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1B3FA4"/>
    <w:multiLevelType w:val="multilevel"/>
    <w:tmpl w:val="F1A4A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2"/>
  </w:num>
  <w:num w:numId="3">
    <w:abstractNumId w:val="15"/>
  </w:num>
  <w:num w:numId="4">
    <w:abstractNumId w:val="2"/>
  </w:num>
  <w:num w:numId="5">
    <w:abstractNumId w:val="9"/>
  </w:num>
  <w:num w:numId="6">
    <w:abstractNumId w:val="23"/>
  </w:num>
  <w:num w:numId="7">
    <w:abstractNumId w:val="11"/>
  </w:num>
  <w:num w:numId="8">
    <w:abstractNumId w:val="13"/>
  </w:num>
  <w:num w:numId="9">
    <w:abstractNumId w:val="6"/>
  </w:num>
  <w:num w:numId="10">
    <w:abstractNumId w:val="22"/>
  </w:num>
  <w:num w:numId="11">
    <w:abstractNumId w:val="21"/>
  </w:num>
  <w:num w:numId="12">
    <w:abstractNumId w:val="17"/>
  </w:num>
  <w:num w:numId="13">
    <w:abstractNumId w:val="14"/>
  </w:num>
  <w:num w:numId="14">
    <w:abstractNumId w:val="1"/>
  </w:num>
  <w:num w:numId="15">
    <w:abstractNumId w:val="0"/>
  </w:num>
  <w:num w:numId="16">
    <w:abstractNumId w:val="20"/>
  </w:num>
  <w:num w:numId="17">
    <w:abstractNumId w:val="7"/>
  </w:num>
  <w:num w:numId="18">
    <w:abstractNumId w:val="8"/>
  </w:num>
  <w:num w:numId="19">
    <w:abstractNumId w:val="3"/>
  </w:num>
  <w:num w:numId="20">
    <w:abstractNumId w:val="4"/>
  </w:num>
  <w:num w:numId="21">
    <w:abstractNumId w:val="5"/>
  </w:num>
  <w:num w:numId="22">
    <w:abstractNumId w:val="10"/>
  </w:num>
  <w:num w:numId="23">
    <w:abstractNumId w:val="16"/>
  </w:num>
  <w:num w:numId="24">
    <w:abstractNumId w:val="19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0"/>
  <w:drawingGridHorizontalSpacing w:val="567"/>
  <w:drawingGridVerticalSpacing w:val="567"/>
  <w:doNotUseMarginsForDrawingGridOrigin/>
  <w:drawingGridVerticalOrigin w:val="198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22D"/>
    <w:rsid w:val="000170FD"/>
    <w:rsid w:val="000311CD"/>
    <w:rsid w:val="00037ACA"/>
    <w:rsid w:val="00044B0F"/>
    <w:rsid w:val="0005064B"/>
    <w:rsid w:val="00070768"/>
    <w:rsid w:val="00070DAC"/>
    <w:rsid w:val="00071496"/>
    <w:rsid w:val="00073A21"/>
    <w:rsid w:val="00076FA1"/>
    <w:rsid w:val="000B22A6"/>
    <w:rsid w:val="000B44E5"/>
    <w:rsid w:val="000C1008"/>
    <w:rsid w:val="000C3442"/>
    <w:rsid w:val="000D2CB1"/>
    <w:rsid w:val="000D39FC"/>
    <w:rsid w:val="000D3AA6"/>
    <w:rsid w:val="000D6702"/>
    <w:rsid w:val="000E0029"/>
    <w:rsid w:val="000E44A1"/>
    <w:rsid w:val="000F4BF4"/>
    <w:rsid w:val="001028B0"/>
    <w:rsid w:val="0012127E"/>
    <w:rsid w:val="00121FEF"/>
    <w:rsid w:val="001235A9"/>
    <w:rsid w:val="001336EB"/>
    <w:rsid w:val="00144468"/>
    <w:rsid w:val="00170C43"/>
    <w:rsid w:val="001745C9"/>
    <w:rsid w:val="00194422"/>
    <w:rsid w:val="00194590"/>
    <w:rsid w:val="001A2011"/>
    <w:rsid w:val="001A58C2"/>
    <w:rsid w:val="001B3298"/>
    <w:rsid w:val="001C0776"/>
    <w:rsid w:val="001D0676"/>
    <w:rsid w:val="001D0C5F"/>
    <w:rsid w:val="001D526B"/>
    <w:rsid w:val="001E28E3"/>
    <w:rsid w:val="001E3D5E"/>
    <w:rsid w:val="001E5BD6"/>
    <w:rsid w:val="001E7DBD"/>
    <w:rsid w:val="001F4BF1"/>
    <w:rsid w:val="001F72BE"/>
    <w:rsid w:val="00203183"/>
    <w:rsid w:val="00204BF1"/>
    <w:rsid w:val="00212609"/>
    <w:rsid w:val="0022143C"/>
    <w:rsid w:val="0022284C"/>
    <w:rsid w:val="0022437F"/>
    <w:rsid w:val="00233C47"/>
    <w:rsid w:val="00235BE1"/>
    <w:rsid w:val="00235DD9"/>
    <w:rsid w:val="00250998"/>
    <w:rsid w:val="00254784"/>
    <w:rsid w:val="00263B39"/>
    <w:rsid w:val="002B7CFD"/>
    <w:rsid w:val="002C0703"/>
    <w:rsid w:val="002C2430"/>
    <w:rsid w:val="003039D7"/>
    <w:rsid w:val="00325FEE"/>
    <w:rsid w:val="00341D28"/>
    <w:rsid w:val="0034701F"/>
    <w:rsid w:val="0037430A"/>
    <w:rsid w:val="00375377"/>
    <w:rsid w:val="00393F8E"/>
    <w:rsid w:val="003B099C"/>
    <w:rsid w:val="003B35BE"/>
    <w:rsid w:val="003E4810"/>
    <w:rsid w:val="003F4F35"/>
    <w:rsid w:val="003F5B28"/>
    <w:rsid w:val="00406E7E"/>
    <w:rsid w:val="00424966"/>
    <w:rsid w:val="00441FF8"/>
    <w:rsid w:val="004427C0"/>
    <w:rsid w:val="00465CCE"/>
    <w:rsid w:val="00480D8E"/>
    <w:rsid w:val="0048606F"/>
    <w:rsid w:val="004878EA"/>
    <w:rsid w:val="00487E14"/>
    <w:rsid w:val="004912D3"/>
    <w:rsid w:val="00492F63"/>
    <w:rsid w:val="00494C15"/>
    <w:rsid w:val="004C5103"/>
    <w:rsid w:val="004D7A11"/>
    <w:rsid w:val="004F07A6"/>
    <w:rsid w:val="004F1910"/>
    <w:rsid w:val="00507A18"/>
    <w:rsid w:val="00522AA2"/>
    <w:rsid w:val="005240DF"/>
    <w:rsid w:val="00524229"/>
    <w:rsid w:val="00526CE1"/>
    <w:rsid w:val="00530C23"/>
    <w:rsid w:val="0054769D"/>
    <w:rsid w:val="005709D9"/>
    <w:rsid w:val="0058028B"/>
    <w:rsid w:val="00584370"/>
    <w:rsid w:val="00586ACD"/>
    <w:rsid w:val="00597AE0"/>
    <w:rsid w:val="005C162E"/>
    <w:rsid w:val="005C2333"/>
    <w:rsid w:val="005C7B86"/>
    <w:rsid w:val="005D46AA"/>
    <w:rsid w:val="005E2BA0"/>
    <w:rsid w:val="005E33C5"/>
    <w:rsid w:val="00606888"/>
    <w:rsid w:val="00607AAC"/>
    <w:rsid w:val="006119E1"/>
    <w:rsid w:val="00613A83"/>
    <w:rsid w:val="00625A14"/>
    <w:rsid w:val="006626D7"/>
    <w:rsid w:val="00667A2F"/>
    <w:rsid w:val="00677B2D"/>
    <w:rsid w:val="00684A5F"/>
    <w:rsid w:val="00691207"/>
    <w:rsid w:val="00693DA6"/>
    <w:rsid w:val="006B15F4"/>
    <w:rsid w:val="006B2598"/>
    <w:rsid w:val="006B6B36"/>
    <w:rsid w:val="006C73CD"/>
    <w:rsid w:val="006E1D04"/>
    <w:rsid w:val="006E5681"/>
    <w:rsid w:val="006F5672"/>
    <w:rsid w:val="006F5FB6"/>
    <w:rsid w:val="007121A7"/>
    <w:rsid w:val="007254BA"/>
    <w:rsid w:val="00746A01"/>
    <w:rsid w:val="007513EB"/>
    <w:rsid w:val="0075263A"/>
    <w:rsid w:val="00754A52"/>
    <w:rsid w:val="00765BBE"/>
    <w:rsid w:val="00775BCE"/>
    <w:rsid w:val="00777849"/>
    <w:rsid w:val="00782DDF"/>
    <w:rsid w:val="007B2D19"/>
    <w:rsid w:val="007C072A"/>
    <w:rsid w:val="007C673F"/>
    <w:rsid w:val="007D4B33"/>
    <w:rsid w:val="007E02A1"/>
    <w:rsid w:val="007E02D0"/>
    <w:rsid w:val="007E3DE6"/>
    <w:rsid w:val="007E53E2"/>
    <w:rsid w:val="00801860"/>
    <w:rsid w:val="00803E58"/>
    <w:rsid w:val="00805EEC"/>
    <w:rsid w:val="00820E65"/>
    <w:rsid w:val="0084091C"/>
    <w:rsid w:val="0084558A"/>
    <w:rsid w:val="008735CB"/>
    <w:rsid w:val="0087446E"/>
    <w:rsid w:val="0088098B"/>
    <w:rsid w:val="00883FF5"/>
    <w:rsid w:val="00885075"/>
    <w:rsid w:val="0089014C"/>
    <w:rsid w:val="0089017A"/>
    <w:rsid w:val="008C5228"/>
    <w:rsid w:val="008C5CAB"/>
    <w:rsid w:val="008D50F6"/>
    <w:rsid w:val="008E1EF6"/>
    <w:rsid w:val="00907251"/>
    <w:rsid w:val="009224B1"/>
    <w:rsid w:val="00944314"/>
    <w:rsid w:val="009573C3"/>
    <w:rsid w:val="009717D7"/>
    <w:rsid w:val="009930B4"/>
    <w:rsid w:val="009A034E"/>
    <w:rsid w:val="009A5F66"/>
    <w:rsid w:val="009B2A1A"/>
    <w:rsid w:val="009C3C8B"/>
    <w:rsid w:val="009C5AE3"/>
    <w:rsid w:val="009D1A42"/>
    <w:rsid w:val="009D24D6"/>
    <w:rsid w:val="009D40BF"/>
    <w:rsid w:val="009D4517"/>
    <w:rsid w:val="009D4975"/>
    <w:rsid w:val="009E0CFD"/>
    <w:rsid w:val="009E2C45"/>
    <w:rsid w:val="009F3EF0"/>
    <w:rsid w:val="00A20DB6"/>
    <w:rsid w:val="00A2627C"/>
    <w:rsid w:val="00A35F9C"/>
    <w:rsid w:val="00A44E38"/>
    <w:rsid w:val="00A506AF"/>
    <w:rsid w:val="00A50828"/>
    <w:rsid w:val="00A5124D"/>
    <w:rsid w:val="00A5640B"/>
    <w:rsid w:val="00A938BF"/>
    <w:rsid w:val="00A97823"/>
    <w:rsid w:val="00AB0699"/>
    <w:rsid w:val="00AB47CD"/>
    <w:rsid w:val="00AC0381"/>
    <w:rsid w:val="00AC32C1"/>
    <w:rsid w:val="00AC5545"/>
    <w:rsid w:val="00AD487C"/>
    <w:rsid w:val="00AE20BF"/>
    <w:rsid w:val="00AF650E"/>
    <w:rsid w:val="00AF67F9"/>
    <w:rsid w:val="00B05C8C"/>
    <w:rsid w:val="00B23FC1"/>
    <w:rsid w:val="00B30AA3"/>
    <w:rsid w:val="00B42CFE"/>
    <w:rsid w:val="00B705CE"/>
    <w:rsid w:val="00B90EF5"/>
    <w:rsid w:val="00B91DD4"/>
    <w:rsid w:val="00BA117C"/>
    <w:rsid w:val="00BD05FB"/>
    <w:rsid w:val="00BD5812"/>
    <w:rsid w:val="00BE1E6F"/>
    <w:rsid w:val="00BE4829"/>
    <w:rsid w:val="00BF2AAB"/>
    <w:rsid w:val="00BF3839"/>
    <w:rsid w:val="00BF48AA"/>
    <w:rsid w:val="00C06A0A"/>
    <w:rsid w:val="00C1027E"/>
    <w:rsid w:val="00C12077"/>
    <w:rsid w:val="00C13B06"/>
    <w:rsid w:val="00C2178A"/>
    <w:rsid w:val="00C23F42"/>
    <w:rsid w:val="00C2494E"/>
    <w:rsid w:val="00C302DE"/>
    <w:rsid w:val="00C32063"/>
    <w:rsid w:val="00C41B97"/>
    <w:rsid w:val="00C440C3"/>
    <w:rsid w:val="00C542C8"/>
    <w:rsid w:val="00C77D41"/>
    <w:rsid w:val="00C91395"/>
    <w:rsid w:val="00CB7853"/>
    <w:rsid w:val="00CC63E8"/>
    <w:rsid w:val="00CF11CD"/>
    <w:rsid w:val="00CF6B92"/>
    <w:rsid w:val="00D0322D"/>
    <w:rsid w:val="00D040E6"/>
    <w:rsid w:val="00D04A0C"/>
    <w:rsid w:val="00D167F3"/>
    <w:rsid w:val="00D23729"/>
    <w:rsid w:val="00D253D2"/>
    <w:rsid w:val="00D33B0B"/>
    <w:rsid w:val="00D35C5B"/>
    <w:rsid w:val="00D46B9D"/>
    <w:rsid w:val="00D52A03"/>
    <w:rsid w:val="00D56FC0"/>
    <w:rsid w:val="00D7614A"/>
    <w:rsid w:val="00D80AD3"/>
    <w:rsid w:val="00D81CAA"/>
    <w:rsid w:val="00D828CA"/>
    <w:rsid w:val="00D87952"/>
    <w:rsid w:val="00D92929"/>
    <w:rsid w:val="00DB4667"/>
    <w:rsid w:val="00DB496A"/>
    <w:rsid w:val="00DC0379"/>
    <w:rsid w:val="00DC2D40"/>
    <w:rsid w:val="00DD54B9"/>
    <w:rsid w:val="00DF7B7D"/>
    <w:rsid w:val="00E00447"/>
    <w:rsid w:val="00E0429E"/>
    <w:rsid w:val="00E04D96"/>
    <w:rsid w:val="00E117BC"/>
    <w:rsid w:val="00E14126"/>
    <w:rsid w:val="00E21BBE"/>
    <w:rsid w:val="00E22194"/>
    <w:rsid w:val="00E24409"/>
    <w:rsid w:val="00E30B01"/>
    <w:rsid w:val="00E36717"/>
    <w:rsid w:val="00E42B89"/>
    <w:rsid w:val="00E42C48"/>
    <w:rsid w:val="00E47D53"/>
    <w:rsid w:val="00E5158B"/>
    <w:rsid w:val="00E64F88"/>
    <w:rsid w:val="00EB1F76"/>
    <w:rsid w:val="00EB57FA"/>
    <w:rsid w:val="00EB63EA"/>
    <w:rsid w:val="00EC1E93"/>
    <w:rsid w:val="00EC3C7D"/>
    <w:rsid w:val="00EC4902"/>
    <w:rsid w:val="00EC4D50"/>
    <w:rsid w:val="00EC5317"/>
    <w:rsid w:val="00EC5CD2"/>
    <w:rsid w:val="00EC65BE"/>
    <w:rsid w:val="00EE2665"/>
    <w:rsid w:val="00EF1AC8"/>
    <w:rsid w:val="00EF4884"/>
    <w:rsid w:val="00F00EA6"/>
    <w:rsid w:val="00F14431"/>
    <w:rsid w:val="00F27A90"/>
    <w:rsid w:val="00F52A8A"/>
    <w:rsid w:val="00FA5B44"/>
    <w:rsid w:val="00FC5FD1"/>
    <w:rsid w:val="00FD15D0"/>
    <w:rsid w:val="00FD4F1B"/>
    <w:rsid w:val="00FF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4C15"/>
    <w:rPr>
      <w:sz w:val="24"/>
      <w:lang w:eastAsia="fr-FR"/>
    </w:rPr>
  </w:style>
  <w:style w:type="paragraph" w:styleId="Titre1">
    <w:name w:val="heading 1"/>
    <w:basedOn w:val="Normal"/>
    <w:next w:val="Normal"/>
    <w:qFormat/>
    <w:pPr>
      <w:keepNext/>
      <w:spacing w:before="40" w:after="40"/>
      <w:jc w:val="center"/>
      <w:outlineLvl w:val="0"/>
    </w:pPr>
    <w:rPr>
      <w:b/>
      <w:bCs/>
      <w:lang w:val="fr-FR"/>
    </w:rPr>
  </w:style>
  <w:style w:type="paragraph" w:styleId="Titre2">
    <w:name w:val="heading 2"/>
    <w:basedOn w:val="Normal"/>
    <w:next w:val="Normal"/>
    <w:qFormat/>
    <w:pPr>
      <w:keepNext/>
      <w:spacing w:before="20" w:after="20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6350"/>
      </w:tabs>
      <w:spacing w:before="20" w:after="20"/>
    </w:pPr>
    <w:rPr>
      <w:sz w:val="20"/>
    </w:rPr>
  </w:style>
  <w:style w:type="paragraph" w:customStyle="1" w:styleId="Textedenotedebasdepage">
    <w:name w:val="Texte de note de bas de page"/>
    <w:basedOn w:val="Normal"/>
    <w:rsid w:val="005709D9"/>
    <w:rPr>
      <w:rFonts w:ascii="Courier New" w:hAnsi="Courier New" w:cs="Courier New"/>
      <w:szCs w:val="24"/>
      <w:lang w:val="fr-FR" w:eastAsia="fr-CH"/>
    </w:rPr>
  </w:style>
  <w:style w:type="paragraph" w:styleId="Textedebulles">
    <w:name w:val="Balloon Text"/>
    <w:basedOn w:val="Normal"/>
    <w:semiHidden/>
    <w:rsid w:val="00D56FC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C5F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CF6B92"/>
  </w:style>
  <w:style w:type="character" w:customStyle="1" w:styleId="En-tteCar">
    <w:name w:val="En-tête Car"/>
    <w:link w:val="En-tte"/>
    <w:rsid w:val="00D7614A"/>
    <w:rPr>
      <w:sz w:val="24"/>
      <w:lang w:eastAsia="fr-FR"/>
    </w:rPr>
  </w:style>
  <w:style w:type="paragraph" w:styleId="Titre">
    <w:name w:val="Title"/>
    <w:basedOn w:val="Normal"/>
    <w:next w:val="Normal"/>
    <w:link w:val="TitreCar"/>
    <w:qFormat/>
    <w:rsid w:val="00775BC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rsid w:val="00775BCE"/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  <w:style w:type="paragraph" w:styleId="Sous-titre">
    <w:name w:val="Subtitle"/>
    <w:basedOn w:val="Normal"/>
    <w:next w:val="Normal"/>
    <w:link w:val="Sous-titreCar"/>
    <w:qFormat/>
    <w:rsid w:val="00775BCE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ous-titreCar">
    <w:name w:val="Sous-titre Car"/>
    <w:link w:val="Sous-titre"/>
    <w:rsid w:val="00775BCE"/>
    <w:rPr>
      <w:rFonts w:ascii="Cambria" w:eastAsia="Times New Roman" w:hAnsi="Cambria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4C15"/>
    <w:rPr>
      <w:sz w:val="24"/>
      <w:lang w:eastAsia="fr-FR"/>
    </w:rPr>
  </w:style>
  <w:style w:type="paragraph" w:styleId="Titre1">
    <w:name w:val="heading 1"/>
    <w:basedOn w:val="Normal"/>
    <w:next w:val="Normal"/>
    <w:qFormat/>
    <w:pPr>
      <w:keepNext/>
      <w:spacing w:before="40" w:after="40"/>
      <w:jc w:val="center"/>
      <w:outlineLvl w:val="0"/>
    </w:pPr>
    <w:rPr>
      <w:b/>
      <w:bCs/>
      <w:lang w:val="fr-FR"/>
    </w:rPr>
  </w:style>
  <w:style w:type="paragraph" w:styleId="Titre2">
    <w:name w:val="heading 2"/>
    <w:basedOn w:val="Normal"/>
    <w:next w:val="Normal"/>
    <w:qFormat/>
    <w:pPr>
      <w:keepNext/>
      <w:spacing w:before="20" w:after="20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6350"/>
      </w:tabs>
      <w:spacing w:before="20" w:after="20"/>
    </w:pPr>
    <w:rPr>
      <w:sz w:val="20"/>
    </w:rPr>
  </w:style>
  <w:style w:type="paragraph" w:customStyle="1" w:styleId="Textedenotedebasdepage">
    <w:name w:val="Texte de note de bas de page"/>
    <w:basedOn w:val="Normal"/>
    <w:rsid w:val="005709D9"/>
    <w:rPr>
      <w:rFonts w:ascii="Courier New" w:hAnsi="Courier New" w:cs="Courier New"/>
      <w:szCs w:val="24"/>
      <w:lang w:val="fr-FR" w:eastAsia="fr-CH"/>
    </w:rPr>
  </w:style>
  <w:style w:type="paragraph" w:styleId="Textedebulles">
    <w:name w:val="Balloon Text"/>
    <w:basedOn w:val="Normal"/>
    <w:semiHidden/>
    <w:rsid w:val="00D56FC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C5F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CF6B92"/>
  </w:style>
  <w:style w:type="character" w:customStyle="1" w:styleId="En-tteCar">
    <w:name w:val="En-tête Car"/>
    <w:link w:val="En-tte"/>
    <w:rsid w:val="00D7614A"/>
    <w:rPr>
      <w:sz w:val="24"/>
      <w:lang w:eastAsia="fr-FR"/>
    </w:rPr>
  </w:style>
  <w:style w:type="paragraph" w:styleId="Titre">
    <w:name w:val="Title"/>
    <w:basedOn w:val="Normal"/>
    <w:next w:val="Normal"/>
    <w:link w:val="TitreCar"/>
    <w:qFormat/>
    <w:rsid w:val="00775BC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rsid w:val="00775BCE"/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  <w:style w:type="paragraph" w:styleId="Sous-titre">
    <w:name w:val="Subtitle"/>
    <w:basedOn w:val="Normal"/>
    <w:next w:val="Normal"/>
    <w:link w:val="Sous-titreCar"/>
    <w:qFormat/>
    <w:rsid w:val="00775BCE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ous-titreCar">
    <w:name w:val="Sous-titre Car"/>
    <w:link w:val="Sous-titre"/>
    <w:rsid w:val="00775BCE"/>
    <w:rPr>
      <w:rFonts w:ascii="Cambria" w:eastAsia="Times New Roman" w:hAnsi="Cambria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5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53.png"/><Relationship Id="rId21" Type="http://schemas.openxmlformats.org/officeDocument/2006/relationships/image" Target="media/image7.png"/><Relationship Id="rId42" Type="http://schemas.openxmlformats.org/officeDocument/2006/relationships/image" Target="media/image17.png"/><Relationship Id="rId47" Type="http://schemas.openxmlformats.org/officeDocument/2006/relationships/oleObject" Target="embeddings/oleObject22.bin"/><Relationship Id="rId63" Type="http://schemas.openxmlformats.org/officeDocument/2006/relationships/image" Target="media/image29.emf"/><Relationship Id="rId68" Type="http://schemas.openxmlformats.org/officeDocument/2006/relationships/image" Target="media/image31.emf"/><Relationship Id="rId84" Type="http://schemas.openxmlformats.org/officeDocument/2006/relationships/oleObject" Target="embeddings/oleObject42.bin"/><Relationship Id="rId89" Type="http://schemas.openxmlformats.org/officeDocument/2006/relationships/oleObject" Target="embeddings/oleObject46.bin"/><Relationship Id="rId112" Type="http://schemas.openxmlformats.org/officeDocument/2006/relationships/image" Target="media/image50.png"/><Relationship Id="rId16" Type="http://schemas.openxmlformats.org/officeDocument/2006/relationships/image" Target="media/image5.png"/><Relationship Id="rId107" Type="http://schemas.openxmlformats.org/officeDocument/2006/relationships/image" Target="media/image47.png"/><Relationship Id="rId11" Type="http://schemas.openxmlformats.org/officeDocument/2006/relationships/image" Target="media/image3.png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6.png"/><Relationship Id="rId74" Type="http://schemas.openxmlformats.org/officeDocument/2006/relationships/image" Target="media/image33.png"/><Relationship Id="rId79" Type="http://schemas.openxmlformats.org/officeDocument/2006/relationships/image" Target="media/image35.png"/><Relationship Id="rId102" Type="http://schemas.openxmlformats.org/officeDocument/2006/relationships/oleObject" Target="embeddings/oleObject52.bin"/><Relationship Id="rId5" Type="http://schemas.openxmlformats.org/officeDocument/2006/relationships/settings" Target="settings.xml"/><Relationship Id="rId90" Type="http://schemas.openxmlformats.org/officeDocument/2006/relationships/oleObject" Target="embeddings/oleObject47.bin"/><Relationship Id="rId95" Type="http://schemas.openxmlformats.org/officeDocument/2006/relationships/image" Target="media/image40.emf"/><Relationship Id="rId22" Type="http://schemas.openxmlformats.org/officeDocument/2006/relationships/oleObject" Target="embeddings/oleObject9.bin"/><Relationship Id="rId27" Type="http://schemas.openxmlformats.org/officeDocument/2006/relationships/image" Target="media/image10.png"/><Relationship Id="rId43" Type="http://schemas.openxmlformats.org/officeDocument/2006/relationships/oleObject" Target="embeddings/oleObject20.bin"/><Relationship Id="rId48" Type="http://schemas.openxmlformats.org/officeDocument/2006/relationships/image" Target="media/image20.png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7.bin"/><Relationship Id="rId118" Type="http://schemas.openxmlformats.org/officeDocument/2006/relationships/fontTable" Target="fontTable.xml"/><Relationship Id="rId80" Type="http://schemas.openxmlformats.org/officeDocument/2006/relationships/oleObject" Target="embeddings/oleObject39.bin"/><Relationship Id="rId85" Type="http://schemas.openxmlformats.org/officeDocument/2006/relationships/oleObject" Target="embeddings/oleObject43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33" Type="http://schemas.openxmlformats.org/officeDocument/2006/relationships/image" Target="media/image12.png"/><Relationship Id="rId38" Type="http://schemas.openxmlformats.org/officeDocument/2006/relationships/image" Target="media/image15.png"/><Relationship Id="rId59" Type="http://schemas.openxmlformats.org/officeDocument/2006/relationships/oleObject" Target="embeddings/oleObject27.bin"/><Relationship Id="rId103" Type="http://schemas.openxmlformats.org/officeDocument/2006/relationships/image" Target="media/image45.png"/><Relationship Id="rId108" Type="http://schemas.openxmlformats.org/officeDocument/2006/relationships/oleObject" Target="embeddings/oleObject55.bin"/><Relationship Id="rId54" Type="http://schemas.openxmlformats.org/officeDocument/2006/relationships/image" Target="media/image23.wmf"/><Relationship Id="rId70" Type="http://schemas.openxmlformats.org/officeDocument/2006/relationships/oleObject" Target="embeddings/oleObject33.bin"/><Relationship Id="rId75" Type="http://schemas.openxmlformats.org/officeDocument/2006/relationships/oleObject" Target="embeddings/oleObject36.bin"/><Relationship Id="rId91" Type="http://schemas.openxmlformats.org/officeDocument/2006/relationships/image" Target="media/image38.png"/><Relationship Id="rId96" Type="http://schemas.openxmlformats.org/officeDocument/2006/relationships/image" Target="media/image4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png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51.png"/><Relationship Id="rId119" Type="http://schemas.openxmlformats.org/officeDocument/2006/relationships/theme" Target="theme/theme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image" Target="media/image22.wmf"/><Relationship Id="rId60" Type="http://schemas.openxmlformats.org/officeDocument/2006/relationships/image" Target="media/image27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5.bin"/><Relationship Id="rId78" Type="http://schemas.openxmlformats.org/officeDocument/2006/relationships/oleObject" Target="embeddings/oleObject38.bin"/><Relationship Id="rId81" Type="http://schemas.openxmlformats.org/officeDocument/2006/relationships/oleObject" Target="embeddings/oleObject40.bin"/><Relationship Id="rId86" Type="http://schemas.openxmlformats.org/officeDocument/2006/relationships/image" Target="media/image37.png"/><Relationship Id="rId94" Type="http://schemas.openxmlformats.org/officeDocument/2006/relationships/oleObject" Target="embeddings/oleObject49.bin"/><Relationship Id="rId99" Type="http://schemas.openxmlformats.org/officeDocument/2006/relationships/image" Target="media/image43.png"/><Relationship Id="rId101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109" Type="http://schemas.openxmlformats.org/officeDocument/2006/relationships/image" Target="media/image48.png"/><Relationship Id="rId34" Type="http://schemas.openxmlformats.org/officeDocument/2006/relationships/oleObject" Target="embeddings/oleObject16.bin"/><Relationship Id="rId50" Type="http://schemas.openxmlformats.org/officeDocument/2006/relationships/image" Target="media/image21.png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37.bin"/><Relationship Id="rId97" Type="http://schemas.openxmlformats.org/officeDocument/2006/relationships/image" Target="media/image42.png"/><Relationship Id="rId104" Type="http://schemas.openxmlformats.org/officeDocument/2006/relationships/oleObject" Target="embeddings/oleObject53.bin"/><Relationship Id="rId7" Type="http://schemas.openxmlformats.org/officeDocument/2006/relationships/image" Target="media/image1.png"/><Relationship Id="rId71" Type="http://schemas.openxmlformats.org/officeDocument/2006/relationships/image" Target="media/image32.png"/><Relationship Id="rId92" Type="http://schemas.openxmlformats.org/officeDocument/2006/relationships/oleObject" Target="embeddings/oleObject4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10.bin"/><Relationship Id="rId40" Type="http://schemas.openxmlformats.org/officeDocument/2006/relationships/image" Target="media/image16.png"/><Relationship Id="rId45" Type="http://schemas.openxmlformats.org/officeDocument/2006/relationships/oleObject" Target="embeddings/oleObject21.bin"/><Relationship Id="rId66" Type="http://schemas.openxmlformats.org/officeDocument/2006/relationships/image" Target="media/image30.png"/><Relationship Id="rId87" Type="http://schemas.openxmlformats.org/officeDocument/2006/relationships/oleObject" Target="embeddings/oleObject44.bin"/><Relationship Id="rId110" Type="http://schemas.openxmlformats.org/officeDocument/2006/relationships/oleObject" Target="embeddings/oleObject56.bin"/><Relationship Id="rId115" Type="http://schemas.openxmlformats.org/officeDocument/2006/relationships/oleObject" Target="embeddings/oleObject58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6.png"/><Relationship Id="rId19" Type="http://schemas.openxmlformats.org/officeDocument/2006/relationships/image" Target="media/image6.png"/><Relationship Id="rId14" Type="http://schemas.openxmlformats.org/officeDocument/2006/relationships/image" Target="media/image4.png"/><Relationship Id="rId30" Type="http://schemas.openxmlformats.org/officeDocument/2006/relationships/oleObject" Target="embeddings/oleObject14.bin"/><Relationship Id="rId35" Type="http://schemas.openxmlformats.org/officeDocument/2006/relationships/image" Target="media/image13.emf"/><Relationship Id="rId56" Type="http://schemas.openxmlformats.org/officeDocument/2006/relationships/image" Target="media/image24.emf"/><Relationship Id="rId77" Type="http://schemas.openxmlformats.org/officeDocument/2006/relationships/image" Target="media/image34.png"/><Relationship Id="rId100" Type="http://schemas.openxmlformats.org/officeDocument/2006/relationships/oleObject" Target="embeddings/oleObject51.bin"/><Relationship Id="rId105" Type="http://schemas.openxmlformats.org/officeDocument/2006/relationships/image" Target="media/image46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4.bin"/><Relationship Id="rId93" Type="http://schemas.openxmlformats.org/officeDocument/2006/relationships/image" Target="media/image39.png"/><Relationship Id="rId98" Type="http://schemas.openxmlformats.org/officeDocument/2006/relationships/oleObject" Target="embeddings/oleObject50.bin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19.png"/><Relationship Id="rId67" Type="http://schemas.openxmlformats.org/officeDocument/2006/relationships/oleObject" Target="embeddings/oleObject31.bin"/><Relationship Id="rId116" Type="http://schemas.openxmlformats.org/officeDocument/2006/relationships/image" Target="media/image52.png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62" Type="http://schemas.openxmlformats.org/officeDocument/2006/relationships/image" Target="media/image28.emf"/><Relationship Id="rId83" Type="http://schemas.openxmlformats.org/officeDocument/2006/relationships/oleObject" Target="embeddings/oleObject41.bin"/><Relationship Id="rId88" Type="http://schemas.openxmlformats.org/officeDocument/2006/relationships/oleObject" Target="embeddings/oleObject45.bin"/><Relationship Id="rId111" Type="http://schemas.openxmlformats.org/officeDocument/2006/relationships/image" Target="media/image49.emf"/><Relationship Id="rId15" Type="http://schemas.openxmlformats.org/officeDocument/2006/relationships/oleObject" Target="embeddings/oleObject5.bin"/><Relationship Id="rId36" Type="http://schemas.openxmlformats.org/officeDocument/2006/relationships/image" Target="media/image14.png"/><Relationship Id="rId57" Type="http://schemas.openxmlformats.org/officeDocument/2006/relationships/image" Target="media/image25.emf"/><Relationship Id="rId106" Type="http://schemas.openxmlformats.org/officeDocument/2006/relationships/oleObject" Target="embeddings/oleObject54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e.PITTET\Documents\Masque%20T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8CBC-D3C5-4578-86B3-E6E1E7E69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Masque TE</Template>
  <TotalTime>101</TotalTime>
  <Pages>35</Pages>
  <Words>4603</Words>
  <Characters>25534</Characters>
  <Application>Microsoft Office Word</Application>
  <DocSecurity>0</DocSecurity>
  <Lines>212</Lines>
  <Paragraphs>60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ETML - Lausanne</vt:lpstr>
    </vt:vector>
  </TitlesOfParts>
  <Company>ETML</Company>
  <LinksUpToDate>false</LinksUpToDate>
  <CharactersWithSpaces>30077</CharactersWithSpaces>
  <SharedDoc>false</SharedDoc>
  <HLinks>
    <vt:vector size="234" baseType="variant">
      <vt:variant>
        <vt:i4>262192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8126534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_Protection_des_moteurs</vt:lpwstr>
      </vt:variant>
      <vt:variant>
        <vt:i4>1114169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_Alternateur</vt:lpwstr>
      </vt:variant>
      <vt:variant>
        <vt:i4>3145895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_Plaque_signalétique</vt:lpwstr>
      </vt:variant>
      <vt:variant>
        <vt:i4>16384060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_Moteur__monophasé_2</vt:lpwstr>
      </vt:variant>
      <vt:variant>
        <vt:i4>7078087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_Moteur_à_2</vt:lpwstr>
      </vt:variant>
      <vt:variant>
        <vt:i4>3473454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_Moteur_Dahlander</vt:lpwstr>
      </vt:variant>
      <vt:variant>
        <vt:i4>1376405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_Moteur_asynchrone_triphasé_2</vt:lpwstr>
      </vt:variant>
      <vt:variant>
        <vt:i4>6619176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_Freinage_des_moteurs_asynchrones tr</vt:lpwstr>
      </vt:variant>
      <vt:variant>
        <vt:i4>4325515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_Démarrage_des_moteurs_asynchrone tr</vt:lpwstr>
      </vt:variant>
      <vt:variant>
        <vt:i4>852151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_Moteurs_triphasés_asynchrone</vt:lpwstr>
      </vt:variant>
      <vt:variant>
        <vt:i4>2359540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_Moteurs_triphasés_synchrone_1</vt:lpwstr>
      </vt:variant>
      <vt:variant>
        <vt:i4>2162913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_Généralités_1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ETML - Lausanne</dc:title>
  <dc:creator>Michel Etienne</dc:creator>
  <cp:lastModifiedBy>Serge PITTET </cp:lastModifiedBy>
  <cp:revision>10</cp:revision>
  <cp:lastPrinted>2004-06-07T11:30:00Z</cp:lastPrinted>
  <dcterms:created xsi:type="dcterms:W3CDTF">2015-09-02T11:04:00Z</dcterms:created>
  <dcterms:modified xsi:type="dcterms:W3CDTF">2016-09-28T09:50:00Z</dcterms:modified>
</cp:coreProperties>
</file>